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07FA5" w14:textId="3A58EE95" w:rsidR="004005BE" w:rsidRDefault="00777026" w:rsidP="731DC7FF">
      <w:pPr>
        <w:pStyle w:val="Heading2"/>
        <w:spacing w:before="0" w:after="0" w:line="360" w:lineRule="auto"/>
        <w:jc w:val="center"/>
        <w:rPr>
          <w:rFonts w:eastAsia="Cambria" w:cstheme="minorBidi"/>
          <w:color w:val="000000" w:themeColor="text1"/>
          <w:sz w:val="24"/>
        </w:rPr>
      </w:pPr>
      <w:r>
        <w:rPr>
          <w:noProof/>
        </w:rPr>
        <w:drawing>
          <wp:anchor distT="0" distB="0" distL="114300" distR="114300" simplePos="0" relativeHeight="251756032" behindDoc="1" locked="0" layoutInCell="0" allowOverlap="1" wp14:anchorId="15C0A220" wp14:editId="00CB2D3A">
            <wp:simplePos x="0" y="0"/>
            <wp:positionH relativeFrom="page">
              <wp:posOffset>23495</wp:posOffset>
            </wp:positionH>
            <wp:positionV relativeFrom="page">
              <wp:posOffset>22860</wp:posOffset>
            </wp:positionV>
            <wp:extent cx="7513320" cy="10621645"/>
            <wp:effectExtent l="0" t="0" r="0" b="8255"/>
            <wp:wrapNone/>
            <wp:docPr id="249" name="Imagem 249"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m 249" descr="Uma imagem contendo Forma&#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13320" cy="10621645"/>
                    </a:xfrm>
                    <a:prstGeom prst="rect">
                      <a:avLst/>
                    </a:prstGeom>
                    <a:noFill/>
                  </pic:spPr>
                </pic:pic>
              </a:graphicData>
            </a:graphic>
            <wp14:sizeRelH relativeFrom="page">
              <wp14:pctWidth>0</wp14:pctWidth>
            </wp14:sizeRelH>
            <wp14:sizeRelV relativeFrom="page">
              <wp14:pctHeight>0</wp14:pctHeight>
            </wp14:sizeRelV>
          </wp:anchor>
        </w:drawing>
      </w:r>
    </w:p>
    <w:p w14:paraId="465DA266" w14:textId="71EB9438" w:rsidR="004005BE" w:rsidRDefault="004005BE" w:rsidP="004005BE">
      <w:pPr>
        <w:rPr>
          <w:rFonts w:eastAsia="Cambria"/>
        </w:rPr>
      </w:pPr>
    </w:p>
    <w:p w14:paraId="53B3C8BF" w14:textId="1E4E3BCD" w:rsidR="00EA348D" w:rsidRDefault="00EA348D" w:rsidP="00EA348D">
      <w:pPr>
        <w:pStyle w:val="Heading2"/>
        <w:spacing w:before="0" w:after="0"/>
        <w:rPr>
          <w:noProof/>
          <w:sz w:val="24"/>
        </w:rPr>
      </w:pPr>
    </w:p>
    <w:p w14:paraId="69AC495C" w14:textId="6C2D66AF" w:rsidR="007A103A" w:rsidRPr="00E824E7" w:rsidRDefault="00EA348D" w:rsidP="00EA348D">
      <w:pPr>
        <w:pStyle w:val="Heading2"/>
        <w:spacing w:before="0" w:after="0"/>
        <w:rPr>
          <w:rFonts w:eastAsia="Lucida Sans" w:cs="Lucida Sans"/>
          <w:sz w:val="24"/>
        </w:rPr>
      </w:pPr>
      <w:r w:rsidRPr="00EA348D">
        <w:rPr>
          <w:rFonts w:eastAsia="Lucida Sans" w:cs="Lucida Sans"/>
          <w:sz w:val="24"/>
        </w:rPr>
        <w:t xml:space="preserve"> </w:t>
      </w:r>
    </w:p>
    <w:p w14:paraId="0C733DBC" w14:textId="77777777" w:rsidR="007A103A" w:rsidRPr="00E824E7" w:rsidRDefault="007A103A" w:rsidP="007A103A">
      <w:pPr>
        <w:pStyle w:val="Heading2"/>
        <w:spacing w:before="0" w:after="0"/>
        <w:jc w:val="center"/>
        <w:rPr>
          <w:rFonts w:eastAsia="Lucida Sans" w:cs="Lucida Sans"/>
          <w:sz w:val="24"/>
        </w:rPr>
      </w:pPr>
    </w:p>
    <w:p w14:paraId="68BB18ED" w14:textId="77777777" w:rsidR="007A103A" w:rsidRPr="00E824E7" w:rsidRDefault="007A103A" w:rsidP="007A103A">
      <w:pPr>
        <w:pStyle w:val="Heading2"/>
        <w:spacing w:before="0" w:after="0"/>
        <w:jc w:val="center"/>
        <w:rPr>
          <w:rFonts w:eastAsia="Lucida Sans" w:cs="Lucida Sans"/>
          <w:sz w:val="24"/>
        </w:rPr>
      </w:pPr>
    </w:p>
    <w:p w14:paraId="6FD4CB56" w14:textId="77777777" w:rsidR="007A103A" w:rsidRPr="00E824E7" w:rsidRDefault="007A103A" w:rsidP="007A103A">
      <w:pPr>
        <w:pStyle w:val="Heading2"/>
        <w:spacing w:before="0" w:after="0"/>
        <w:jc w:val="center"/>
        <w:rPr>
          <w:rFonts w:eastAsia="Lucida Sans" w:cs="Lucida Sans"/>
          <w:sz w:val="24"/>
        </w:rPr>
      </w:pPr>
    </w:p>
    <w:p w14:paraId="2618D8F5" w14:textId="77777777" w:rsidR="007A103A" w:rsidRPr="00E824E7" w:rsidRDefault="007A103A" w:rsidP="32C3D006">
      <w:pPr>
        <w:pStyle w:val="Heading2"/>
      </w:pPr>
    </w:p>
    <w:p w14:paraId="40293C69" w14:textId="77777777" w:rsidR="007A103A" w:rsidRPr="00E824E7" w:rsidRDefault="007A103A" w:rsidP="007A103A">
      <w:pPr>
        <w:pStyle w:val="Heading2"/>
        <w:spacing w:before="0" w:after="0"/>
        <w:jc w:val="center"/>
        <w:rPr>
          <w:rFonts w:eastAsia="Lucida Sans" w:cs="Lucida Sans"/>
          <w:sz w:val="24"/>
        </w:rPr>
      </w:pPr>
    </w:p>
    <w:p w14:paraId="45AFD121" w14:textId="77777777" w:rsidR="007A103A" w:rsidRPr="00E824E7" w:rsidRDefault="007A103A" w:rsidP="007A103A">
      <w:pPr>
        <w:pStyle w:val="Heading2"/>
        <w:spacing w:before="0" w:after="0"/>
        <w:jc w:val="center"/>
        <w:rPr>
          <w:rFonts w:eastAsia="Lucida Sans" w:cs="Lucida Sans"/>
          <w:sz w:val="24"/>
        </w:rPr>
      </w:pPr>
    </w:p>
    <w:p w14:paraId="062C2511" w14:textId="77777777" w:rsidR="007A103A" w:rsidRPr="00E824E7" w:rsidRDefault="007A103A" w:rsidP="007A103A">
      <w:pPr>
        <w:pStyle w:val="Heading2"/>
        <w:spacing w:before="0" w:after="0"/>
        <w:jc w:val="center"/>
        <w:rPr>
          <w:rFonts w:eastAsia="Lucida Sans" w:cs="Lucida Sans"/>
          <w:sz w:val="24"/>
        </w:rPr>
      </w:pPr>
    </w:p>
    <w:p w14:paraId="3B8E44AA" w14:textId="77777777" w:rsidR="007A103A" w:rsidRPr="00E824E7" w:rsidRDefault="007A103A" w:rsidP="007A103A">
      <w:pPr>
        <w:pStyle w:val="Heading2"/>
        <w:spacing w:before="0" w:after="0"/>
        <w:jc w:val="center"/>
        <w:rPr>
          <w:rFonts w:eastAsia="Lucida Sans" w:cs="Lucida Sans"/>
          <w:sz w:val="48"/>
          <w:szCs w:val="48"/>
        </w:rPr>
      </w:pPr>
    </w:p>
    <w:p w14:paraId="762B98B2" w14:textId="1B98D264" w:rsidR="007A103A" w:rsidRPr="00E824E7" w:rsidRDefault="468EC480" w:rsidP="18B1594F">
      <w:pPr>
        <w:pStyle w:val="Heading2"/>
        <w:spacing w:before="0" w:after="0"/>
        <w:jc w:val="center"/>
        <w:rPr>
          <w:rFonts w:eastAsia="Lucida Sans" w:cs="Lucida Sans"/>
          <w:sz w:val="48"/>
          <w:szCs w:val="48"/>
        </w:rPr>
      </w:pPr>
      <w:bookmarkStart w:id="0" w:name="_Toc46829055"/>
      <w:r w:rsidRPr="32C3D006">
        <w:rPr>
          <w:rFonts w:eastAsia="Lucida Sans" w:cs="Lucida Sans"/>
          <w:sz w:val="48"/>
          <w:szCs w:val="48"/>
        </w:rPr>
        <w:t>Projeto Pedagógico de Curso</w:t>
      </w:r>
      <w:bookmarkEnd w:id="0"/>
    </w:p>
    <w:p w14:paraId="018DDE34" w14:textId="77777777" w:rsidR="007A103A" w:rsidRDefault="65B4E820" w:rsidP="007A103A">
      <w:pPr>
        <w:pStyle w:val="Heading1"/>
        <w:spacing w:before="0" w:after="0"/>
        <w:jc w:val="center"/>
        <w:rPr>
          <w:rFonts w:eastAsia="Lucida Sans" w:cs="Lucida Sans"/>
          <w:b w:val="0"/>
          <w:bCs w:val="0"/>
          <w:color w:val="FF0000"/>
          <w:sz w:val="48"/>
          <w:szCs w:val="48"/>
        </w:rPr>
      </w:pPr>
      <w:bookmarkStart w:id="1" w:name="_Toc1635372507"/>
      <w:r w:rsidRPr="32C3D006">
        <w:rPr>
          <w:rFonts w:eastAsia="Lucida Sans" w:cs="Lucida Sans"/>
          <w:b w:val="0"/>
          <w:bCs w:val="0"/>
          <w:color w:val="FF0000"/>
          <w:sz w:val="48"/>
          <w:szCs w:val="48"/>
        </w:rPr>
        <w:t>Nome do Curso</w:t>
      </w:r>
      <w:bookmarkEnd w:id="1"/>
    </w:p>
    <w:p w14:paraId="0ED8FE17" w14:textId="77777777" w:rsidR="00EA348D" w:rsidRDefault="00EA348D" w:rsidP="00EA348D"/>
    <w:p w14:paraId="34595172" w14:textId="77777777" w:rsidR="00EA348D" w:rsidRDefault="00EA348D" w:rsidP="00EA348D"/>
    <w:p w14:paraId="4FFFF0CC" w14:textId="77777777" w:rsidR="00EA348D" w:rsidRDefault="00EA348D" w:rsidP="00EA348D">
      <w:pPr>
        <w:pStyle w:val="Heading2"/>
        <w:spacing w:before="0" w:after="0"/>
        <w:jc w:val="center"/>
        <w:rPr>
          <w:rFonts w:eastAsia="Lucida Sans" w:cs="Lucida Sans"/>
          <w:color w:val="FF0000"/>
          <w:sz w:val="24"/>
        </w:rPr>
      </w:pPr>
    </w:p>
    <w:p w14:paraId="3FF3EB56" w14:textId="77777777" w:rsidR="00EA348D" w:rsidRDefault="00EA348D" w:rsidP="00EA348D">
      <w:pPr>
        <w:pStyle w:val="Heading2"/>
        <w:spacing w:before="0" w:after="0"/>
        <w:jc w:val="center"/>
        <w:rPr>
          <w:rFonts w:eastAsia="Lucida Sans" w:cs="Lucida Sans"/>
          <w:color w:val="FF0000"/>
          <w:sz w:val="24"/>
        </w:rPr>
      </w:pPr>
    </w:p>
    <w:p w14:paraId="67432EBC" w14:textId="77777777" w:rsidR="00EA348D" w:rsidRDefault="00EA348D" w:rsidP="00EA348D">
      <w:pPr>
        <w:pStyle w:val="Heading2"/>
        <w:spacing w:before="0" w:after="0"/>
        <w:jc w:val="center"/>
        <w:rPr>
          <w:rFonts w:eastAsia="Lucida Sans" w:cs="Lucida Sans"/>
          <w:color w:val="FF0000"/>
          <w:sz w:val="24"/>
        </w:rPr>
      </w:pPr>
    </w:p>
    <w:p w14:paraId="13CB0041" w14:textId="77777777" w:rsidR="00EA348D" w:rsidRDefault="00EA348D" w:rsidP="00EA348D">
      <w:pPr>
        <w:pStyle w:val="Heading2"/>
        <w:spacing w:before="0" w:after="0"/>
        <w:jc w:val="center"/>
        <w:rPr>
          <w:rFonts w:eastAsia="Lucida Sans" w:cs="Lucida Sans"/>
          <w:color w:val="FF0000"/>
          <w:sz w:val="24"/>
        </w:rPr>
      </w:pPr>
    </w:p>
    <w:p w14:paraId="3096EE92" w14:textId="77777777" w:rsidR="00EA348D" w:rsidRDefault="00EA348D" w:rsidP="00EA348D">
      <w:pPr>
        <w:pStyle w:val="Heading2"/>
        <w:spacing w:before="0" w:after="0"/>
        <w:jc w:val="center"/>
        <w:rPr>
          <w:rFonts w:eastAsia="Lucida Sans" w:cs="Lucida Sans"/>
          <w:color w:val="FF0000"/>
          <w:sz w:val="24"/>
        </w:rPr>
      </w:pPr>
    </w:p>
    <w:p w14:paraId="44543CC6" w14:textId="77777777" w:rsidR="00EA348D" w:rsidRDefault="00EA348D" w:rsidP="00EA348D">
      <w:pPr>
        <w:pStyle w:val="Heading2"/>
        <w:spacing w:before="0" w:after="0"/>
        <w:jc w:val="center"/>
        <w:rPr>
          <w:rFonts w:eastAsia="Lucida Sans" w:cs="Lucida Sans"/>
          <w:color w:val="FF0000"/>
          <w:sz w:val="24"/>
        </w:rPr>
      </w:pPr>
    </w:p>
    <w:p w14:paraId="6287D2B9" w14:textId="77777777" w:rsidR="00EA348D" w:rsidRDefault="00EA348D" w:rsidP="00EA348D">
      <w:pPr>
        <w:pStyle w:val="Heading2"/>
        <w:spacing w:before="0" w:after="0"/>
        <w:jc w:val="center"/>
        <w:rPr>
          <w:rFonts w:eastAsia="Lucida Sans" w:cs="Lucida Sans"/>
          <w:color w:val="FF0000"/>
          <w:sz w:val="24"/>
        </w:rPr>
      </w:pPr>
    </w:p>
    <w:p w14:paraId="4F6E657B" w14:textId="77777777" w:rsidR="00EA348D" w:rsidRDefault="00EA348D" w:rsidP="00EA348D">
      <w:pPr>
        <w:pStyle w:val="Heading2"/>
        <w:spacing w:before="0" w:after="0"/>
        <w:jc w:val="center"/>
        <w:rPr>
          <w:rFonts w:eastAsia="Lucida Sans" w:cs="Lucida Sans"/>
          <w:color w:val="FF0000"/>
          <w:sz w:val="24"/>
        </w:rPr>
      </w:pPr>
    </w:p>
    <w:p w14:paraId="51B1AF44" w14:textId="77777777" w:rsidR="00EA348D" w:rsidRDefault="00EA348D" w:rsidP="00EA348D">
      <w:pPr>
        <w:pStyle w:val="Heading2"/>
        <w:spacing w:before="0" w:after="0"/>
        <w:jc w:val="center"/>
        <w:rPr>
          <w:rFonts w:eastAsia="Lucida Sans" w:cs="Lucida Sans"/>
          <w:color w:val="FF0000"/>
          <w:sz w:val="24"/>
        </w:rPr>
      </w:pPr>
    </w:p>
    <w:p w14:paraId="44BF8BFE" w14:textId="77777777" w:rsidR="00EA348D" w:rsidRDefault="00EA348D" w:rsidP="00EA348D">
      <w:pPr>
        <w:pStyle w:val="Heading2"/>
        <w:spacing w:before="0" w:after="0"/>
        <w:jc w:val="center"/>
        <w:rPr>
          <w:rFonts w:eastAsia="Lucida Sans" w:cs="Lucida Sans"/>
          <w:color w:val="FF0000"/>
          <w:sz w:val="24"/>
        </w:rPr>
      </w:pPr>
    </w:p>
    <w:p w14:paraId="22FC1E78" w14:textId="77777777" w:rsidR="00EA348D" w:rsidRDefault="00EA348D" w:rsidP="00EA348D">
      <w:pPr>
        <w:pStyle w:val="Heading2"/>
        <w:spacing w:before="0" w:after="0"/>
        <w:jc w:val="center"/>
        <w:rPr>
          <w:rFonts w:eastAsia="Lucida Sans" w:cs="Lucida Sans"/>
          <w:color w:val="FF0000"/>
          <w:sz w:val="24"/>
        </w:rPr>
      </w:pPr>
    </w:p>
    <w:p w14:paraId="0319F93F" w14:textId="77777777" w:rsidR="00EA348D" w:rsidRDefault="00EA348D" w:rsidP="00EA348D">
      <w:pPr>
        <w:pStyle w:val="Heading2"/>
        <w:spacing w:before="0" w:after="0"/>
        <w:jc w:val="center"/>
        <w:rPr>
          <w:rFonts w:eastAsia="Lucida Sans" w:cs="Lucida Sans"/>
          <w:color w:val="FF0000"/>
          <w:sz w:val="24"/>
        </w:rPr>
      </w:pPr>
    </w:p>
    <w:p w14:paraId="1BA3B9E6" w14:textId="77777777" w:rsidR="00EA348D" w:rsidRDefault="00EA348D" w:rsidP="00EA348D">
      <w:pPr>
        <w:pStyle w:val="Heading2"/>
        <w:spacing w:before="0" w:after="0"/>
        <w:jc w:val="center"/>
        <w:rPr>
          <w:rFonts w:eastAsia="Lucida Sans" w:cs="Lucida Sans"/>
          <w:color w:val="FF0000"/>
          <w:sz w:val="24"/>
        </w:rPr>
      </w:pPr>
    </w:p>
    <w:p w14:paraId="15D38329" w14:textId="77777777" w:rsidR="00EA348D" w:rsidRDefault="00EA348D" w:rsidP="00EA348D">
      <w:pPr>
        <w:pStyle w:val="Heading2"/>
        <w:spacing w:before="0" w:after="0"/>
        <w:jc w:val="center"/>
        <w:rPr>
          <w:rFonts w:eastAsia="Lucida Sans" w:cs="Lucida Sans"/>
          <w:color w:val="FF0000"/>
          <w:sz w:val="24"/>
        </w:rPr>
      </w:pPr>
    </w:p>
    <w:p w14:paraId="43B2ADDC" w14:textId="77777777" w:rsidR="00EA348D" w:rsidRDefault="00EA348D" w:rsidP="00EA348D">
      <w:pPr>
        <w:pStyle w:val="Heading2"/>
        <w:spacing w:before="0" w:after="0"/>
        <w:jc w:val="center"/>
        <w:rPr>
          <w:rFonts w:eastAsia="Lucida Sans" w:cs="Lucida Sans"/>
          <w:color w:val="FF0000"/>
          <w:sz w:val="24"/>
        </w:rPr>
      </w:pPr>
    </w:p>
    <w:p w14:paraId="690EEC95" w14:textId="77777777" w:rsidR="00EA348D" w:rsidRDefault="00EA348D" w:rsidP="00EA348D">
      <w:pPr>
        <w:pStyle w:val="Heading2"/>
        <w:spacing w:before="0" w:after="0"/>
        <w:jc w:val="center"/>
        <w:rPr>
          <w:rFonts w:eastAsia="Lucida Sans" w:cs="Lucida Sans"/>
          <w:color w:val="FF0000"/>
          <w:sz w:val="24"/>
        </w:rPr>
      </w:pPr>
    </w:p>
    <w:p w14:paraId="4838371F" w14:textId="77777777" w:rsidR="00EA348D" w:rsidRDefault="00EA348D" w:rsidP="00EA348D">
      <w:pPr>
        <w:pStyle w:val="Heading2"/>
        <w:spacing w:before="0" w:after="0"/>
        <w:jc w:val="center"/>
        <w:rPr>
          <w:rFonts w:eastAsia="Lucida Sans" w:cs="Lucida Sans"/>
          <w:color w:val="FF0000"/>
          <w:sz w:val="24"/>
        </w:rPr>
      </w:pPr>
    </w:p>
    <w:p w14:paraId="494E6EBC" w14:textId="77777777" w:rsidR="00EA348D" w:rsidRDefault="00EA348D" w:rsidP="00EA348D">
      <w:pPr>
        <w:pStyle w:val="Heading2"/>
        <w:spacing w:before="0" w:after="0"/>
        <w:jc w:val="center"/>
        <w:rPr>
          <w:rFonts w:eastAsia="Lucida Sans" w:cs="Lucida Sans"/>
          <w:color w:val="FF0000"/>
          <w:sz w:val="24"/>
        </w:rPr>
      </w:pPr>
    </w:p>
    <w:p w14:paraId="1814D77A" w14:textId="77777777" w:rsidR="00EA348D" w:rsidRDefault="00EA348D" w:rsidP="00EA348D">
      <w:pPr>
        <w:pStyle w:val="Heading2"/>
        <w:spacing w:before="0" w:after="0"/>
        <w:jc w:val="center"/>
        <w:rPr>
          <w:rFonts w:eastAsia="Lucida Sans" w:cs="Lucida Sans"/>
          <w:color w:val="FF0000"/>
          <w:sz w:val="24"/>
        </w:rPr>
      </w:pPr>
    </w:p>
    <w:p w14:paraId="423C67FD" w14:textId="77777777" w:rsidR="00EA348D" w:rsidRDefault="00EA348D" w:rsidP="00EA348D">
      <w:pPr>
        <w:pStyle w:val="Heading2"/>
        <w:spacing w:before="0" w:after="0"/>
        <w:jc w:val="center"/>
        <w:rPr>
          <w:rFonts w:eastAsia="Lucida Sans" w:cs="Lucida Sans"/>
          <w:color w:val="FF0000"/>
          <w:sz w:val="24"/>
        </w:rPr>
      </w:pPr>
    </w:p>
    <w:p w14:paraId="78DEC397" w14:textId="77777777" w:rsidR="00EA348D" w:rsidRDefault="00EA348D" w:rsidP="00EA348D">
      <w:pPr>
        <w:pStyle w:val="Heading2"/>
        <w:spacing w:before="0" w:after="0"/>
        <w:jc w:val="center"/>
        <w:rPr>
          <w:rFonts w:eastAsia="Lucida Sans" w:cs="Lucida Sans"/>
          <w:color w:val="FF0000"/>
          <w:sz w:val="24"/>
        </w:rPr>
      </w:pPr>
    </w:p>
    <w:p w14:paraId="19C1F4D7" w14:textId="77777777" w:rsidR="00EA348D" w:rsidRDefault="00EA348D" w:rsidP="00EA348D">
      <w:pPr>
        <w:pStyle w:val="Heading2"/>
        <w:spacing w:before="0" w:after="0"/>
        <w:jc w:val="center"/>
        <w:rPr>
          <w:rFonts w:eastAsia="Lucida Sans" w:cs="Lucida Sans"/>
          <w:color w:val="FF0000"/>
          <w:sz w:val="24"/>
        </w:rPr>
      </w:pPr>
    </w:p>
    <w:p w14:paraId="5C429CB6" w14:textId="77777777" w:rsidR="00EA348D" w:rsidRDefault="00EA348D" w:rsidP="006D5131">
      <w:pPr>
        <w:pStyle w:val="Heading2"/>
        <w:spacing w:before="0" w:after="0"/>
        <w:rPr>
          <w:rFonts w:eastAsia="Lucida Sans" w:cs="Lucida Sans"/>
          <w:color w:val="FF0000"/>
          <w:sz w:val="24"/>
        </w:rPr>
      </w:pPr>
    </w:p>
    <w:p w14:paraId="6540A82A" w14:textId="77777777" w:rsidR="00BB5EBE" w:rsidRDefault="00BB5EBE" w:rsidP="00BB5EBE">
      <w:pPr>
        <w:pStyle w:val="Heading2"/>
        <w:spacing w:before="0" w:after="0"/>
        <w:rPr>
          <w:rFonts w:eastAsia="Lucida Sans" w:cs="Lucida Sans"/>
          <w:color w:val="FF0000"/>
          <w:sz w:val="24"/>
        </w:rPr>
      </w:pPr>
      <w:bookmarkStart w:id="2" w:name="_Toc1067937805"/>
    </w:p>
    <w:p w14:paraId="31CC06DA" w14:textId="5FFC1864" w:rsidR="00EA348D" w:rsidRPr="00EA348D" w:rsidRDefault="7B89C142" w:rsidP="00BB5EBE">
      <w:pPr>
        <w:pStyle w:val="Heading2"/>
        <w:spacing w:before="0" w:after="0"/>
        <w:jc w:val="center"/>
        <w:rPr>
          <w:rFonts w:eastAsia="Lucida Sans" w:cs="Lucida Sans"/>
          <w:color w:val="FF0000"/>
          <w:sz w:val="24"/>
        </w:rPr>
      </w:pPr>
      <w:r w:rsidRPr="32C3D006">
        <w:rPr>
          <w:rFonts w:eastAsia="Lucida Sans" w:cs="Lucida Sans"/>
          <w:color w:val="FF0000"/>
          <w:sz w:val="24"/>
        </w:rPr>
        <w:t>município, mês, an</w:t>
      </w:r>
      <w:r w:rsidR="5F758A81" w:rsidRPr="32C3D006">
        <w:rPr>
          <w:rFonts w:eastAsia="Lucida Sans" w:cs="Lucida Sans"/>
          <w:color w:val="FF0000"/>
          <w:sz w:val="24"/>
        </w:rPr>
        <w:t>o</w:t>
      </w:r>
      <w:bookmarkEnd w:id="2"/>
    </w:p>
    <w:p w14:paraId="7B2FA385" w14:textId="77777777" w:rsidR="00EA348D" w:rsidRPr="00EA348D" w:rsidRDefault="00EA348D" w:rsidP="00EA348D">
      <w:pPr>
        <w:pStyle w:val="Heading2"/>
        <w:tabs>
          <w:tab w:val="left" w:pos="8868"/>
        </w:tabs>
        <w:spacing w:before="0" w:after="0"/>
        <w:jc w:val="center"/>
        <w:rPr>
          <w:rFonts w:eastAsia="Lucida Sans" w:cs="Lucida Sans"/>
          <w:color w:val="FF0000"/>
          <w:sz w:val="24"/>
        </w:rPr>
      </w:pPr>
    </w:p>
    <w:p w14:paraId="61666F63" w14:textId="77777777" w:rsidR="00EA348D" w:rsidRPr="00EA348D" w:rsidRDefault="00EA348D" w:rsidP="00EA348D"/>
    <w:p w14:paraId="2EAAFED6" w14:textId="77777777" w:rsidR="00086C1B" w:rsidRDefault="00086C1B" w:rsidP="00314E94">
      <w:pPr>
        <w:spacing w:before="120" w:after="120"/>
        <w:jc w:val="center"/>
        <w:rPr>
          <w:rFonts w:ascii="Lucida Sans" w:eastAsia="Cambria" w:hAnsi="Lucida Sans" w:cstheme="minorHAnsi"/>
          <w:b/>
          <w:bCs/>
          <w:color w:val="000000" w:themeColor="text1"/>
        </w:rPr>
      </w:pPr>
    </w:p>
    <w:p w14:paraId="0A13F197" w14:textId="20C13214" w:rsidR="00441ED2" w:rsidRPr="00E824E7" w:rsidRDefault="001F2899" w:rsidP="00314E94">
      <w:pPr>
        <w:spacing w:before="120" w:after="120"/>
        <w:jc w:val="center"/>
        <w:rPr>
          <w:rFonts w:ascii="Lucida Sans" w:eastAsiaTheme="majorEastAsia" w:hAnsi="Lucida Sans" w:cstheme="minorHAnsi"/>
          <w:b/>
          <w:bCs/>
        </w:rPr>
      </w:pPr>
      <w:r w:rsidRPr="00EA348D">
        <w:rPr>
          <w:rFonts w:ascii="Lucida Sans" w:eastAsia="Cambria" w:hAnsi="Lucida Sans" w:cstheme="minorHAnsi"/>
          <w:b/>
          <w:bCs/>
          <w:color w:val="000000" w:themeColor="text1"/>
        </w:rPr>
        <w:lastRenderedPageBreak/>
        <w:t>E</w:t>
      </w:r>
      <w:r w:rsidR="00441ED2" w:rsidRPr="00EA348D">
        <w:rPr>
          <w:rFonts w:ascii="Lucida Sans" w:eastAsiaTheme="majorEastAsia" w:hAnsi="Lucida Sans" w:cstheme="minorHAnsi"/>
          <w:b/>
          <w:bCs/>
        </w:rPr>
        <w:t>str</w:t>
      </w:r>
      <w:r w:rsidR="00441ED2" w:rsidRPr="00E824E7">
        <w:rPr>
          <w:rFonts w:ascii="Lucida Sans" w:eastAsiaTheme="majorEastAsia" w:hAnsi="Lucida Sans" w:cstheme="minorHAnsi"/>
          <w:b/>
          <w:bCs/>
        </w:rPr>
        <w:t>utura Organizacional</w:t>
      </w:r>
    </w:p>
    <w:p w14:paraId="25FF56EF" w14:textId="5F4076FA" w:rsidR="00441ED2" w:rsidRPr="00E824E7" w:rsidRDefault="00441ED2" w:rsidP="62F2002E">
      <w:pPr>
        <w:jc w:val="center"/>
        <w:rPr>
          <w:rFonts w:ascii="Lucida Sans" w:eastAsiaTheme="majorEastAsia" w:hAnsi="Lucida Sans" w:cstheme="minorHAnsi"/>
          <w:b/>
          <w:bCs/>
        </w:rPr>
      </w:pPr>
    </w:p>
    <w:p w14:paraId="4FB6D33C" w14:textId="15F52E8D" w:rsidR="00441ED2" w:rsidRPr="00E824E7" w:rsidRDefault="00441ED2" w:rsidP="62F2002E">
      <w:pPr>
        <w:jc w:val="center"/>
        <w:rPr>
          <w:rFonts w:ascii="Lucida Sans" w:eastAsiaTheme="majorEastAsia" w:hAnsi="Lucida Sans" w:cstheme="minorHAnsi"/>
          <w:b/>
          <w:bCs/>
        </w:rPr>
      </w:pPr>
      <w:r w:rsidRPr="00E824E7">
        <w:rPr>
          <w:rFonts w:ascii="Lucida Sans" w:eastAsiaTheme="majorEastAsia" w:hAnsi="Lucida Sans" w:cstheme="minorHAnsi"/>
          <w:b/>
          <w:bCs/>
        </w:rPr>
        <w:t>Diretorias Sistêmicas e Chefias pertinentes d</w:t>
      </w:r>
      <w:r w:rsidR="00B0301D" w:rsidRPr="00E824E7">
        <w:rPr>
          <w:rFonts w:ascii="Lucida Sans" w:eastAsiaTheme="majorEastAsia" w:hAnsi="Lucida Sans" w:cstheme="minorHAnsi"/>
          <w:b/>
          <w:bCs/>
        </w:rPr>
        <w:t xml:space="preserve">a Unidade </w:t>
      </w:r>
      <w:r w:rsidRPr="00E824E7">
        <w:rPr>
          <w:rFonts w:ascii="Lucida Sans" w:eastAsiaTheme="majorEastAsia" w:hAnsi="Lucida Sans" w:cstheme="minorHAnsi"/>
          <w:b/>
          <w:bCs/>
        </w:rPr>
        <w:t>Maracanã (sede)</w:t>
      </w:r>
    </w:p>
    <w:p w14:paraId="2C626F9F" w14:textId="266D7927" w:rsidR="00441ED2" w:rsidRPr="00E824E7" w:rsidRDefault="00441ED2" w:rsidP="62F2002E">
      <w:pPr>
        <w:jc w:val="center"/>
        <w:rPr>
          <w:rFonts w:ascii="Lucida Sans" w:eastAsiaTheme="majorEastAsia" w:hAnsi="Lucida Sans" w:cstheme="minorHAnsi"/>
          <w:b/>
          <w:bCs/>
        </w:rPr>
      </w:pPr>
    </w:p>
    <w:p w14:paraId="68BFC8A2" w14:textId="10897786" w:rsidR="19002454" w:rsidRPr="00E824E7" w:rsidRDefault="19002454" w:rsidP="26BDB67E">
      <w:pPr>
        <w:pBdr>
          <w:top w:val="single" w:sz="4" w:space="1" w:color="000000"/>
          <w:left w:val="single" w:sz="4" w:space="4" w:color="000000"/>
          <w:bottom w:val="single" w:sz="4" w:space="1" w:color="000000"/>
          <w:right w:val="single" w:sz="4" w:space="4" w:color="000000"/>
        </w:pBdr>
        <w:jc w:val="center"/>
        <w:rPr>
          <w:rFonts w:ascii="Lucida Sans" w:eastAsiaTheme="majorEastAsia" w:hAnsi="Lucida Sans" w:cstheme="minorBidi"/>
          <w:b/>
          <w:bCs/>
          <w:color w:val="FF0000"/>
        </w:rPr>
      </w:pPr>
      <w:r w:rsidRPr="26BDB67E">
        <w:rPr>
          <w:rFonts w:ascii="Lucida Sans" w:eastAsiaTheme="majorEastAsia" w:hAnsi="Lucida Sans" w:cstheme="minorBidi"/>
          <w:b/>
          <w:bCs/>
        </w:rPr>
        <w:t>Diretor-Geral</w:t>
      </w:r>
      <w:r>
        <w:br/>
      </w:r>
      <w:r w:rsidRPr="26BDB67E">
        <w:rPr>
          <w:rFonts w:ascii="Lucida Sans" w:eastAsiaTheme="majorEastAsia" w:hAnsi="Lucida Sans" w:cstheme="minorBidi"/>
        </w:rPr>
        <w:t xml:space="preserve"> </w:t>
      </w:r>
      <w:r w:rsidRPr="26BDB67E">
        <w:rPr>
          <w:rFonts w:ascii="Lucida Sans" w:eastAsiaTheme="majorEastAsia" w:hAnsi="Lucida Sans" w:cstheme="minorBidi"/>
          <w:color w:val="FF0000"/>
        </w:rPr>
        <w:t>Mauricio Saldanha Motta</w:t>
      </w:r>
      <w:r>
        <w:br/>
      </w:r>
      <w:r w:rsidRPr="26BDB67E">
        <w:rPr>
          <w:rFonts w:ascii="Lucida Sans" w:eastAsiaTheme="majorEastAsia" w:hAnsi="Lucida Sans" w:cstheme="minorBidi"/>
          <w:b/>
          <w:bCs/>
          <w:color w:val="FF0000"/>
        </w:rPr>
        <w:t xml:space="preserve"> </w:t>
      </w:r>
    </w:p>
    <w:p w14:paraId="0DCB779C" w14:textId="3918786A" w:rsidR="2943A710" w:rsidRDefault="19002454" w:rsidP="26BDB67E">
      <w:pPr>
        <w:pBdr>
          <w:top w:val="single" w:sz="4" w:space="1" w:color="000000"/>
          <w:left w:val="single" w:sz="4" w:space="4" w:color="000000"/>
          <w:bottom w:val="single" w:sz="4" w:space="1" w:color="000000"/>
          <w:right w:val="single" w:sz="4" w:space="4" w:color="000000"/>
        </w:pBdr>
        <w:jc w:val="center"/>
        <w:rPr>
          <w:rFonts w:ascii="Lucida Sans" w:eastAsiaTheme="majorEastAsia" w:hAnsi="Lucida Sans" w:cstheme="minorBidi"/>
          <w:b/>
          <w:bCs/>
        </w:rPr>
      </w:pPr>
      <w:r w:rsidRPr="26BDB67E">
        <w:rPr>
          <w:rFonts w:ascii="Lucida Sans" w:eastAsiaTheme="majorEastAsia" w:hAnsi="Lucida Sans" w:cstheme="minorBidi"/>
          <w:b/>
          <w:bCs/>
        </w:rPr>
        <w:t>Vice-Diretora-Geral</w:t>
      </w:r>
    </w:p>
    <w:p w14:paraId="613E4B4F" w14:textId="0CC4C456" w:rsidR="19002454" w:rsidRPr="00E824E7" w:rsidRDefault="19002454" w:rsidP="6B8C4626">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Bidi"/>
          <w:color w:val="FF0000"/>
        </w:rPr>
      </w:pPr>
      <w:r w:rsidRPr="6B8C4626">
        <w:rPr>
          <w:rFonts w:ascii="Lucida Sans" w:eastAsiaTheme="majorEastAsia" w:hAnsi="Lucida Sans" w:cstheme="minorBidi"/>
          <w:color w:val="FF0000"/>
        </w:rPr>
        <w:t>Gisele Maria Ribeiro Vieira</w:t>
      </w:r>
      <w:r>
        <w:br/>
      </w:r>
      <w:r w:rsidRPr="6B8C4626">
        <w:rPr>
          <w:rFonts w:ascii="Lucida Sans" w:eastAsiaTheme="majorEastAsia" w:hAnsi="Lucida Sans" w:cstheme="minorBidi"/>
          <w:color w:val="FF0000"/>
        </w:rPr>
        <w:t xml:space="preserve"> </w:t>
      </w:r>
    </w:p>
    <w:p w14:paraId="5AA8DCA1" w14:textId="61616BD4" w:rsidR="2943A710" w:rsidRDefault="19002454" w:rsidP="26BDB67E">
      <w:pPr>
        <w:pBdr>
          <w:top w:val="single" w:sz="4" w:space="1" w:color="000000"/>
          <w:left w:val="single" w:sz="4" w:space="4" w:color="000000"/>
          <w:bottom w:val="single" w:sz="4" w:space="1" w:color="000000"/>
          <w:right w:val="single" w:sz="4" w:space="4" w:color="000000"/>
        </w:pBdr>
        <w:jc w:val="center"/>
        <w:rPr>
          <w:rFonts w:ascii="Lucida Sans" w:eastAsiaTheme="majorEastAsia" w:hAnsi="Lucida Sans" w:cstheme="minorBidi"/>
          <w:b/>
          <w:bCs/>
        </w:rPr>
      </w:pPr>
      <w:r w:rsidRPr="26BDB67E">
        <w:rPr>
          <w:rFonts w:ascii="Lucida Sans" w:eastAsiaTheme="majorEastAsia" w:hAnsi="Lucida Sans" w:cstheme="minorBidi"/>
          <w:b/>
          <w:bCs/>
        </w:rPr>
        <w:t>Diretor</w:t>
      </w:r>
      <w:r w:rsidR="00086C1B">
        <w:rPr>
          <w:rFonts w:ascii="Lucida Sans" w:eastAsiaTheme="majorEastAsia" w:hAnsi="Lucida Sans" w:cstheme="minorBidi"/>
          <w:b/>
          <w:bCs/>
        </w:rPr>
        <w:t>a</w:t>
      </w:r>
      <w:r w:rsidRPr="26BDB67E">
        <w:rPr>
          <w:rFonts w:ascii="Lucida Sans" w:eastAsiaTheme="majorEastAsia" w:hAnsi="Lucida Sans" w:cstheme="minorBidi"/>
          <w:b/>
          <w:bCs/>
        </w:rPr>
        <w:t xml:space="preserve"> de Ensino</w:t>
      </w:r>
    </w:p>
    <w:p w14:paraId="5A03AC3B" w14:textId="0EA2D5F2" w:rsidR="19002454" w:rsidRPr="00E824E7" w:rsidRDefault="19002454" w:rsidP="6B8C4626">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Bidi"/>
        </w:rPr>
      </w:pPr>
      <w:r w:rsidRPr="6B8C4626">
        <w:rPr>
          <w:rFonts w:ascii="Lucida Sans" w:eastAsiaTheme="majorEastAsia" w:hAnsi="Lucida Sans" w:cstheme="minorBidi"/>
          <w:color w:val="FF0000"/>
        </w:rPr>
        <w:t>Dayse Haime Pastore</w:t>
      </w:r>
      <w:r>
        <w:br/>
      </w:r>
      <w:r w:rsidRPr="6B8C4626">
        <w:rPr>
          <w:rFonts w:ascii="Lucida Sans" w:eastAsiaTheme="majorEastAsia" w:hAnsi="Lucida Sans" w:cstheme="minorBidi"/>
        </w:rPr>
        <w:t xml:space="preserve"> </w:t>
      </w:r>
    </w:p>
    <w:p w14:paraId="2200D480" w14:textId="1390E168" w:rsidR="2943A710" w:rsidRDefault="19002454" w:rsidP="26BDB67E">
      <w:pPr>
        <w:pBdr>
          <w:top w:val="single" w:sz="4" w:space="1" w:color="000000"/>
          <w:left w:val="single" w:sz="4" w:space="4" w:color="000000"/>
          <w:bottom w:val="single" w:sz="4" w:space="1" w:color="000000"/>
          <w:right w:val="single" w:sz="4" w:space="4" w:color="000000"/>
        </w:pBdr>
        <w:jc w:val="center"/>
        <w:rPr>
          <w:rFonts w:ascii="Lucida Sans" w:eastAsiaTheme="majorEastAsia" w:hAnsi="Lucida Sans" w:cstheme="minorBidi"/>
          <w:b/>
          <w:bCs/>
        </w:rPr>
      </w:pPr>
      <w:r w:rsidRPr="26BDB67E">
        <w:rPr>
          <w:rFonts w:ascii="Lucida Sans" w:eastAsiaTheme="majorEastAsia" w:hAnsi="Lucida Sans" w:cstheme="minorBidi"/>
          <w:b/>
          <w:bCs/>
        </w:rPr>
        <w:t>Diretor de Pesquisa e Pós-Graduação</w:t>
      </w:r>
    </w:p>
    <w:p w14:paraId="45473887" w14:textId="5CFA7932" w:rsidR="19002454" w:rsidRPr="00E824E7" w:rsidRDefault="19002454" w:rsidP="6B8C4626">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Bidi"/>
          <w:color w:val="FF0000"/>
        </w:rPr>
      </w:pPr>
      <w:r w:rsidRPr="6B8C4626">
        <w:rPr>
          <w:rFonts w:ascii="Lucida Sans" w:eastAsiaTheme="majorEastAsia" w:hAnsi="Lucida Sans" w:cstheme="minorBidi"/>
          <w:color w:val="FF0000"/>
        </w:rPr>
        <w:t xml:space="preserve">Ronney </w:t>
      </w:r>
      <w:proofErr w:type="spellStart"/>
      <w:r w:rsidRPr="6B8C4626">
        <w:rPr>
          <w:rFonts w:ascii="Lucida Sans" w:eastAsiaTheme="majorEastAsia" w:hAnsi="Lucida Sans" w:cstheme="minorBidi"/>
          <w:color w:val="FF0000"/>
        </w:rPr>
        <w:t>Arismel</w:t>
      </w:r>
      <w:proofErr w:type="spellEnd"/>
      <w:r w:rsidRPr="6B8C4626">
        <w:rPr>
          <w:rFonts w:ascii="Lucida Sans" w:eastAsiaTheme="majorEastAsia" w:hAnsi="Lucida Sans" w:cstheme="minorBidi"/>
          <w:color w:val="FF0000"/>
        </w:rPr>
        <w:t xml:space="preserve"> </w:t>
      </w:r>
      <w:proofErr w:type="spellStart"/>
      <w:r w:rsidRPr="6B8C4626">
        <w:rPr>
          <w:rFonts w:ascii="Lucida Sans" w:eastAsiaTheme="majorEastAsia" w:hAnsi="Lucida Sans" w:cstheme="minorBidi"/>
          <w:color w:val="FF0000"/>
        </w:rPr>
        <w:t>Mancedo</w:t>
      </w:r>
      <w:proofErr w:type="spellEnd"/>
      <w:r w:rsidRPr="6B8C4626">
        <w:rPr>
          <w:rFonts w:ascii="Lucida Sans" w:eastAsiaTheme="majorEastAsia" w:hAnsi="Lucida Sans" w:cstheme="minorBidi"/>
          <w:color w:val="FF0000"/>
        </w:rPr>
        <w:t xml:space="preserve"> </w:t>
      </w:r>
      <w:proofErr w:type="spellStart"/>
      <w:r w:rsidRPr="6B8C4626">
        <w:rPr>
          <w:rFonts w:ascii="Lucida Sans" w:eastAsiaTheme="majorEastAsia" w:hAnsi="Lucida Sans" w:cstheme="minorBidi"/>
          <w:color w:val="FF0000"/>
        </w:rPr>
        <w:t>Boloy</w:t>
      </w:r>
      <w:proofErr w:type="spellEnd"/>
    </w:p>
    <w:p w14:paraId="59F87C56" w14:textId="55D5D74C" w:rsidR="19CA384D" w:rsidRPr="00E824E7" w:rsidRDefault="19CA384D" w:rsidP="6B8C4626">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Bidi"/>
          <w:b/>
          <w:bCs/>
          <w:color w:val="FF0000"/>
          <w:highlight w:val="yellow"/>
        </w:rPr>
      </w:pPr>
    </w:p>
    <w:p w14:paraId="4D2AE787" w14:textId="4B6CB49F" w:rsidR="2943A710" w:rsidRDefault="19002454" w:rsidP="26BDB67E">
      <w:pPr>
        <w:pBdr>
          <w:top w:val="single" w:sz="4" w:space="1" w:color="000000"/>
          <w:left w:val="single" w:sz="4" w:space="4" w:color="000000"/>
          <w:bottom w:val="single" w:sz="4" w:space="1" w:color="000000"/>
          <w:right w:val="single" w:sz="4" w:space="4" w:color="000000"/>
        </w:pBdr>
        <w:jc w:val="center"/>
        <w:rPr>
          <w:rFonts w:ascii="Lucida Sans" w:eastAsiaTheme="majorEastAsia" w:hAnsi="Lucida Sans" w:cstheme="minorBidi"/>
          <w:b/>
          <w:bCs/>
        </w:rPr>
      </w:pPr>
      <w:r w:rsidRPr="26BDB67E">
        <w:rPr>
          <w:rFonts w:ascii="Lucida Sans" w:eastAsiaTheme="majorEastAsia" w:hAnsi="Lucida Sans" w:cstheme="minorBidi"/>
          <w:b/>
          <w:bCs/>
        </w:rPr>
        <w:t>Diretora de Extensão</w:t>
      </w:r>
    </w:p>
    <w:p w14:paraId="1AE50004" w14:textId="3796B64B" w:rsidR="19002454" w:rsidRPr="00E824E7" w:rsidRDefault="19002454" w:rsidP="6B8C4626">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Bidi"/>
          <w:color w:val="FF0000"/>
        </w:rPr>
      </w:pPr>
      <w:r w:rsidRPr="6B8C4626">
        <w:rPr>
          <w:rFonts w:ascii="Lucida Sans" w:eastAsiaTheme="majorEastAsia" w:hAnsi="Lucida Sans" w:cstheme="minorBidi"/>
          <w:color w:val="FF0000"/>
        </w:rPr>
        <w:t>Renata da Silva Moura</w:t>
      </w:r>
    </w:p>
    <w:p w14:paraId="54C850B9" w14:textId="4DFFB10C" w:rsidR="19CA384D" w:rsidRPr="00E824E7" w:rsidRDefault="19CA384D" w:rsidP="6B8C4626">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Bidi"/>
          <w:b/>
          <w:bCs/>
          <w:color w:val="FF0000"/>
          <w:highlight w:val="yellow"/>
        </w:rPr>
      </w:pPr>
    </w:p>
    <w:p w14:paraId="6A2B2CC8" w14:textId="67F07E1A" w:rsidR="2943A710" w:rsidRDefault="19002454" w:rsidP="0069517D">
      <w:pPr>
        <w:pBdr>
          <w:top w:val="single" w:sz="4" w:space="1" w:color="000000"/>
          <w:left w:val="single" w:sz="4" w:space="4" w:color="000000"/>
          <w:bottom w:val="single" w:sz="4" w:space="1" w:color="000000"/>
          <w:right w:val="single" w:sz="4" w:space="4" w:color="000000"/>
          <w:between w:val="single" w:sz="4" w:space="1" w:color="auto"/>
        </w:pBdr>
        <w:jc w:val="center"/>
        <w:rPr>
          <w:rFonts w:ascii="Lucida Sans" w:eastAsiaTheme="majorEastAsia" w:hAnsi="Lucida Sans" w:cstheme="minorBidi"/>
          <w:b/>
          <w:bCs/>
        </w:rPr>
      </w:pPr>
      <w:r w:rsidRPr="26BDB67E">
        <w:rPr>
          <w:rFonts w:ascii="Lucida Sans" w:eastAsiaTheme="majorEastAsia" w:hAnsi="Lucida Sans" w:cstheme="minorBidi"/>
          <w:b/>
          <w:bCs/>
        </w:rPr>
        <w:t>Diretora de Administração e Planejamento</w:t>
      </w:r>
    </w:p>
    <w:p w14:paraId="1984EF27" w14:textId="1B1265DD" w:rsidR="0DBC4B23" w:rsidRDefault="19002454" w:rsidP="0069517D">
      <w:pPr>
        <w:pBdr>
          <w:top w:val="single" w:sz="4" w:space="1" w:color="000000"/>
          <w:left w:val="single" w:sz="4" w:space="4" w:color="000000"/>
          <w:bottom w:val="single" w:sz="4" w:space="1" w:color="000000"/>
          <w:right w:val="single" w:sz="4" w:space="4" w:color="000000"/>
          <w:between w:val="single" w:sz="4" w:space="1" w:color="auto"/>
        </w:pBdr>
        <w:jc w:val="center"/>
        <w:rPr>
          <w:rFonts w:ascii="Lucida Sans" w:eastAsiaTheme="majorEastAsia" w:hAnsi="Lucida Sans" w:cstheme="minorBidi"/>
          <w:color w:val="FF0000"/>
        </w:rPr>
      </w:pPr>
      <w:r w:rsidRPr="26BDB67E">
        <w:rPr>
          <w:rFonts w:ascii="Lucida Sans" w:eastAsiaTheme="majorEastAsia" w:hAnsi="Lucida Sans" w:cstheme="minorBidi"/>
          <w:color w:val="FF0000"/>
        </w:rPr>
        <w:t xml:space="preserve">Bianca de Franca </w:t>
      </w:r>
      <w:proofErr w:type="spellStart"/>
      <w:r w:rsidRPr="26BDB67E">
        <w:rPr>
          <w:rFonts w:ascii="Lucida Sans" w:eastAsiaTheme="majorEastAsia" w:hAnsi="Lucida Sans" w:cstheme="minorBidi"/>
          <w:color w:val="FF0000"/>
        </w:rPr>
        <w:t>Tempone</w:t>
      </w:r>
      <w:proofErr w:type="spellEnd"/>
      <w:r w:rsidRPr="26BDB67E">
        <w:rPr>
          <w:rFonts w:ascii="Lucida Sans" w:eastAsiaTheme="majorEastAsia" w:hAnsi="Lucida Sans" w:cstheme="minorBidi"/>
          <w:color w:val="FF0000"/>
        </w:rPr>
        <w:t xml:space="preserve"> </w:t>
      </w:r>
      <w:proofErr w:type="spellStart"/>
      <w:r w:rsidRPr="26BDB67E">
        <w:rPr>
          <w:rFonts w:ascii="Lucida Sans" w:eastAsiaTheme="majorEastAsia" w:hAnsi="Lucida Sans" w:cstheme="minorBidi"/>
          <w:color w:val="FF0000"/>
        </w:rPr>
        <w:t>Felga</w:t>
      </w:r>
      <w:proofErr w:type="spellEnd"/>
      <w:r w:rsidRPr="26BDB67E">
        <w:rPr>
          <w:rFonts w:ascii="Lucida Sans" w:eastAsiaTheme="majorEastAsia" w:hAnsi="Lucida Sans" w:cstheme="minorBidi"/>
          <w:color w:val="FF0000"/>
        </w:rPr>
        <w:t xml:space="preserve"> de Moraes</w:t>
      </w:r>
    </w:p>
    <w:p w14:paraId="3807F3EC" w14:textId="77777777" w:rsidR="0069517D" w:rsidRPr="0069517D" w:rsidRDefault="0069517D" w:rsidP="0069517D">
      <w:pPr>
        <w:pBdr>
          <w:top w:val="single" w:sz="4" w:space="1" w:color="000000"/>
          <w:left w:val="single" w:sz="4" w:space="4" w:color="000000"/>
          <w:bottom w:val="single" w:sz="4" w:space="1" w:color="000000"/>
          <w:right w:val="single" w:sz="4" w:space="4" w:color="000000"/>
          <w:between w:val="single" w:sz="4" w:space="1" w:color="auto"/>
        </w:pBdr>
        <w:jc w:val="center"/>
        <w:rPr>
          <w:rFonts w:ascii="Lucida Sans" w:eastAsiaTheme="majorEastAsia" w:hAnsi="Lucida Sans" w:cstheme="minorBidi"/>
          <w:color w:val="FF0000"/>
        </w:rPr>
      </w:pPr>
    </w:p>
    <w:p w14:paraId="7A2A1BDA" w14:textId="2C451228" w:rsidR="0DBC4B23" w:rsidRDefault="72510FBF" w:rsidP="0069517D">
      <w:pPr>
        <w:pBdr>
          <w:top w:val="single" w:sz="4" w:space="1" w:color="000000"/>
          <w:left w:val="single" w:sz="4" w:space="4" w:color="000000"/>
          <w:bottom w:val="single" w:sz="4" w:space="1" w:color="000000"/>
          <w:right w:val="single" w:sz="4" w:space="4" w:color="000000"/>
          <w:between w:val="single" w:sz="4" w:space="1" w:color="auto"/>
        </w:pBdr>
        <w:spacing w:before="120" w:after="120" w:line="259" w:lineRule="auto"/>
        <w:jc w:val="center"/>
        <w:rPr>
          <w:rFonts w:ascii="Lucida Sans" w:eastAsiaTheme="majorEastAsia" w:hAnsi="Lucida Sans" w:cstheme="minorBidi"/>
          <w:b/>
          <w:bCs/>
        </w:rPr>
      </w:pPr>
      <w:r w:rsidRPr="26BDB67E">
        <w:rPr>
          <w:rFonts w:ascii="Lucida Sans" w:eastAsiaTheme="majorEastAsia" w:hAnsi="Lucida Sans" w:cstheme="minorBidi"/>
          <w:b/>
          <w:bCs/>
        </w:rPr>
        <w:t>Diretora de Gestão Estratégica</w:t>
      </w:r>
    </w:p>
    <w:p w14:paraId="0DDA60F2" w14:textId="23E326D6" w:rsidR="0DBC4B23" w:rsidRDefault="56FC92B5" w:rsidP="0069517D">
      <w:pPr>
        <w:pBdr>
          <w:top w:val="single" w:sz="4" w:space="1" w:color="000000"/>
          <w:left w:val="single" w:sz="4" w:space="4" w:color="000000"/>
          <w:bottom w:val="single" w:sz="4" w:space="1" w:color="000000"/>
          <w:right w:val="single" w:sz="4" w:space="4" w:color="000000"/>
          <w:between w:val="single" w:sz="4" w:space="1" w:color="auto"/>
        </w:pBdr>
        <w:spacing w:before="120" w:after="120" w:line="259" w:lineRule="auto"/>
        <w:jc w:val="center"/>
        <w:rPr>
          <w:rFonts w:ascii="Lucida Sans" w:eastAsiaTheme="majorEastAsia" w:hAnsi="Lucida Sans" w:cstheme="minorBidi"/>
          <w:color w:val="FF0000"/>
        </w:rPr>
      </w:pPr>
      <w:r w:rsidRPr="26BDB67E">
        <w:rPr>
          <w:rFonts w:ascii="Lucida Sans" w:eastAsiaTheme="majorEastAsia" w:hAnsi="Lucida Sans" w:cstheme="minorBidi"/>
          <w:color w:val="FF0000"/>
        </w:rPr>
        <w:t>Diego Moreira de Araújo Carvalho</w:t>
      </w:r>
    </w:p>
    <w:p w14:paraId="7EC1EE69" w14:textId="053B33FC" w:rsidR="0DBC4B23" w:rsidRDefault="0DBC4B23" w:rsidP="26BDB67E">
      <w:pPr>
        <w:pStyle w:val="Texto"/>
        <w:pBdr>
          <w:top w:val="single" w:sz="4" w:space="1" w:color="000000"/>
          <w:left w:val="single" w:sz="4" w:space="4" w:color="000000"/>
          <w:bottom w:val="single" w:sz="4" w:space="1" w:color="000000"/>
          <w:right w:val="single" w:sz="4" w:space="4" w:color="000000"/>
        </w:pBdr>
        <w:spacing w:line="259" w:lineRule="auto"/>
        <w:jc w:val="center"/>
        <w:rPr>
          <w:rFonts w:ascii="Lucida Sans" w:hAnsi="Lucida Sans" w:cstheme="minorBidi"/>
          <w:b/>
          <w:bCs/>
        </w:rPr>
      </w:pPr>
    </w:p>
    <w:p w14:paraId="300222FE" w14:textId="7D9961BE" w:rsidR="0DBC4B23" w:rsidRDefault="0DBC4B23" w:rsidP="22911482">
      <w:pPr>
        <w:pStyle w:val="Texto"/>
        <w:pBdr>
          <w:top w:val="single" w:sz="4" w:space="1" w:color="000000"/>
          <w:left w:val="single" w:sz="4" w:space="4" w:color="000000"/>
          <w:bottom w:val="single" w:sz="4" w:space="0" w:color="000000"/>
          <w:right w:val="single" w:sz="4" w:space="4" w:color="000000"/>
        </w:pBdr>
        <w:spacing w:line="259" w:lineRule="auto"/>
        <w:jc w:val="center"/>
        <w:rPr>
          <w:rFonts w:ascii="Lucida Sans" w:hAnsi="Lucida Sans" w:cstheme="minorBidi"/>
          <w:b/>
          <w:bCs/>
          <w:color w:val="000000" w:themeColor="text1"/>
        </w:rPr>
      </w:pPr>
      <w:r w:rsidRPr="22911482">
        <w:rPr>
          <w:rFonts w:ascii="Lucida Sans" w:hAnsi="Lucida Sans" w:cstheme="minorBidi"/>
          <w:b/>
          <w:bCs/>
          <w:color w:val="000000" w:themeColor="text1"/>
        </w:rPr>
        <w:t>C</w:t>
      </w:r>
      <w:r w:rsidR="5D8A7D3F" w:rsidRPr="22911482">
        <w:rPr>
          <w:rFonts w:ascii="Lucida Sans" w:hAnsi="Lucida Sans" w:cstheme="minorBidi"/>
          <w:b/>
          <w:bCs/>
          <w:color w:val="000000" w:themeColor="text1"/>
        </w:rPr>
        <w:t>oordena</w:t>
      </w:r>
      <w:r w:rsidR="78FB1D9A" w:rsidRPr="22911482">
        <w:rPr>
          <w:rFonts w:ascii="Lucida Sans" w:hAnsi="Lucida Sans" w:cstheme="minorBidi"/>
          <w:b/>
          <w:bCs/>
          <w:color w:val="000000" w:themeColor="text1"/>
        </w:rPr>
        <w:t>doria</w:t>
      </w:r>
      <w:r w:rsidR="5D8A7D3F" w:rsidRPr="22911482">
        <w:rPr>
          <w:rFonts w:ascii="Lucida Sans" w:hAnsi="Lucida Sans" w:cstheme="minorBidi"/>
          <w:b/>
          <w:bCs/>
          <w:color w:val="000000" w:themeColor="text1"/>
        </w:rPr>
        <w:t xml:space="preserve"> </w:t>
      </w:r>
      <w:r w:rsidR="225E2827" w:rsidRPr="22911482">
        <w:rPr>
          <w:rFonts w:ascii="Lucida Sans" w:hAnsi="Lucida Sans" w:cstheme="minorBidi"/>
          <w:b/>
          <w:bCs/>
          <w:color w:val="000000" w:themeColor="text1"/>
        </w:rPr>
        <w:t xml:space="preserve">dos </w:t>
      </w:r>
      <w:r w:rsidR="698B3FC1" w:rsidRPr="22911482">
        <w:rPr>
          <w:rFonts w:ascii="Lucida Sans" w:hAnsi="Lucida Sans" w:cstheme="minorBidi"/>
          <w:b/>
          <w:bCs/>
          <w:color w:val="000000" w:themeColor="text1"/>
        </w:rPr>
        <w:t>C</w:t>
      </w:r>
      <w:r w:rsidR="225E2827" w:rsidRPr="22911482">
        <w:rPr>
          <w:rFonts w:ascii="Lucida Sans" w:hAnsi="Lucida Sans" w:cstheme="minorBidi"/>
          <w:b/>
          <w:bCs/>
          <w:color w:val="000000" w:themeColor="text1"/>
        </w:rPr>
        <w:t xml:space="preserve">ursos </w:t>
      </w:r>
      <w:r w:rsidR="5D8A7D3F" w:rsidRPr="22911482">
        <w:rPr>
          <w:rFonts w:ascii="Lucida Sans" w:hAnsi="Lucida Sans" w:cstheme="minorBidi"/>
          <w:b/>
          <w:bCs/>
          <w:color w:val="000000" w:themeColor="text1"/>
        </w:rPr>
        <w:t xml:space="preserve">de </w:t>
      </w:r>
      <w:r w:rsidRPr="22911482">
        <w:rPr>
          <w:rFonts w:ascii="Lucida Sans" w:hAnsi="Lucida Sans" w:cstheme="minorBidi"/>
          <w:b/>
          <w:bCs/>
          <w:color w:val="000000" w:themeColor="text1"/>
        </w:rPr>
        <w:t>G</w:t>
      </w:r>
      <w:r w:rsidR="769DD319" w:rsidRPr="22911482">
        <w:rPr>
          <w:rFonts w:ascii="Lucida Sans" w:hAnsi="Lucida Sans" w:cstheme="minorBidi"/>
          <w:b/>
          <w:bCs/>
          <w:color w:val="000000" w:themeColor="text1"/>
        </w:rPr>
        <w:t>raduação</w:t>
      </w:r>
    </w:p>
    <w:p w14:paraId="49A72AEA" w14:textId="66F3C246" w:rsidR="0069517D" w:rsidRDefault="0069517D" w:rsidP="22911482">
      <w:pPr>
        <w:pStyle w:val="Texto"/>
        <w:pBdr>
          <w:top w:val="single" w:sz="4" w:space="1" w:color="000000"/>
          <w:left w:val="single" w:sz="4" w:space="4" w:color="000000"/>
          <w:bottom w:val="single" w:sz="4" w:space="0" w:color="000000"/>
          <w:right w:val="single" w:sz="4" w:space="4" w:color="000000"/>
        </w:pBdr>
        <w:spacing w:line="259" w:lineRule="auto"/>
        <w:jc w:val="center"/>
        <w:rPr>
          <w:rFonts w:ascii="Lucida Sans" w:hAnsi="Lucida Sans" w:cstheme="minorBidi"/>
          <w:b/>
          <w:bCs/>
          <w:color w:val="000000" w:themeColor="text1"/>
        </w:rPr>
      </w:pPr>
      <w:r>
        <w:rPr>
          <w:rFonts w:ascii="Lucida Sans" w:hAnsi="Lucida Sans" w:cstheme="minorBidi"/>
          <w:b/>
          <w:bCs/>
          <w:color w:val="000000" w:themeColor="text1"/>
        </w:rPr>
        <w:t>Lucas Matheus Gonçalves Bulhões</w:t>
      </w:r>
    </w:p>
    <w:p w14:paraId="5BFA93B5" w14:textId="3C0EA50B" w:rsidR="182A8302" w:rsidRDefault="182A8302" w:rsidP="26BDB67E">
      <w:pPr>
        <w:pStyle w:val="Texto"/>
        <w:pBdr>
          <w:top w:val="single" w:sz="4" w:space="1" w:color="auto"/>
          <w:left w:val="single" w:sz="4" w:space="4" w:color="auto"/>
          <w:bottom w:val="single" w:sz="4" w:space="0" w:color="auto"/>
          <w:right w:val="single" w:sz="4" w:space="4" w:color="auto"/>
        </w:pBdr>
        <w:jc w:val="center"/>
        <w:rPr>
          <w:rFonts w:ascii="Lucida Sans" w:hAnsi="Lucida Sans" w:cstheme="minorBidi"/>
          <w:b/>
          <w:bCs/>
          <w:color w:val="000000" w:themeColor="text1"/>
        </w:rPr>
      </w:pPr>
      <w:r w:rsidRPr="26BDB67E">
        <w:rPr>
          <w:rFonts w:ascii="Lucida Sans" w:hAnsi="Lucida Sans" w:cstheme="minorBidi"/>
          <w:b/>
          <w:bCs/>
          <w:color w:val="000000" w:themeColor="text1"/>
        </w:rPr>
        <w:t>Revisão Pedagógica</w:t>
      </w:r>
    </w:p>
    <w:p w14:paraId="7015E573" w14:textId="743CA7BD" w:rsidR="5E2618E0" w:rsidRDefault="5E2618E0" w:rsidP="26BDB67E">
      <w:pPr>
        <w:pStyle w:val="Texto"/>
        <w:pBdr>
          <w:top w:val="single" w:sz="4" w:space="1" w:color="auto"/>
          <w:left w:val="single" w:sz="4" w:space="4" w:color="auto"/>
          <w:bottom w:val="single" w:sz="4" w:space="0" w:color="auto"/>
          <w:right w:val="single" w:sz="4" w:space="4" w:color="auto"/>
        </w:pBdr>
        <w:jc w:val="center"/>
        <w:rPr>
          <w:rFonts w:ascii="Lucida Sans" w:hAnsi="Lucida Sans" w:cstheme="minorBidi"/>
          <w:color w:val="FF0000"/>
        </w:rPr>
      </w:pPr>
      <w:r w:rsidRPr="26BDB67E">
        <w:rPr>
          <w:rFonts w:ascii="Lucida Sans" w:hAnsi="Lucida Sans" w:cstheme="minorBidi"/>
          <w:color w:val="FF0000"/>
        </w:rPr>
        <w:t xml:space="preserve">Cristiane do </w:t>
      </w:r>
      <w:r w:rsidR="275B013D" w:rsidRPr="26BDB67E">
        <w:rPr>
          <w:rFonts w:ascii="Lucida Sans" w:hAnsi="Lucida Sans" w:cstheme="minorBidi"/>
          <w:color w:val="FF0000"/>
        </w:rPr>
        <w:t>N</w:t>
      </w:r>
      <w:r w:rsidRPr="26BDB67E">
        <w:rPr>
          <w:rFonts w:ascii="Lucida Sans" w:hAnsi="Lucida Sans" w:cstheme="minorBidi"/>
          <w:color w:val="FF0000"/>
        </w:rPr>
        <w:t>ascimento Gomes Borges</w:t>
      </w:r>
    </w:p>
    <w:p w14:paraId="38EC1EBA" w14:textId="1DBFEF58" w:rsidR="5E2618E0" w:rsidRDefault="5E2618E0" w:rsidP="26BDB67E">
      <w:pPr>
        <w:pStyle w:val="Texto"/>
        <w:pBdr>
          <w:top w:val="single" w:sz="4" w:space="1" w:color="auto"/>
          <w:left w:val="single" w:sz="4" w:space="4" w:color="auto"/>
          <w:bottom w:val="single" w:sz="4" w:space="0" w:color="auto"/>
          <w:right w:val="single" w:sz="4" w:space="4" w:color="auto"/>
        </w:pBdr>
        <w:jc w:val="center"/>
        <w:rPr>
          <w:rFonts w:ascii="Lucida Sans" w:hAnsi="Lucida Sans" w:cstheme="minorBidi"/>
          <w:color w:val="FF0000"/>
        </w:rPr>
      </w:pPr>
      <w:r w:rsidRPr="26BDB67E">
        <w:rPr>
          <w:rFonts w:ascii="Lucida Sans" w:hAnsi="Lucida Sans" w:cstheme="minorBidi"/>
          <w:color w:val="FF0000"/>
        </w:rPr>
        <w:t>Lucas Matheus Gonçalves Bulhões</w:t>
      </w:r>
    </w:p>
    <w:p w14:paraId="03069FF9" w14:textId="1AE17A23" w:rsidR="5E2618E0" w:rsidRDefault="5E2618E0" w:rsidP="26BDB67E">
      <w:pPr>
        <w:pStyle w:val="Texto"/>
        <w:pBdr>
          <w:top w:val="single" w:sz="4" w:space="1" w:color="auto"/>
          <w:left w:val="single" w:sz="4" w:space="4" w:color="auto"/>
          <w:bottom w:val="single" w:sz="4" w:space="0" w:color="auto"/>
          <w:right w:val="single" w:sz="4" w:space="4" w:color="auto"/>
        </w:pBdr>
        <w:jc w:val="center"/>
        <w:rPr>
          <w:rFonts w:ascii="Lucida Sans" w:hAnsi="Lucida Sans" w:cstheme="minorBidi"/>
          <w:color w:val="FF0000"/>
        </w:rPr>
      </w:pPr>
      <w:r w:rsidRPr="26BDB67E">
        <w:rPr>
          <w:rFonts w:ascii="Lucida Sans" w:hAnsi="Lucida Sans" w:cstheme="minorBidi"/>
          <w:color w:val="FF0000"/>
        </w:rPr>
        <w:t xml:space="preserve">Rafael </w:t>
      </w:r>
      <w:proofErr w:type="spellStart"/>
      <w:r w:rsidRPr="26BDB67E">
        <w:rPr>
          <w:rFonts w:ascii="Lucida Sans" w:hAnsi="Lucida Sans" w:cstheme="minorBidi"/>
          <w:color w:val="FF0000"/>
        </w:rPr>
        <w:t>Antonio</w:t>
      </w:r>
      <w:proofErr w:type="spellEnd"/>
      <w:r w:rsidRPr="26BDB67E">
        <w:rPr>
          <w:rFonts w:ascii="Lucida Sans" w:hAnsi="Lucida Sans" w:cstheme="minorBidi"/>
          <w:color w:val="FF0000"/>
        </w:rPr>
        <w:t xml:space="preserve"> Baptista de Carvalho</w:t>
      </w:r>
    </w:p>
    <w:p w14:paraId="2CC5F3E9" w14:textId="5CD45490" w:rsidR="26BDB67E" w:rsidRDefault="26BDB67E" w:rsidP="26BDB67E">
      <w:pPr>
        <w:pStyle w:val="Texto"/>
        <w:pBdr>
          <w:top w:val="single" w:sz="4" w:space="1" w:color="auto"/>
          <w:left w:val="single" w:sz="4" w:space="4" w:color="auto"/>
          <w:bottom w:val="single" w:sz="4" w:space="0" w:color="auto"/>
          <w:right w:val="single" w:sz="4" w:space="4" w:color="auto"/>
        </w:pBdr>
        <w:jc w:val="center"/>
        <w:rPr>
          <w:rFonts w:ascii="Lucida Sans" w:hAnsi="Lucida Sans" w:cstheme="minorBidi"/>
          <w:b/>
          <w:bCs/>
          <w:color w:val="000000" w:themeColor="text1"/>
        </w:rPr>
      </w:pPr>
    </w:p>
    <w:p w14:paraId="1EA03445" w14:textId="17C1A9F8" w:rsidR="0076569A" w:rsidRPr="00E824E7" w:rsidRDefault="0076569A" w:rsidP="0076569A">
      <w:pPr>
        <w:pStyle w:val="Texto"/>
        <w:pBdr>
          <w:top w:val="single" w:sz="4" w:space="1" w:color="auto"/>
          <w:left w:val="single" w:sz="4" w:space="4" w:color="auto"/>
          <w:bottom w:val="single" w:sz="4" w:space="0" w:color="auto"/>
          <w:right w:val="single" w:sz="4" w:space="4" w:color="auto"/>
        </w:pBdr>
        <w:rPr>
          <w:rFonts w:ascii="Lucida Sans" w:hAnsi="Lucida Sans" w:cstheme="minorHAnsi"/>
        </w:rPr>
      </w:pPr>
    </w:p>
    <w:p w14:paraId="79A8764B" w14:textId="4937EACC" w:rsidR="0076569A" w:rsidRPr="00E824E7" w:rsidRDefault="0076569A" w:rsidP="0076569A">
      <w:pPr>
        <w:pStyle w:val="Texto"/>
        <w:pBdr>
          <w:top w:val="single" w:sz="4" w:space="1" w:color="auto"/>
          <w:left w:val="single" w:sz="4" w:space="4" w:color="auto"/>
          <w:bottom w:val="single" w:sz="4" w:space="0" w:color="auto"/>
          <w:right w:val="single" w:sz="4" w:space="4" w:color="auto"/>
        </w:pBdr>
        <w:rPr>
          <w:rFonts w:ascii="Lucida Sans" w:hAnsi="Lucida Sans" w:cstheme="minorHAnsi"/>
        </w:rPr>
      </w:pPr>
    </w:p>
    <w:p w14:paraId="08B56120" w14:textId="315BB92E" w:rsidR="0076569A" w:rsidRPr="00E824E7" w:rsidRDefault="0076569A" w:rsidP="19CA384D">
      <w:pPr>
        <w:pStyle w:val="Texto"/>
        <w:rPr>
          <w:rFonts w:ascii="Lucida Sans" w:hAnsi="Lucida Sans" w:cstheme="minorHAnsi"/>
        </w:rPr>
      </w:pPr>
    </w:p>
    <w:p w14:paraId="26DBE82A" w14:textId="5D664D8D" w:rsidR="0076569A" w:rsidRPr="00E824E7" w:rsidRDefault="0076569A" w:rsidP="19CA384D">
      <w:pPr>
        <w:pStyle w:val="Texto"/>
        <w:rPr>
          <w:rFonts w:ascii="Lucida Sans" w:hAnsi="Lucida Sans" w:cstheme="minorHAnsi"/>
        </w:rPr>
      </w:pPr>
    </w:p>
    <w:p w14:paraId="38BA0033" w14:textId="7C86A343" w:rsidR="0076569A" w:rsidRDefault="0076569A" w:rsidP="19CA384D">
      <w:pPr>
        <w:pStyle w:val="Texto"/>
        <w:rPr>
          <w:rFonts w:ascii="Lucida Sans" w:hAnsi="Lucida Sans" w:cstheme="minorHAnsi"/>
        </w:rPr>
      </w:pPr>
    </w:p>
    <w:p w14:paraId="2EA69DEE" w14:textId="77777777" w:rsidR="00BB5EBE" w:rsidRDefault="00BB5EBE" w:rsidP="19CA384D">
      <w:pPr>
        <w:pStyle w:val="Texto"/>
        <w:rPr>
          <w:rFonts w:ascii="Lucida Sans" w:hAnsi="Lucida Sans" w:cstheme="minorHAnsi"/>
        </w:rPr>
      </w:pPr>
    </w:p>
    <w:p w14:paraId="798581E3" w14:textId="77777777" w:rsidR="00314E94" w:rsidRDefault="00314E94" w:rsidP="19CA384D">
      <w:pPr>
        <w:pStyle w:val="Texto"/>
        <w:rPr>
          <w:rFonts w:ascii="Lucida Sans" w:hAnsi="Lucida Sans" w:cstheme="minorHAnsi"/>
        </w:rPr>
      </w:pPr>
    </w:p>
    <w:p w14:paraId="2DC59B99" w14:textId="77777777" w:rsidR="00314E94" w:rsidRPr="00E824E7" w:rsidRDefault="00314E94" w:rsidP="19CA384D">
      <w:pPr>
        <w:pStyle w:val="Texto"/>
        <w:rPr>
          <w:rFonts w:ascii="Lucida Sans" w:hAnsi="Lucida Sans" w:cstheme="minorHAnsi"/>
        </w:rPr>
      </w:pPr>
    </w:p>
    <w:p w14:paraId="7CF01AF0" w14:textId="19D9A39B" w:rsidR="00505293" w:rsidRPr="00E824E7" w:rsidRDefault="410742EB" w:rsidP="00505293">
      <w:pPr>
        <w:jc w:val="center"/>
        <w:rPr>
          <w:rFonts w:ascii="Lucida Sans" w:eastAsia="Tahoma" w:hAnsi="Lucida Sans" w:cstheme="minorHAnsi"/>
          <w:b/>
          <w:bCs/>
          <w:color w:val="FF0000"/>
        </w:rPr>
      </w:pPr>
      <w:r w:rsidRPr="00E824E7">
        <w:rPr>
          <w:rFonts w:ascii="Lucida Sans" w:eastAsia="Tahoma" w:hAnsi="Lucida Sans" w:cstheme="minorHAnsi"/>
          <w:b/>
          <w:bCs/>
        </w:rPr>
        <w:t xml:space="preserve">Estrutura Organizacional – </w:t>
      </w:r>
      <w:r w:rsidR="34EA41D9" w:rsidRPr="00E824E7">
        <w:rPr>
          <w:rFonts w:ascii="Lucida Sans" w:eastAsia="Tahoma" w:hAnsi="Lucida Sans" w:cstheme="minorHAnsi"/>
          <w:b/>
          <w:bCs/>
        </w:rPr>
        <w:t>U</w:t>
      </w:r>
      <w:r w:rsidR="009F6C04" w:rsidRPr="00E824E7">
        <w:rPr>
          <w:rFonts w:ascii="Lucida Sans" w:eastAsia="Tahoma" w:hAnsi="Lucida Sans" w:cstheme="minorHAnsi"/>
          <w:b/>
          <w:bCs/>
        </w:rPr>
        <w:t>nidade</w:t>
      </w:r>
      <w:r w:rsidR="34EA41D9" w:rsidRPr="00E824E7">
        <w:rPr>
          <w:rFonts w:ascii="Lucida Sans" w:eastAsia="Tahoma" w:hAnsi="Lucida Sans" w:cstheme="minorHAnsi"/>
          <w:b/>
          <w:bCs/>
        </w:rPr>
        <w:t xml:space="preserve"> </w:t>
      </w:r>
      <w:r w:rsidRPr="00E824E7">
        <w:rPr>
          <w:rFonts w:ascii="Lucida Sans" w:eastAsia="Tahoma" w:hAnsi="Lucida Sans" w:cstheme="minorHAnsi"/>
          <w:b/>
          <w:bCs/>
          <w:color w:val="FF0000"/>
        </w:rPr>
        <w:t>XXXXX</w:t>
      </w:r>
    </w:p>
    <w:p w14:paraId="72B9EAFD" w14:textId="77777777" w:rsidR="002620E3" w:rsidRPr="00E824E7" w:rsidRDefault="002620E3" w:rsidP="00505293">
      <w:pPr>
        <w:jc w:val="center"/>
        <w:rPr>
          <w:rFonts w:ascii="Lucida Sans" w:eastAsia="Tahoma" w:hAnsi="Lucida Sans" w:cstheme="minorHAnsi"/>
          <w:b/>
          <w:bCs/>
          <w:color w:val="FF0000"/>
        </w:rPr>
      </w:pPr>
    </w:p>
    <w:p w14:paraId="096372AD" w14:textId="1B78CF83" w:rsidR="410742EB" w:rsidRPr="00E824E7" w:rsidRDefault="410742EB" w:rsidP="0076569A">
      <w:pPr>
        <w:pBdr>
          <w:top w:val="single" w:sz="4" w:space="1" w:color="auto"/>
          <w:left w:val="single" w:sz="4" w:space="4" w:color="auto"/>
          <w:bottom w:val="single" w:sz="4" w:space="1" w:color="auto"/>
          <w:right w:val="single" w:sz="4" w:space="4" w:color="auto"/>
        </w:pBdr>
        <w:jc w:val="center"/>
        <w:rPr>
          <w:rFonts w:ascii="Lucida Sans" w:hAnsi="Lucida Sans" w:cstheme="minorHAnsi"/>
        </w:rPr>
      </w:pPr>
      <w:r w:rsidRPr="00E824E7">
        <w:rPr>
          <w:rFonts w:ascii="Lucida Sans" w:eastAsia="Tahoma" w:hAnsi="Lucida Sans" w:cstheme="minorHAnsi"/>
          <w:b/>
          <w:bCs/>
        </w:rPr>
        <w:t xml:space="preserve"> </w:t>
      </w:r>
      <w:r w:rsidRPr="00E824E7">
        <w:rPr>
          <w:rFonts w:ascii="Lucida Sans" w:hAnsi="Lucida Sans" w:cstheme="minorHAnsi"/>
        </w:rPr>
        <w:br/>
      </w:r>
    </w:p>
    <w:p w14:paraId="7CBEFCE7" w14:textId="054C7AEF" w:rsidR="410742EB" w:rsidRPr="00BC7570" w:rsidRDefault="410742EB" w:rsidP="0076569A">
      <w:pPr>
        <w:pBdr>
          <w:top w:val="single" w:sz="4" w:space="1" w:color="auto"/>
          <w:left w:val="single" w:sz="4" w:space="4" w:color="auto"/>
          <w:bottom w:val="single" w:sz="4" w:space="1" w:color="auto"/>
          <w:right w:val="single" w:sz="4" w:space="4" w:color="auto"/>
        </w:pBdr>
        <w:jc w:val="center"/>
        <w:rPr>
          <w:rFonts w:ascii="Lucida Sans" w:eastAsia="Tahoma" w:hAnsi="Lucida Sans" w:cstheme="minorHAnsi"/>
        </w:rPr>
      </w:pPr>
      <w:r w:rsidRPr="00BC7570">
        <w:rPr>
          <w:rFonts w:ascii="Lucida Sans" w:eastAsia="Tahoma" w:hAnsi="Lucida Sans" w:cstheme="minorHAnsi"/>
          <w:b/>
          <w:bCs/>
        </w:rPr>
        <w:t>Diretor</w:t>
      </w:r>
      <w:r w:rsidRPr="00BC7570">
        <w:rPr>
          <w:rFonts w:ascii="Lucida Sans" w:hAnsi="Lucida Sans" w:cstheme="minorHAnsi"/>
          <w:b/>
          <w:bCs/>
        </w:rPr>
        <w:br/>
      </w:r>
      <w:r w:rsidRPr="00BC7570">
        <w:rPr>
          <w:rFonts w:ascii="Lucida Sans" w:eastAsia="Tahoma" w:hAnsi="Lucida Sans" w:cstheme="minorHAnsi"/>
        </w:rPr>
        <w:t xml:space="preserve"> </w:t>
      </w:r>
      <w:r w:rsidRPr="00BC7570">
        <w:rPr>
          <w:rFonts w:ascii="Lucida Sans" w:eastAsia="Tahoma" w:hAnsi="Lucida Sans" w:cstheme="minorHAnsi"/>
          <w:color w:val="FF0000"/>
        </w:rPr>
        <w:t>XXXXX</w:t>
      </w:r>
      <w:r w:rsidRPr="00BC7570">
        <w:rPr>
          <w:rFonts w:ascii="Lucida Sans" w:eastAsia="Tahoma" w:hAnsi="Lucida Sans" w:cstheme="minorHAnsi"/>
        </w:rPr>
        <w:t xml:space="preserve"> </w:t>
      </w:r>
      <w:r w:rsidRPr="00BC7570">
        <w:rPr>
          <w:rFonts w:ascii="Lucida Sans" w:hAnsi="Lucida Sans" w:cstheme="minorHAnsi"/>
        </w:rPr>
        <w:br/>
      </w:r>
    </w:p>
    <w:p w14:paraId="5E3BE848" w14:textId="1DDA5AA1" w:rsidR="410742EB" w:rsidRPr="00BC7570" w:rsidRDefault="410742EB" w:rsidP="0076569A">
      <w:pPr>
        <w:pBdr>
          <w:top w:val="single" w:sz="4" w:space="1" w:color="auto"/>
          <w:left w:val="single" w:sz="4" w:space="4" w:color="auto"/>
          <w:bottom w:val="single" w:sz="4" w:space="1" w:color="auto"/>
          <w:right w:val="single" w:sz="4" w:space="4" w:color="auto"/>
        </w:pBdr>
        <w:jc w:val="center"/>
        <w:rPr>
          <w:rFonts w:ascii="Lucida Sans" w:hAnsi="Lucida Sans" w:cstheme="minorHAnsi"/>
          <w:b/>
          <w:bCs/>
        </w:rPr>
      </w:pPr>
      <w:r w:rsidRPr="00BC7570">
        <w:rPr>
          <w:rFonts w:ascii="Lucida Sans" w:eastAsia="Tahoma" w:hAnsi="Lucida Sans" w:cstheme="minorHAnsi"/>
          <w:b/>
          <w:bCs/>
        </w:rPr>
        <w:t>Gerente Acadêmico</w:t>
      </w:r>
      <w:r w:rsidR="0069517D">
        <w:rPr>
          <w:rFonts w:ascii="Lucida Sans" w:eastAsia="Tahoma" w:hAnsi="Lucida Sans" w:cstheme="minorHAnsi"/>
          <w:b/>
          <w:bCs/>
        </w:rPr>
        <w:t>/Chefe do Departamento de Ensino Superior</w:t>
      </w:r>
    </w:p>
    <w:p w14:paraId="6CC19B9A" w14:textId="548334A8" w:rsidR="410742EB" w:rsidRPr="00BC7570" w:rsidRDefault="410742EB" w:rsidP="0076569A">
      <w:pPr>
        <w:pBdr>
          <w:top w:val="single" w:sz="4" w:space="1" w:color="auto"/>
          <w:left w:val="single" w:sz="4" w:space="4" w:color="auto"/>
          <w:bottom w:val="single" w:sz="4" w:space="1" w:color="auto"/>
          <w:right w:val="single" w:sz="4" w:space="4" w:color="auto"/>
        </w:pBdr>
        <w:spacing w:line="259" w:lineRule="auto"/>
        <w:jc w:val="center"/>
        <w:rPr>
          <w:rFonts w:ascii="Lucida Sans" w:eastAsia="Tahoma" w:hAnsi="Lucida Sans" w:cstheme="minorHAnsi"/>
        </w:rPr>
      </w:pPr>
      <w:r w:rsidRPr="00BC7570">
        <w:rPr>
          <w:rFonts w:ascii="Lucida Sans" w:eastAsia="Tahoma" w:hAnsi="Lucida Sans" w:cstheme="minorHAnsi"/>
          <w:color w:val="FF0000"/>
        </w:rPr>
        <w:t>XXXXXX</w:t>
      </w:r>
      <w:r w:rsidRPr="00BC7570">
        <w:rPr>
          <w:rFonts w:ascii="Lucida Sans" w:eastAsia="Tahoma" w:hAnsi="Lucida Sans" w:cstheme="minorHAnsi"/>
        </w:rPr>
        <w:t xml:space="preserve"> </w:t>
      </w:r>
      <w:r w:rsidRPr="00BC7570">
        <w:rPr>
          <w:rFonts w:ascii="Lucida Sans" w:hAnsi="Lucida Sans" w:cstheme="minorHAnsi"/>
        </w:rPr>
        <w:br/>
      </w:r>
    </w:p>
    <w:p w14:paraId="0E32E47D" w14:textId="618A4FC5" w:rsidR="410742EB" w:rsidRPr="00BC7570" w:rsidRDefault="410742EB" w:rsidP="0076569A">
      <w:pPr>
        <w:pBdr>
          <w:top w:val="single" w:sz="4" w:space="1" w:color="auto"/>
          <w:left w:val="single" w:sz="4" w:space="4" w:color="auto"/>
          <w:bottom w:val="single" w:sz="4" w:space="1" w:color="auto"/>
          <w:right w:val="single" w:sz="4" w:space="4" w:color="auto"/>
        </w:pBdr>
        <w:jc w:val="center"/>
        <w:rPr>
          <w:rFonts w:ascii="Lucida Sans" w:hAnsi="Lucida Sans" w:cstheme="minorHAnsi"/>
          <w:b/>
          <w:bCs/>
        </w:rPr>
      </w:pPr>
      <w:r w:rsidRPr="00BC7570">
        <w:rPr>
          <w:rFonts w:ascii="Lucida Sans" w:eastAsia="Tahoma" w:hAnsi="Lucida Sans" w:cstheme="minorHAnsi"/>
          <w:b/>
          <w:bCs/>
        </w:rPr>
        <w:t xml:space="preserve">Gerente Administrativo </w:t>
      </w:r>
    </w:p>
    <w:p w14:paraId="23F7F808" w14:textId="68D51DC2" w:rsidR="410742EB" w:rsidRPr="00E824E7" w:rsidRDefault="410742EB" w:rsidP="0076569A">
      <w:pPr>
        <w:pBdr>
          <w:top w:val="single" w:sz="4" w:space="1" w:color="auto"/>
          <w:left w:val="single" w:sz="4" w:space="4" w:color="auto"/>
          <w:bottom w:val="single" w:sz="4" w:space="1" w:color="auto"/>
          <w:right w:val="single" w:sz="4" w:space="4" w:color="auto"/>
        </w:pBdr>
        <w:spacing w:line="259" w:lineRule="auto"/>
        <w:jc w:val="center"/>
        <w:rPr>
          <w:rFonts w:ascii="Lucida Sans" w:eastAsia="Tahoma" w:hAnsi="Lucida Sans" w:cstheme="minorHAnsi"/>
        </w:rPr>
      </w:pPr>
      <w:r w:rsidRPr="00BC7570">
        <w:rPr>
          <w:rFonts w:ascii="Lucida Sans" w:eastAsia="Tahoma" w:hAnsi="Lucida Sans" w:cstheme="minorHAnsi"/>
          <w:color w:val="FF0000"/>
        </w:rPr>
        <w:t>XXXXXX</w:t>
      </w:r>
      <w:r w:rsidRPr="00BC7570">
        <w:rPr>
          <w:rFonts w:ascii="Lucida Sans" w:hAnsi="Lucida Sans" w:cstheme="minorHAnsi"/>
        </w:rPr>
        <w:br/>
      </w:r>
      <w:r w:rsidRPr="00E824E7">
        <w:rPr>
          <w:rFonts w:ascii="Lucida Sans" w:hAnsi="Lucida Sans" w:cstheme="minorHAnsi"/>
        </w:rPr>
        <w:br/>
      </w:r>
    </w:p>
    <w:p w14:paraId="03024607" w14:textId="19C21A8E" w:rsidR="19CA384D" w:rsidRPr="00E824E7" w:rsidRDefault="19CA384D" w:rsidP="67DE3C1C">
      <w:pPr>
        <w:rPr>
          <w:rFonts w:ascii="Lucida Sans" w:hAnsi="Lucida Sans" w:cstheme="minorHAnsi"/>
        </w:rPr>
      </w:pPr>
    </w:p>
    <w:p w14:paraId="1040ABC1" w14:textId="40414DF7" w:rsidR="19CA384D" w:rsidRPr="00E824E7" w:rsidRDefault="19CA384D" w:rsidP="19CA384D">
      <w:pPr>
        <w:jc w:val="center"/>
        <w:rPr>
          <w:rFonts w:ascii="Lucida Sans" w:hAnsi="Lucida Sans" w:cstheme="minorHAnsi"/>
          <w:b/>
          <w:bCs/>
        </w:rPr>
      </w:pPr>
    </w:p>
    <w:p w14:paraId="2A9F49C8" w14:textId="590D7091" w:rsidR="19CA384D" w:rsidRPr="00E824E7" w:rsidRDefault="19CA384D" w:rsidP="19CA384D">
      <w:pPr>
        <w:jc w:val="center"/>
        <w:rPr>
          <w:rFonts w:ascii="Lucida Sans" w:hAnsi="Lucida Sans" w:cstheme="minorHAnsi"/>
          <w:b/>
          <w:bCs/>
        </w:rPr>
      </w:pPr>
    </w:p>
    <w:p w14:paraId="3C110EB0" w14:textId="4E137115" w:rsidR="19CA384D" w:rsidRPr="00E824E7" w:rsidRDefault="19CA384D" w:rsidP="19CA384D">
      <w:pPr>
        <w:jc w:val="center"/>
        <w:rPr>
          <w:rFonts w:ascii="Lucida Sans" w:hAnsi="Lucida Sans" w:cstheme="minorHAnsi"/>
          <w:b/>
          <w:bCs/>
        </w:rPr>
      </w:pPr>
    </w:p>
    <w:p w14:paraId="264C49BC" w14:textId="77777777" w:rsidR="002620E3" w:rsidRPr="00E824E7" w:rsidRDefault="00B12E0A" w:rsidP="00505293">
      <w:pPr>
        <w:jc w:val="center"/>
        <w:rPr>
          <w:rFonts w:ascii="Lucida Sans" w:hAnsi="Lucida Sans" w:cstheme="minorHAnsi"/>
          <w:b/>
        </w:rPr>
      </w:pPr>
      <w:r w:rsidRPr="00E824E7">
        <w:rPr>
          <w:rFonts w:ascii="Lucida Sans" w:hAnsi="Lucida Sans" w:cstheme="minorHAnsi"/>
          <w:b/>
        </w:rPr>
        <w:t xml:space="preserve">Núcleo Docente Estruturante (NDE) </w:t>
      </w:r>
    </w:p>
    <w:p w14:paraId="14E99CAB" w14:textId="6F0823A4" w:rsidR="00B12E0A" w:rsidRPr="00E824E7" w:rsidRDefault="0076569A" w:rsidP="00505293">
      <w:pPr>
        <w:jc w:val="center"/>
        <w:rPr>
          <w:rFonts w:ascii="Lucida Sans" w:hAnsi="Lucida Sans" w:cstheme="minorHAnsi"/>
          <w:b/>
        </w:rPr>
      </w:pPr>
      <w:r w:rsidRPr="00E824E7">
        <w:rPr>
          <w:rFonts w:ascii="Lucida Sans" w:hAnsi="Lucida Sans" w:cstheme="minorHAnsi"/>
          <w:noProof/>
        </w:rPr>
        <mc:AlternateContent>
          <mc:Choice Requires="wps">
            <w:drawing>
              <wp:anchor distT="0" distB="0" distL="114300" distR="114300" simplePos="0" relativeHeight="251560448" behindDoc="0" locked="0" layoutInCell="1" allowOverlap="1" wp14:anchorId="7F3D90FD" wp14:editId="1E7D77E9">
                <wp:simplePos x="0" y="0"/>
                <wp:positionH relativeFrom="column">
                  <wp:posOffset>22225</wp:posOffset>
                </wp:positionH>
                <wp:positionV relativeFrom="paragraph">
                  <wp:posOffset>212090</wp:posOffset>
                </wp:positionV>
                <wp:extent cx="6339840" cy="2543175"/>
                <wp:effectExtent l="0" t="0" r="22860" b="28575"/>
                <wp:wrapSquare wrapText="bothSides"/>
                <wp:docPr id="2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2543175"/>
                        </a:xfrm>
                        <a:prstGeom prst="rect">
                          <a:avLst/>
                        </a:prstGeom>
                        <a:solidFill>
                          <a:srgbClr val="FFFFFF"/>
                        </a:solidFill>
                        <a:ln w="9525">
                          <a:solidFill>
                            <a:srgbClr val="000000"/>
                          </a:solidFill>
                          <a:miter lim="800000"/>
                          <a:headEnd/>
                          <a:tailEnd/>
                        </a:ln>
                      </wps:spPr>
                      <wps:txbx>
                        <w:txbxContent>
                          <w:p w14:paraId="324ED7D6" w14:textId="77777777" w:rsidR="0076569A" w:rsidRDefault="0076569A" w:rsidP="00B12E0A">
                            <w:pPr>
                              <w:ind w:firstLine="1134"/>
                              <w:jc w:val="both"/>
                              <w:rPr>
                                <w:rFonts w:ascii="Tahoma" w:hAnsi="Tahoma" w:cs="Tahoma"/>
                                <w:sz w:val="22"/>
                                <w:szCs w:val="22"/>
                              </w:rPr>
                            </w:pPr>
                          </w:p>
                          <w:p w14:paraId="15BAF4FA" w14:textId="77777777" w:rsidR="0076569A" w:rsidRPr="00B12E0A" w:rsidRDefault="0076569A" w:rsidP="00B12E0A">
                            <w:pPr>
                              <w:jc w:val="center"/>
                              <w:rPr>
                                <w:rFonts w:ascii="Lucida Sans" w:hAnsi="Lucida Sans" w:cs="Lucida Sans"/>
                                <w:b/>
                              </w:rPr>
                            </w:pPr>
                            <w:r w:rsidRPr="00B12E0A">
                              <w:rPr>
                                <w:rFonts w:ascii="Lucida Sans" w:hAnsi="Lucida Sans" w:cs="Lucida Sans"/>
                                <w:b/>
                              </w:rPr>
                              <w:t xml:space="preserve">Portaria n° </w:t>
                            </w:r>
                            <w:r w:rsidRPr="00B12E0A">
                              <w:rPr>
                                <w:rFonts w:ascii="Lucida Sans" w:hAnsi="Lucida Sans" w:cs="Lucida Sans"/>
                                <w:b/>
                                <w:color w:val="FF0000"/>
                              </w:rPr>
                              <w:t xml:space="preserve">XXX, </w:t>
                            </w:r>
                            <w:r w:rsidRPr="00B12E0A">
                              <w:rPr>
                                <w:rFonts w:ascii="Lucida Sans" w:hAnsi="Lucida Sans" w:cs="Lucida Sans"/>
                                <w:b/>
                              </w:rPr>
                              <w:t xml:space="preserve">de </w:t>
                            </w:r>
                            <w:r w:rsidRPr="00B12E0A">
                              <w:rPr>
                                <w:rFonts w:ascii="Lucida Sans" w:hAnsi="Lucida Sans" w:cs="Lucida Sans"/>
                                <w:b/>
                                <w:color w:val="FF0000"/>
                              </w:rPr>
                              <w:t>data</w:t>
                            </w:r>
                            <w:r w:rsidRPr="00B12E0A">
                              <w:rPr>
                                <w:rFonts w:ascii="Lucida Sans" w:hAnsi="Lucida Sans" w:cs="Lucida Sans"/>
                                <w:b/>
                              </w:rPr>
                              <w:t>:</w:t>
                            </w:r>
                          </w:p>
                          <w:p w14:paraId="4054D231"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(Coordenador(a))</w:t>
                            </w:r>
                          </w:p>
                          <w:p w14:paraId="1110848F"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xml:space="preserve">. </w:t>
                            </w:r>
                          </w:p>
                          <w:p w14:paraId="41BA24DC"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ProfªXXXXXX</w:t>
                            </w:r>
                            <w:proofErr w:type="spellEnd"/>
                            <w:r w:rsidRPr="00B12E0A">
                              <w:rPr>
                                <w:rFonts w:ascii="Lucida Sans" w:hAnsi="Lucida Sans" w:cs="Lucida Sans"/>
                                <w:color w:val="FF0000"/>
                              </w:rPr>
                              <w:t xml:space="preserve">;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14:paraId="1D24EDA1"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14:paraId="2CBD0DEF"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14:paraId="6BCC587F"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14:paraId="196BF5B4" w14:textId="77777777" w:rsidR="0076569A" w:rsidRPr="00161773" w:rsidRDefault="0076569A" w:rsidP="00B12E0A">
                            <w:pPr>
                              <w:ind w:firstLine="1134"/>
                              <w:jc w:val="both"/>
                              <w:rPr>
                                <w:rFonts w:ascii="Tahoma" w:hAnsi="Tahoma" w:cs="Tahoma"/>
                                <w:sz w:val="22"/>
                                <w:szCs w:val="22"/>
                              </w:rPr>
                            </w:pPr>
                          </w:p>
                          <w:p w14:paraId="5DBDADB7" w14:textId="77777777" w:rsidR="0076569A" w:rsidRPr="00A46DAE" w:rsidRDefault="0076569A" w:rsidP="00B12E0A">
                            <w:pPr>
                              <w:spacing w:before="240"/>
                              <w:jc w:val="center"/>
                              <w:rPr>
                                <w:rFonts w:ascii="Tahoma" w:hAnsi="Tahoma" w:cs="Tahoma"/>
                                <w:color w:val="FF0000"/>
                              </w:rPr>
                            </w:pPr>
                          </w:p>
                          <w:p w14:paraId="50BE2F94" w14:textId="77777777" w:rsidR="0076569A" w:rsidRPr="00161773" w:rsidRDefault="0076569A" w:rsidP="00B12E0A">
                            <w:pPr>
                              <w:ind w:firstLine="1134"/>
                              <w:jc w:val="both"/>
                              <w:rPr>
                                <w:rFonts w:ascii="Tahoma" w:hAnsi="Tahoma" w:cs="Tahoma"/>
                                <w:sz w:val="22"/>
                                <w:szCs w:val="22"/>
                              </w:rPr>
                            </w:pPr>
                          </w:p>
                          <w:p w14:paraId="2B342266" w14:textId="77777777" w:rsidR="0076569A" w:rsidRPr="00A46DAE" w:rsidRDefault="0076569A" w:rsidP="00B12E0A">
                            <w:pPr>
                              <w:spacing w:before="240"/>
                              <w:jc w:val="center"/>
                              <w:rPr>
                                <w:rFonts w:ascii="Tahoma" w:hAnsi="Tahoma" w:cs="Tahoma"/>
                                <w:color w:val="FF0000"/>
                              </w:rPr>
                            </w:pPr>
                          </w:p>
                          <w:p w14:paraId="0A187089" w14:textId="77777777" w:rsidR="0076569A" w:rsidRPr="00161773" w:rsidRDefault="0076569A" w:rsidP="00B12E0A">
                            <w:pPr>
                              <w:ind w:firstLine="1134"/>
                              <w:jc w:val="both"/>
                              <w:rPr>
                                <w:rFonts w:ascii="Tahoma" w:hAnsi="Tahoma" w:cs="Tahoma"/>
                                <w:sz w:val="22"/>
                                <w:szCs w:val="22"/>
                              </w:rPr>
                            </w:pPr>
                          </w:p>
                          <w:p w14:paraId="66A1E433" w14:textId="77777777" w:rsidR="0076569A" w:rsidRPr="00A46DAE" w:rsidRDefault="0076569A" w:rsidP="00B12E0A">
                            <w:pPr>
                              <w:spacing w:before="240"/>
                              <w:jc w:val="center"/>
                              <w:rPr>
                                <w:rFonts w:ascii="Tahoma" w:hAnsi="Tahoma" w:cs="Tahoma"/>
                                <w:color w:val="FF0000"/>
                              </w:rPr>
                            </w:pPr>
                          </w:p>
                          <w:p w14:paraId="6BBC6DB6" w14:textId="77777777" w:rsidR="0076569A" w:rsidRPr="00161773" w:rsidRDefault="0076569A" w:rsidP="00B12E0A">
                            <w:pPr>
                              <w:ind w:firstLine="1134"/>
                              <w:jc w:val="both"/>
                              <w:rPr>
                                <w:rFonts w:ascii="Tahoma" w:hAnsi="Tahoma" w:cs="Tahoma"/>
                                <w:sz w:val="22"/>
                                <w:szCs w:val="22"/>
                              </w:rPr>
                            </w:pPr>
                          </w:p>
                          <w:p w14:paraId="36C9E29E" w14:textId="77777777" w:rsidR="0076569A" w:rsidRDefault="0076569A" w:rsidP="00B12E0A">
                            <w:pPr>
                              <w:spacing w:before="240"/>
                              <w:jc w:val="center"/>
                              <w:rPr>
                                <w:rFonts w:ascii="Tahoma" w:hAnsi="Tahoma" w:cs="Tahoma"/>
                                <w:color w:val="FF0000"/>
                              </w:rPr>
                            </w:pPr>
                          </w:p>
                          <w:p w14:paraId="7A0798D8" w14:textId="77777777" w:rsidR="0076569A" w:rsidRPr="00A46DAE" w:rsidRDefault="0076569A" w:rsidP="00B12E0A">
                            <w:pPr>
                              <w:spacing w:before="240"/>
                              <w:jc w:val="center"/>
                              <w:rPr>
                                <w:rFonts w:ascii="Tahoma" w:hAnsi="Tahoma" w:cs="Tahoma"/>
                                <w:color w:val="FF0000"/>
                              </w:rPr>
                            </w:pPr>
                            <w:r w:rsidRPr="00A46DAE">
                              <w:rPr>
                                <w:rFonts w:ascii="Tahoma" w:hAnsi="Tahoma" w:cs="Tahoma"/>
                                <w:color w:val="FF0000"/>
                              </w:rPr>
                              <w:t>Prof. (</w:t>
                            </w:r>
                            <w:proofErr w:type="spellStart"/>
                            <w:r w:rsidRPr="00A46DAE">
                              <w:rPr>
                                <w:rFonts w:ascii="Tahoma" w:hAnsi="Tahoma" w:cs="Tahoma"/>
                                <w:color w:val="FF0000"/>
                              </w:rPr>
                              <w:t>Profª</w:t>
                            </w:r>
                            <w:proofErr w:type="spellEnd"/>
                            <w:r w:rsidRPr="00A46DAE">
                              <w:rPr>
                                <w:rFonts w:ascii="Tahoma" w:hAnsi="Tahoma" w:cs="Tahoma"/>
                                <w:color w:val="FF0000"/>
                              </w:rPr>
                              <w:t>) XXXXXX</w:t>
                            </w:r>
                            <w:r>
                              <w:rPr>
                                <w:rFonts w:ascii="Tahoma" w:hAnsi="Tahoma" w:cs="Tahoma"/>
                                <w:color w:val="FF0000"/>
                              </w:rPr>
                              <w:t xml:space="preserve">; </w:t>
                            </w:r>
                            <w:proofErr w:type="spellStart"/>
                            <w:r>
                              <w:rPr>
                                <w:rFonts w:ascii="Tahoma" w:hAnsi="Tahoma" w:cs="Tahoma"/>
                                <w:color w:val="FF0000"/>
                              </w:rPr>
                              <w:t>D.Sc</w:t>
                            </w:r>
                            <w:proofErr w:type="spellEnd"/>
                            <w:r>
                              <w:rPr>
                                <w:rFonts w:ascii="Tahoma" w:hAnsi="Tahoma" w:cs="Tahoma"/>
                                <w:color w:val="FF0000"/>
                              </w:rPr>
                              <w:t xml:space="preserve">. ou </w:t>
                            </w:r>
                            <w:proofErr w:type="spellStart"/>
                            <w:r>
                              <w:rPr>
                                <w:rFonts w:ascii="Tahoma" w:hAnsi="Tahoma" w:cs="Tahoma"/>
                                <w:color w:val="FF0000"/>
                              </w:rPr>
                              <w:t>M.Sc</w:t>
                            </w:r>
                            <w:proofErr w:type="spellEnd"/>
                            <w:r>
                              <w:rPr>
                                <w:rFonts w:ascii="Tahoma" w:hAnsi="Tahoma" w:cs="Tahoma"/>
                                <w:color w:val="FF0000"/>
                              </w:rPr>
                              <w:t>.</w:t>
                            </w:r>
                          </w:p>
                          <w:p w14:paraId="107F8152" w14:textId="77777777" w:rsidR="0076569A" w:rsidRPr="00161773" w:rsidRDefault="0076569A" w:rsidP="00B12E0A">
                            <w:pPr>
                              <w:ind w:firstLine="1134"/>
                              <w:jc w:val="both"/>
                              <w:rPr>
                                <w:rFonts w:ascii="Tahoma" w:hAnsi="Tahoma" w:cs="Tahoma"/>
                                <w:sz w:val="22"/>
                                <w:szCs w:val="22"/>
                              </w:rPr>
                            </w:pPr>
                          </w:p>
                          <w:p w14:paraId="0690DB2B" w14:textId="77777777" w:rsidR="0076569A" w:rsidRPr="00A46DAE" w:rsidRDefault="0076569A" w:rsidP="00B12E0A">
                            <w:pPr>
                              <w:spacing w:before="240"/>
                              <w:jc w:val="center"/>
                              <w:rPr>
                                <w:rFonts w:ascii="Tahoma" w:hAnsi="Tahoma" w:cs="Tahoma"/>
                                <w:color w:val="FF0000"/>
                              </w:rPr>
                            </w:pPr>
                          </w:p>
                          <w:p w14:paraId="7E34B2D2" w14:textId="77777777" w:rsidR="0076569A" w:rsidRPr="00161773" w:rsidRDefault="0076569A" w:rsidP="00B12E0A">
                            <w:pPr>
                              <w:ind w:firstLine="1134"/>
                              <w:jc w:val="both"/>
                              <w:rPr>
                                <w:rFonts w:ascii="Tahoma" w:hAnsi="Tahoma" w:cs="Tahoma"/>
                                <w:sz w:val="22"/>
                                <w:szCs w:val="22"/>
                              </w:rPr>
                            </w:pPr>
                          </w:p>
                          <w:p w14:paraId="46BD16F4" w14:textId="77777777" w:rsidR="0076569A" w:rsidRPr="00A46DAE" w:rsidRDefault="0076569A" w:rsidP="00B12E0A">
                            <w:pPr>
                              <w:spacing w:before="240"/>
                              <w:jc w:val="center"/>
                              <w:rPr>
                                <w:rFonts w:ascii="Tahoma" w:hAnsi="Tahoma" w:cs="Tahoma"/>
                                <w:color w:val="FF0000"/>
                              </w:rPr>
                            </w:pPr>
                          </w:p>
                          <w:p w14:paraId="5F26616F" w14:textId="77777777" w:rsidR="0076569A" w:rsidRPr="00161773" w:rsidRDefault="0076569A" w:rsidP="00B12E0A">
                            <w:pPr>
                              <w:ind w:firstLine="1134"/>
                              <w:jc w:val="both"/>
                              <w:rPr>
                                <w:rFonts w:ascii="Tahoma" w:hAnsi="Tahoma" w:cs="Tahoma"/>
                                <w:sz w:val="22"/>
                                <w:szCs w:val="22"/>
                              </w:rPr>
                            </w:pPr>
                          </w:p>
                          <w:p w14:paraId="5E74D483" w14:textId="77777777" w:rsidR="0076569A" w:rsidRPr="00ED018F" w:rsidRDefault="0076569A" w:rsidP="00B12E0A">
                            <w:pPr>
                              <w:ind w:firstLine="1134"/>
                              <w:jc w:val="both"/>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D90FD" id="_x0000_t202" coordsize="21600,21600" o:spt="202" path="m,l,21600r21600,l21600,xe">
                <v:stroke joinstyle="miter"/>
                <v:path gradientshapeok="t" o:connecttype="rect"/>
              </v:shapetype>
              <v:shape id="Text Box 27" o:spid="_x0000_s1026" type="#_x0000_t202" style="position:absolute;left:0;text-align:left;margin-left:1.75pt;margin-top:16.7pt;width:499.2pt;height:200.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">
                <v:textbox>
                  <w:txbxContent>
                    <w:p w14:paraId="324ED7D6" w14:textId="77777777" w:rsidR="0076569A" w:rsidRDefault="0076569A" w:rsidP="00B12E0A">
                      <w:pPr>
                        <w:ind w:firstLine="1134"/>
                        <w:jc w:val="both"/>
                        <w:rPr>
                          <w:rFonts w:ascii="Tahoma" w:hAnsi="Tahoma" w:cs="Tahoma"/>
                          <w:sz w:val="22"/>
                          <w:szCs w:val="22"/>
                        </w:rPr>
                      </w:pPr>
                    </w:p>
                    <w:p w14:paraId="15BAF4FA" w14:textId="77777777" w:rsidR="0076569A" w:rsidRPr="00B12E0A" w:rsidRDefault="0076569A" w:rsidP="00B12E0A">
                      <w:pPr>
                        <w:jc w:val="center"/>
                        <w:rPr>
                          <w:rFonts w:ascii="Lucida Sans" w:hAnsi="Lucida Sans" w:cs="Lucida Sans"/>
                          <w:b/>
                        </w:rPr>
                      </w:pPr>
                      <w:r w:rsidRPr="00B12E0A">
                        <w:rPr>
                          <w:rFonts w:ascii="Lucida Sans" w:hAnsi="Lucida Sans" w:cs="Lucida Sans"/>
                          <w:b/>
                        </w:rPr>
                        <w:t xml:space="preserve">Portaria n° </w:t>
                      </w:r>
                      <w:r w:rsidRPr="00B12E0A">
                        <w:rPr>
                          <w:rFonts w:ascii="Lucida Sans" w:hAnsi="Lucida Sans" w:cs="Lucida Sans"/>
                          <w:b/>
                          <w:color w:val="FF0000"/>
                        </w:rPr>
                        <w:t xml:space="preserve">XXX, </w:t>
                      </w:r>
                      <w:r w:rsidRPr="00B12E0A">
                        <w:rPr>
                          <w:rFonts w:ascii="Lucida Sans" w:hAnsi="Lucida Sans" w:cs="Lucida Sans"/>
                          <w:b/>
                        </w:rPr>
                        <w:t xml:space="preserve">de </w:t>
                      </w:r>
                      <w:r w:rsidRPr="00B12E0A">
                        <w:rPr>
                          <w:rFonts w:ascii="Lucida Sans" w:hAnsi="Lucida Sans" w:cs="Lucida Sans"/>
                          <w:b/>
                          <w:color w:val="FF0000"/>
                        </w:rPr>
                        <w:t>data</w:t>
                      </w:r>
                      <w:r w:rsidRPr="00B12E0A">
                        <w:rPr>
                          <w:rFonts w:ascii="Lucida Sans" w:hAnsi="Lucida Sans" w:cs="Lucida Sans"/>
                          <w:b/>
                        </w:rPr>
                        <w:t>:</w:t>
                      </w:r>
                    </w:p>
                    <w:p w14:paraId="4054D231"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(Profª) XXXXXX; D.Sc. ou M.Sc. (Coordenador(a))</w:t>
                      </w:r>
                    </w:p>
                    <w:p w14:paraId="1110848F"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 xml:space="preserve">Prof. (Profª) XXXXXX; D.Sc. ou M.Sc. </w:t>
                      </w:r>
                    </w:p>
                    <w:p w14:paraId="41BA24DC"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(ProfªXXXXXX; D.Sc. ou M.Sc.</w:t>
                      </w:r>
                    </w:p>
                    <w:p w14:paraId="1D24EDA1"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(Profª) XXXXXX; D.Sc. ou M.Sc.</w:t>
                      </w:r>
                    </w:p>
                    <w:p w14:paraId="2CBD0DEF"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(Profª) XXXXXX; D.Sc. ou M.Sc.</w:t>
                      </w:r>
                    </w:p>
                    <w:p w14:paraId="6BCC587F"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(Profª) XXXXXX; D.Sc. ou M.Sc.</w:t>
                      </w:r>
                    </w:p>
                    <w:p w14:paraId="196BF5B4" w14:textId="77777777" w:rsidR="0076569A" w:rsidRPr="00161773" w:rsidRDefault="0076569A" w:rsidP="00B12E0A">
                      <w:pPr>
                        <w:ind w:firstLine="1134"/>
                        <w:jc w:val="both"/>
                        <w:rPr>
                          <w:rFonts w:ascii="Tahoma" w:hAnsi="Tahoma" w:cs="Tahoma"/>
                          <w:sz w:val="22"/>
                          <w:szCs w:val="22"/>
                        </w:rPr>
                      </w:pPr>
                    </w:p>
                    <w:p w14:paraId="5DBDADB7" w14:textId="77777777" w:rsidR="0076569A" w:rsidRPr="00A46DAE" w:rsidRDefault="0076569A" w:rsidP="00B12E0A">
                      <w:pPr>
                        <w:spacing w:before="240"/>
                        <w:jc w:val="center"/>
                        <w:rPr>
                          <w:rFonts w:ascii="Tahoma" w:hAnsi="Tahoma" w:cs="Tahoma"/>
                          <w:color w:val="FF0000"/>
                        </w:rPr>
                      </w:pPr>
                    </w:p>
                    <w:p w14:paraId="50BE2F94" w14:textId="77777777" w:rsidR="0076569A" w:rsidRPr="00161773" w:rsidRDefault="0076569A" w:rsidP="00B12E0A">
                      <w:pPr>
                        <w:ind w:firstLine="1134"/>
                        <w:jc w:val="both"/>
                        <w:rPr>
                          <w:rFonts w:ascii="Tahoma" w:hAnsi="Tahoma" w:cs="Tahoma"/>
                          <w:sz w:val="22"/>
                          <w:szCs w:val="22"/>
                        </w:rPr>
                      </w:pPr>
                    </w:p>
                    <w:p w14:paraId="2B342266" w14:textId="77777777" w:rsidR="0076569A" w:rsidRPr="00A46DAE" w:rsidRDefault="0076569A" w:rsidP="00B12E0A">
                      <w:pPr>
                        <w:spacing w:before="240"/>
                        <w:jc w:val="center"/>
                        <w:rPr>
                          <w:rFonts w:ascii="Tahoma" w:hAnsi="Tahoma" w:cs="Tahoma"/>
                          <w:color w:val="FF0000"/>
                        </w:rPr>
                      </w:pPr>
                    </w:p>
                    <w:p w14:paraId="0A187089" w14:textId="77777777" w:rsidR="0076569A" w:rsidRPr="00161773" w:rsidRDefault="0076569A" w:rsidP="00B12E0A">
                      <w:pPr>
                        <w:ind w:firstLine="1134"/>
                        <w:jc w:val="both"/>
                        <w:rPr>
                          <w:rFonts w:ascii="Tahoma" w:hAnsi="Tahoma" w:cs="Tahoma"/>
                          <w:sz w:val="22"/>
                          <w:szCs w:val="22"/>
                        </w:rPr>
                      </w:pPr>
                    </w:p>
                    <w:p w14:paraId="66A1E433" w14:textId="77777777" w:rsidR="0076569A" w:rsidRPr="00A46DAE" w:rsidRDefault="0076569A" w:rsidP="00B12E0A">
                      <w:pPr>
                        <w:spacing w:before="240"/>
                        <w:jc w:val="center"/>
                        <w:rPr>
                          <w:rFonts w:ascii="Tahoma" w:hAnsi="Tahoma" w:cs="Tahoma"/>
                          <w:color w:val="FF0000"/>
                        </w:rPr>
                      </w:pPr>
                    </w:p>
                    <w:p w14:paraId="6BBC6DB6" w14:textId="77777777" w:rsidR="0076569A" w:rsidRPr="00161773" w:rsidRDefault="0076569A" w:rsidP="00B12E0A">
                      <w:pPr>
                        <w:ind w:firstLine="1134"/>
                        <w:jc w:val="both"/>
                        <w:rPr>
                          <w:rFonts w:ascii="Tahoma" w:hAnsi="Tahoma" w:cs="Tahoma"/>
                          <w:sz w:val="22"/>
                          <w:szCs w:val="22"/>
                        </w:rPr>
                      </w:pPr>
                    </w:p>
                    <w:p w14:paraId="36C9E29E" w14:textId="77777777" w:rsidR="0076569A" w:rsidRDefault="0076569A" w:rsidP="00B12E0A">
                      <w:pPr>
                        <w:spacing w:before="240"/>
                        <w:jc w:val="center"/>
                        <w:rPr>
                          <w:rFonts w:ascii="Tahoma" w:hAnsi="Tahoma" w:cs="Tahoma"/>
                          <w:color w:val="FF0000"/>
                        </w:rPr>
                      </w:pPr>
                    </w:p>
                    <w:p w14:paraId="7A0798D8" w14:textId="77777777" w:rsidR="0076569A" w:rsidRPr="00A46DAE" w:rsidRDefault="0076569A" w:rsidP="00B12E0A">
                      <w:pPr>
                        <w:spacing w:before="240"/>
                        <w:jc w:val="center"/>
                        <w:rPr>
                          <w:rFonts w:ascii="Tahoma" w:hAnsi="Tahoma" w:cs="Tahoma"/>
                          <w:color w:val="FF0000"/>
                        </w:rPr>
                      </w:pPr>
                      <w:r w:rsidRPr="00A46DAE">
                        <w:rPr>
                          <w:rFonts w:ascii="Tahoma" w:hAnsi="Tahoma" w:cs="Tahoma"/>
                          <w:color w:val="FF0000"/>
                        </w:rPr>
                        <w:t>Prof. (Profª) XXXXXX</w:t>
                      </w:r>
                      <w:r>
                        <w:rPr>
                          <w:rFonts w:ascii="Tahoma" w:hAnsi="Tahoma" w:cs="Tahoma"/>
                          <w:color w:val="FF0000"/>
                        </w:rPr>
                        <w:t>; D.Sc. ou M.Sc.</w:t>
                      </w:r>
                    </w:p>
                    <w:p w14:paraId="107F8152" w14:textId="77777777" w:rsidR="0076569A" w:rsidRPr="00161773" w:rsidRDefault="0076569A" w:rsidP="00B12E0A">
                      <w:pPr>
                        <w:ind w:firstLine="1134"/>
                        <w:jc w:val="both"/>
                        <w:rPr>
                          <w:rFonts w:ascii="Tahoma" w:hAnsi="Tahoma" w:cs="Tahoma"/>
                          <w:sz w:val="22"/>
                          <w:szCs w:val="22"/>
                        </w:rPr>
                      </w:pPr>
                    </w:p>
                    <w:p w14:paraId="0690DB2B" w14:textId="77777777" w:rsidR="0076569A" w:rsidRPr="00A46DAE" w:rsidRDefault="0076569A" w:rsidP="00B12E0A">
                      <w:pPr>
                        <w:spacing w:before="240"/>
                        <w:jc w:val="center"/>
                        <w:rPr>
                          <w:rFonts w:ascii="Tahoma" w:hAnsi="Tahoma" w:cs="Tahoma"/>
                          <w:color w:val="FF0000"/>
                        </w:rPr>
                      </w:pPr>
                    </w:p>
                    <w:p w14:paraId="7E34B2D2" w14:textId="77777777" w:rsidR="0076569A" w:rsidRPr="00161773" w:rsidRDefault="0076569A" w:rsidP="00B12E0A">
                      <w:pPr>
                        <w:ind w:firstLine="1134"/>
                        <w:jc w:val="both"/>
                        <w:rPr>
                          <w:rFonts w:ascii="Tahoma" w:hAnsi="Tahoma" w:cs="Tahoma"/>
                          <w:sz w:val="22"/>
                          <w:szCs w:val="22"/>
                        </w:rPr>
                      </w:pPr>
                    </w:p>
                    <w:p w14:paraId="46BD16F4" w14:textId="77777777" w:rsidR="0076569A" w:rsidRPr="00A46DAE" w:rsidRDefault="0076569A" w:rsidP="00B12E0A">
                      <w:pPr>
                        <w:spacing w:before="240"/>
                        <w:jc w:val="center"/>
                        <w:rPr>
                          <w:rFonts w:ascii="Tahoma" w:hAnsi="Tahoma" w:cs="Tahoma"/>
                          <w:color w:val="FF0000"/>
                        </w:rPr>
                      </w:pPr>
                    </w:p>
                    <w:p w14:paraId="5F26616F" w14:textId="77777777" w:rsidR="0076569A" w:rsidRPr="00161773" w:rsidRDefault="0076569A" w:rsidP="00B12E0A">
                      <w:pPr>
                        <w:ind w:firstLine="1134"/>
                        <w:jc w:val="both"/>
                        <w:rPr>
                          <w:rFonts w:ascii="Tahoma" w:hAnsi="Tahoma" w:cs="Tahoma"/>
                          <w:sz w:val="22"/>
                          <w:szCs w:val="22"/>
                        </w:rPr>
                      </w:pPr>
                    </w:p>
                    <w:p w14:paraId="5E74D483" w14:textId="77777777" w:rsidR="0076569A" w:rsidRPr="00ED018F" w:rsidRDefault="0076569A" w:rsidP="00B12E0A">
                      <w:pPr>
                        <w:ind w:firstLine="1134"/>
                        <w:jc w:val="both"/>
                        <w:rPr>
                          <w:rFonts w:ascii="Tahoma" w:hAnsi="Tahoma" w:cs="Tahoma"/>
                        </w:rPr>
                      </w:pPr>
                    </w:p>
                  </w:txbxContent>
                </v:textbox>
                <w10:wrap type="square"/>
              </v:shape>
            </w:pict>
          </mc:Fallback>
        </mc:AlternateContent>
      </w:r>
    </w:p>
    <w:p w14:paraId="13860217" w14:textId="6CA92E28" w:rsidR="62F2002E" w:rsidRPr="00E824E7" w:rsidRDefault="62F2002E">
      <w:pPr>
        <w:rPr>
          <w:rFonts w:ascii="Lucida Sans" w:hAnsi="Lucida Sans" w:cstheme="minorHAnsi"/>
        </w:rPr>
      </w:pPr>
      <w:r w:rsidRPr="00E824E7">
        <w:rPr>
          <w:rFonts w:ascii="Lucida Sans" w:hAnsi="Lucida Sans" w:cstheme="minorHAnsi"/>
        </w:rPr>
        <w:br w:type="page"/>
      </w:r>
    </w:p>
    <w:p w14:paraId="4711FAED" w14:textId="03237041" w:rsidR="00B12E0A" w:rsidRPr="00E824E7" w:rsidRDefault="00387DFE" w:rsidP="19CA384D">
      <w:pPr>
        <w:rPr>
          <w:rFonts w:ascii="Lucida Sans" w:hAnsi="Lucida Sans" w:cstheme="minorHAnsi"/>
        </w:rPr>
      </w:pPr>
      <w:r w:rsidRPr="00E824E7">
        <w:rPr>
          <w:rFonts w:ascii="Lucida Sans" w:hAnsi="Lucida Sans" w:cstheme="minorHAnsi"/>
          <w:b/>
          <w:bCs/>
          <w:noProof/>
        </w:rPr>
        <w:lastRenderedPageBreak/>
        <mc:AlternateContent>
          <mc:Choice Requires="wps">
            <w:drawing>
              <wp:anchor distT="0" distB="0" distL="114300" distR="114300" simplePos="0" relativeHeight="251561472" behindDoc="0" locked="0" layoutInCell="1" allowOverlap="1" wp14:anchorId="5390D7B3" wp14:editId="76AFC5C4">
                <wp:simplePos x="0" y="0"/>
                <wp:positionH relativeFrom="column">
                  <wp:posOffset>5985510</wp:posOffset>
                </wp:positionH>
                <wp:positionV relativeFrom="paragraph">
                  <wp:posOffset>260985</wp:posOffset>
                </wp:positionV>
                <wp:extent cx="133350" cy="200025"/>
                <wp:effectExtent l="3810" t="3810" r="0" b="0"/>
                <wp:wrapNone/>
                <wp:docPr id="2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8EAF1" w14:textId="77777777" w:rsidR="0076569A" w:rsidRDefault="0076569A" w:rsidP="00B12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0D7B3" id="Text Box 28" o:spid="_x0000_s1027" type="#_x0000_t202" style="position:absolute;margin-left:471.3pt;margin-top:20.55pt;width:10.5pt;height:15.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" stroked="f">
                <v:textbox>
                  <w:txbxContent>
                    <w:p w14:paraId="5EE8EAF1" w14:textId="77777777" w:rsidR="0076569A" w:rsidRDefault="0076569A" w:rsidP="00B12E0A"/>
                  </w:txbxContent>
                </v:textbox>
              </v:shape>
            </w:pict>
          </mc:Fallback>
        </mc:AlternateContent>
      </w:r>
    </w:p>
    <w:p w14:paraId="17D41DCF" w14:textId="77777777" w:rsidR="00B12E0A" w:rsidRPr="00E824E7" w:rsidRDefault="00B12E0A" w:rsidP="00B12E0A">
      <w:pPr>
        <w:pStyle w:val="Default"/>
        <w:ind w:firstLine="284"/>
        <w:jc w:val="both"/>
        <w:rPr>
          <w:rFonts w:ascii="Lucida Sans" w:hAnsi="Lucida Sans" w:cstheme="minorHAnsi"/>
          <w:b/>
          <w:bCs/>
        </w:rPr>
      </w:pPr>
    </w:p>
    <w:p w14:paraId="3F884905" w14:textId="77777777" w:rsidR="00B12E0A" w:rsidRPr="00E824E7" w:rsidRDefault="00B12E0A" w:rsidP="00B12E0A">
      <w:pPr>
        <w:pStyle w:val="Default"/>
        <w:ind w:firstLine="284"/>
        <w:jc w:val="both"/>
        <w:rPr>
          <w:rFonts w:ascii="Lucida Sans" w:hAnsi="Lucida Sans" w:cstheme="minorHAnsi"/>
          <w:b/>
          <w:bCs/>
        </w:rPr>
      </w:pPr>
    </w:p>
    <w:p w14:paraId="7FBCB5D3" w14:textId="77777777" w:rsidR="0076569A" w:rsidRPr="00E824E7" w:rsidRDefault="0076569A" w:rsidP="00B12E0A">
      <w:pPr>
        <w:jc w:val="center"/>
        <w:rPr>
          <w:rFonts w:ascii="Lucida Sans" w:hAnsi="Lucida Sans" w:cstheme="minorHAnsi"/>
          <w:b/>
        </w:rPr>
      </w:pPr>
    </w:p>
    <w:p w14:paraId="4D4E2284" w14:textId="77777777" w:rsidR="0076569A" w:rsidRPr="00E824E7" w:rsidRDefault="0076569A" w:rsidP="00B12E0A">
      <w:pPr>
        <w:jc w:val="center"/>
        <w:rPr>
          <w:rFonts w:ascii="Lucida Sans" w:hAnsi="Lucida Sans" w:cstheme="minorHAnsi"/>
          <w:b/>
        </w:rPr>
      </w:pPr>
    </w:p>
    <w:p w14:paraId="529C8472" w14:textId="02CDA936" w:rsidR="0076569A" w:rsidRPr="00E824E7" w:rsidRDefault="0076569A" w:rsidP="00B12E0A">
      <w:pPr>
        <w:jc w:val="center"/>
        <w:rPr>
          <w:rFonts w:ascii="Lucida Sans" w:hAnsi="Lucida Sans" w:cstheme="minorHAnsi"/>
          <w:b/>
        </w:rPr>
      </w:pPr>
    </w:p>
    <w:p w14:paraId="26E13C02" w14:textId="77777777" w:rsidR="0076569A" w:rsidRPr="00E824E7" w:rsidRDefault="0076569A" w:rsidP="00B12E0A">
      <w:pPr>
        <w:jc w:val="center"/>
        <w:rPr>
          <w:rFonts w:ascii="Lucida Sans" w:hAnsi="Lucida Sans" w:cstheme="minorHAnsi"/>
          <w:b/>
        </w:rPr>
      </w:pPr>
    </w:p>
    <w:p w14:paraId="4FDBB9DA" w14:textId="77777777" w:rsidR="0076569A" w:rsidRPr="00E824E7" w:rsidRDefault="0076569A" w:rsidP="00B12E0A">
      <w:pPr>
        <w:jc w:val="center"/>
        <w:rPr>
          <w:rFonts w:ascii="Lucida Sans" w:hAnsi="Lucida Sans" w:cstheme="minorHAnsi"/>
          <w:b/>
        </w:rPr>
      </w:pPr>
    </w:p>
    <w:p w14:paraId="304347DD" w14:textId="77777777" w:rsidR="0076569A" w:rsidRPr="00E824E7" w:rsidRDefault="0076569A" w:rsidP="00B12E0A">
      <w:pPr>
        <w:jc w:val="center"/>
        <w:rPr>
          <w:rFonts w:ascii="Lucida Sans" w:hAnsi="Lucida Sans" w:cstheme="minorHAnsi"/>
          <w:b/>
        </w:rPr>
      </w:pPr>
    </w:p>
    <w:p w14:paraId="55902599" w14:textId="77777777" w:rsidR="0076569A" w:rsidRPr="00E824E7" w:rsidRDefault="0076569A" w:rsidP="00B12E0A">
      <w:pPr>
        <w:jc w:val="center"/>
        <w:rPr>
          <w:rFonts w:ascii="Lucida Sans" w:hAnsi="Lucida Sans" w:cstheme="minorHAnsi"/>
          <w:b/>
        </w:rPr>
      </w:pPr>
    </w:p>
    <w:p w14:paraId="36F99A22" w14:textId="77777777" w:rsidR="0076569A" w:rsidRPr="00E824E7" w:rsidRDefault="0076569A" w:rsidP="00B12E0A">
      <w:pPr>
        <w:jc w:val="center"/>
        <w:rPr>
          <w:rFonts w:ascii="Lucida Sans" w:hAnsi="Lucida Sans" w:cstheme="minorHAnsi"/>
          <w:b/>
        </w:rPr>
      </w:pPr>
    </w:p>
    <w:p w14:paraId="5535D6B4" w14:textId="77777777" w:rsidR="0076569A" w:rsidRPr="00E824E7" w:rsidRDefault="0076569A" w:rsidP="0076569A">
      <w:pPr>
        <w:rPr>
          <w:rFonts w:ascii="Lucida Sans" w:hAnsi="Lucida Sans" w:cstheme="minorHAnsi"/>
          <w:b/>
        </w:rPr>
      </w:pPr>
    </w:p>
    <w:p w14:paraId="554C5CA8" w14:textId="77777777" w:rsidR="0076569A" w:rsidRPr="00E824E7" w:rsidRDefault="0076569A" w:rsidP="0076569A">
      <w:pPr>
        <w:rPr>
          <w:rFonts w:ascii="Lucida Sans" w:hAnsi="Lucida Sans" w:cstheme="minorHAnsi"/>
          <w:b/>
        </w:rPr>
      </w:pPr>
    </w:p>
    <w:p w14:paraId="68545FFD" w14:textId="67A76FE1" w:rsidR="00B12E0A" w:rsidRPr="00E824E7" w:rsidRDefault="00B12E0A" w:rsidP="00B12E0A">
      <w:pPr>
        <w:pStyle w:val="Default"/>
        <w:ind w:firstLine="284"/>
        <w:jc w:val="both"/>
        <w:rPr>
          <w:rFonts w:ascii="Lucida Sans" w:hAnsi="Lucida Sans" w:cstheme="minorHAnsi"/>
          <w:b/>
          <w:bCs/>
        </w:rPr>
      </w:pPr>
    </w:p>
    <w:p w14:paraId="3990027D" w14:textId="13ADA338" w:rsidR="62F2002E" w:rsidRPr="00E824E7" w:rsidRDefault="62F2002E" w:rsidP="62F2002E">
      <w:pPr>
        <w:pStyle w:val="Texto"/>
        <w:rPr>
          <w:rFonts w:ascii="Lucida Sans" w:hAnsi="Lucida Sans" w:cstheme="minorHAnsi"/>
          <w:b/>
          <w:bCs/>
        </w:rPr>
      </w:pPr>
    </w:p>
    <w:p w14:paraId="1B4D75A1" w14:textId="77777777" w:rsidR="00F373E7" w:rsidRPr="00E824E7" w:rsidRDefault="00F373E7" w:rsidP="004139EF">
      <w:pPr>
        <w:pStyle w:val="Texto"/>
        <w:rPr>
          <w:rFonts w:ascii="Lucida Sans" w:hAnsi="Lucida Sans" w:cstheme="minorHAnsi"/>
        </w:rPr>
      </w:pPr>
    </w:p>
    <w:p w14:paraId="3F05CAFC" w14:textId="6FC6C534" w:rsidR="62F2002E" w:rsidRPr="00E824E7" w:rsidRDefault="62F2002E" w:rsidP="62F2002E">
      <w:pPr>
        <w:pStyle w:val="Texto"/>
        <w:rPr>
          <w:rFonts w:ascii="Lucida Sans" w:hAnsi="Lucida Sans" w:cstheme="minorHAnsi"/>
        </w:rPr>
      </w:pPr>
    </w:p>
    <w:p w14:paraId="13B8DB1C" w14:textId="77777777" w:rsidR="00F373E7" w:rsidRPr="00E824E7" w:rsidRDefault="00F373E7" w:rsidP="004139EF">
      <w:pPr>
        <w:pStyle w:val="Texto"/>
        <w:jc w:val="right"/>
        <w:rPr>
          <w:rFonts w:ascii="Lucida Sans" w:hAnsi="Lucida Sans" w:cstheme="minorHAnsi"/>
          <w:i/>
          <w:color w:val="FF0000"/>
        </w:rPr>
        <w:sectPr w:rsidR="00F373E7" w:rsidRPr="00E824E7" w:rsidSect="00A90A75">
          <w:headerReference w:type="default" r:id="rId10"/>
          <w:footerReference w:type="default" r:id="rId11"/>
          <w:pgSz w:w="11907" w:h="16840" w:code="9"/>
          <w:pgMar w:top="1418" w:right="868" w:bottom="142" w:left="1321" w:header="709" w:footer="709" w:gutter="0"/>
          <w:pgNumType w:start="1"/>
          <w:cols w:space="708"/>
          <w:docGrid w:linePitch="360"/>
        </w:sectPr>
      </w:pPr>
      <w:r w:rsidRPr="00E824E7">
        <w:rPr>
          <w:rFonts w:ascii="Lucida Sans" w:hAnsi="Lucida Sans" w:cstheme="minorHAnsi"/>
          <w:i/>
          <w:color w:val="FF0000"/>
        </w:rPr>
        <w:t>Pensamento</w:t>
      </w:r>
    </w:p>
    <w:p w14:paraId="35BA83A2" w14:textId="77777777" w:rsidR="00821CD7" w:rsidRPr="00E824E7" w:rsidRDefault="00821CD7" w:rsidP="004139EF">
      <w:pPr>
        <w:pStyle w:val="Texto"/>
        <w:rPr>
          <w:rFonts w:ascii="Lucida Sans" w:hAnsi="Lucida Sans" w:cstheme="minorHAnsi"/>
        </w:rPr>
      </w:pPr>
    </w:p>
    <w:p w14:paraId="4F58BC1C" w14:textId="77777777" w:rsidR="00821CD7" w:rsidRPr="00E824E7" w:rsidRDefault="00821CD7">
      <w:pPr>
        <w:pStyle w:val="Heading6"/>
        <w:rPr>
          <w:rFonts w:ascii="Lucida Sans" w:hAnsi="Lucida Sans" w:cstheme="minorHAnsi"/>
          <w:sz w:val="24"/>
        </w:rPr>
      </w:pPr>
      <w:r w:rsidRPr="00E824E7">
        <w:rPr>
          <w:rFonts w:ascii="Lucida Sans" w:hAnsi="Lucida Sans" w:cstheme="minorHAnsi"/>
          <w:sz w:val="24"/>
        </w:rPr>
        <w:t>Índice</w:t>
      </w:r>
    </w:p>
    <w:p w14:paraId="1A356B58" w14:textId="77777777" w:rsidR="00821CD7" w:rsidRPr="00E824E7" w:rsidRDefault="00821CD7" w:rsidP="004139EF">
      <w:pPr>
        <w:pStyle w:val="Texto"/>
        <w:rPr>
          <w:rFonts w:ascii="Lucida Sans" w:hAnsi="Lucida Sans" w:cstheme="minorHAnsi"/>
          <w:b/>
          <w:bCs/>
        </w:rPr>
      </w:pPr>
      <w:r w:rsidRPr="00E824E7">
        <w:rPr>
          <w:rFonts w:ascii="Lucida Sans" w:hAnsi="Lucida Sans" w:cstheme="minorHAnsi"/>
        </w:rPr>
        <w:t xml:space="preserve">&lt;Para atualizar o índice, clique com o botão direito e selecione </w:t>
      </w:r>
      <w:r w:rsidRPr="00E824E7">
        <w:rPr>
          <w:rFonts w:ascii="Lucida Sans" w:hAnsi="Lucida Sans" w:cstheme="minorHAnsi"/>
          <w:b/>
          <w:bCs/>
        </w:rPr>
        <w:t>atualizar campo</w:t>
      </w:r>
      <w:r w:rsidRPr="00E824E7">
        <w:rPr>
          <w:rFonts w:ascii="Lucida Sans" w:hAnsi="Lucida Sans" w:cstheme="minorHAnsi"/>
        </w:rPr>
        <w:t xml:space="preserve"> depois indique </w:t>
      </w:r>
      <w:r w:rsidRPr="00E824E7">
        <w:rPr>
          <w:rFonts w:ascii="Lucida Sans" w:hAnsi="Lucida Sans" w:cstheme="minorHAnsi"/>
          <w:b/>
          <w:bCs/>
        </w:rPr>
        <w:t>atualizar o índice inteiro&gt;</w:t>
      </w:r>
    </w:p>
    <w:p w14:paraId="65C5817A" w14:textId="3FC2B3A1" w:rsidR="00B0301D" w:rsidRPr="00E824E7" w:rsidRDefault="00B3077D" w:rsidP="32C3D006">
      <w:pPr>
        <w:pStyle w:val="TOC2"/>
        <w:tabs>
          <w:tab w:val="right" w:leader="dot" w:pos="9060"/>
        </w:tabs>
        <w:rPr>
          <w:rFonts w:eastAsiaTheme="minorEastAsia" w:cstheme="minorBidi"/>
          <w:b w:val="0"/>
          <w:noProof/>
        </w:rPr>
      </w:pPr>
      <w:r>
        <w:fldChar w:fldCharType="begin"/>
      </w:r>
      <w:r w:rsidR="00FD2F9D">
        <w:instrText>TOC \o "1-3" \z \u \h</w:instrText>
      </w:r>
      <w:r>
        <w:fldChar w:fldCharType="separate"/>
      </w:r>
      <w:hyperlink w:anchor="_Toc46829055">
        <w:r w:rsidR="32C3D006" w:rsidRPr="32C3D006">
          <w:rPr>
            <w:rStyle w:val="Hyperlink"/>
          </w:rPr>
          <w:t>Projeto Pedagógico de Curso</w:t>
        </w:r>
        <w:r w:rsidR="00FD2F9D">
          <w:tab/>
        </w:r>
        <w:r w:rsidR="00FD2F9D">
          <w:fldChar w:fldCharType="begin"/>
        </w:r>
        <w:r w:rsidR="00FD2F9D">
          <w:instrText>PAGEREF _Toc46829055 \h</w:instrText>
        </w:r>
        <w:r w:rsidR="00FD2F9D">
          <w:fldChar w:fldCharType="separate"/>
        </w:r>
        <w:r w:rsidR="32C3D006" w:rsidRPr="32C3D006">
          <w:rPr>
            <w:rStyle w:val="Hyperlink"/>
          </w:rPr>
          <w:t>1</w:t>
        </w:r>
        <w:r w:rsidR="00FD2F9D">
          <w:fldChar w:fldCharType="end"/>
        </w:r>
      </w:hyperlink>
    </w:p>
    <w:p w14:paraId="65051111" w14:textId="1A93DCE4" w:rsidR="00B0301D" w:rsidRPr="00E824E7" w:rsidRDefault="32C3D006" w:rsidP="32C3D006">
      <w:pPr>
        <w:pStyle w:val="TOC1"/>
        <w:tabs>
          <w:tab w:val="right" w:leader="dot" w:pos="9060"/>
        </w:tabs>
        <w:rPr>
          <w:rFonts w:eastAsiaTheme="minorEastAsia" w:cstheme="minorBidi"/>
          <w:b w:val="0"/>
          <w:bCs w:val="0"/>
          <w:noProof/>
        </w:rPr>
      </w:pPr>
      <w:hyperlink w:anchor="_Toc1635372507">
        <w:r w:rsidRPr="32C3D006">
          <w:rPr>
            <w:rStyle w:val="Hyperlink"/>
          </w:rPr>
          <w:t>Nome do Curso</w:t>
        </w:r>
        <w:r w:rsidR="00B3077D">
          <w:tab/>
        </w:r>
        <w:r w:rsidR="00B3077D">
          <w:fldChar w:fldCharType="begin"/>
        </w:r>
        <w:r w:rsidR="00B3077D">
          <w:instrText>PAGEREF _Toc1635372507 \h</w:instrText>
        </w:r>
        <w:r w:rsidR="00B3077D">
          <w:fldChar w:fldCharType="separate"/>
        </w:r>
        <w:r w:rsidRPr="32C3D006">
          <w:rPr>
            <w:rStyle w:val="Hyperlink"/>
          </w:rPr>
          <w:t>1</w:t>
        </w:r>
        <w:r w:rsidR="00B3077D">
          <w:fldChar w:fldCharType="end"/>
        </w:r>
      </w:hyperlink>
    </w:p>
    <w:p w14:paraId="0E6C9AA9" w14:textId="2A184D5F" w:rsidR="00B0301D" w:rsidRPr="00E824E7" w:rsidRDefault="32C3D006" w:rsidP="32C3D006">
      <w:pPr>
        <w:pStyle w:val="TOC2"/>
        <w:tabs>
          <w:tab w:val="right" w:leader="dot" w:pos="9060"/>
        </w:tabs>
        <w:rPr>
          <w:rFonts w:eastAsiaTheme="minorEastAsia" w:cstheme="minorBidi"/>
          <w:b w:val="0"/>
          <w:noProof/>
        </w:rPr>
      </w:pPr>
      <w:hyperlink w:anchor="_Toc1067937805">
        <w:r w:rsidRPr="32C3D006">
          <w:rPr>
            <w:rStyle w:val="Hyperlink"/>
          </w:rPr>
          <w:t>município, mês, ano</w:t>
        </w:r>
        <w:r w:rsidR="00B3077D">
          <w:tab/>
        </w:r>
        <w:r w:rsidR="00B3077D">
          <w:fldChar w:fldCharType="begin"/>
        </w:r>
        <w:r w:rsidR="00B3077D">
          <w:instrText>PAGEREF _Toc1067937805 \h</w:instrText>
        </w:r>
        <w:r w:rsidR="00B3077D">
          <w:fldChar w:fldCharType="separate"/>
        </w:r>
        <w:r w:rsidRPr="32C3D006">
          <w:rPr>
            <w:rStyle w:val="Hyperlink"/>
          </w:rPr>
          <w:t>1</w:t>
        </w:r>
        <w:r w:rsidR="00B3077D">
          <w:fldChar w:fldCharType="end"/>
        </w:r>
      </w:hyperlink>
    </w:p>
    <w:p w14:paraId="777604EE" w14:textId="58904EB6" w:rsidR="00B0301D" w:rsidRPr="00E824E7" w:rsidRDefault="32C3D006" w:rsidP="32C3D006">
      <w:pPr>
        <w:pStyle w:val="TOC1"/>
        <w:tabs>
          <w:tab w:val="right" w:leader="dot" w:pos="9060"/>
        </w:tabs>
        <w:rPr>
          <w:rFonts w:eastAsiaTheme="minorEastAsia" w:cstheme="minorBidi"/>
          <w:b w:val="0"/>
          <w:bCs w:val="0"/>
          <w:caps w:val="0"/>
          <w:noProof/>
        </w:rPr>
      </w:pPr>
      <w:hyperlink w:anchor="_Toc950109821">
        <w:r w:rsidRPr="32C3D006">
          <w:rPr>
            <w:rStyle w:val="Hyperlink"/>
          </w:rPr>
          <w:t>1. IDENTIFICAÇÃO DO CURSO</w:t>
        </w:r>
        <w:r w:rsidR="00B3077D">
          <w:tab/>
        </w:r>
        <w:r w:rsidR="00B3077D">
          <w:fldChar w:fldCharType="begin"/>
        </w:r>
        <w:r w:rsidR="00B3077D">
          <w:instrText>PAGEREF _Toc950109821 \h</w:instrText>
        </w:r>
        <w:r w:rsidR="00B3077D">
          <w:fldChar w:fldCharType="separate"/>
        </w:r>
        <w:r w:rsidRPr="32C3D006">
          <w:rPr>
            <w:rStyle w:val="Hyperlink"/>
          </w:rPr>
          <w:t>5</w:t>
        </w:r>
        <w:r w:rsidR="00B3077D">
          <w:fldChar w:fldCharType="end"/>
        </w:r>
      </w:hyperlink>
    </w:p>
    <w:p w14:paraId="05A81FDE" w14:textId="4E3B2D96" w:rsidR="00B0301D" w:rsidRPr="00E824E7" w:rsidRDefault="32C3D006" w:rsidP="32C3D006">
      <w:pPr>
        <w:pStyle w:val="TOC1"/>
        <w:tabs>
          <w:tab w:val="right" w:leader="dot" w:pos="9060"/>
        </w:tabs>
        <w:rPr>
          <w:rFonts w:eastAsiaTheme="minorEastAsia" w:cstheme="minorBidi"/>
          <w:b w:val="0"/>
          <w:bCs w:val="0"/>
          <w:caps w:val="0"/>
          <w:noProof/>
        </w:rPr>
      </w:pPr>
      <w:hyperlink w:anchor="_Toc1783703417">
        <w:r w:rsidRPr="32C3D006">
          <w:rPr>
            <w:rStyle w:val="Hyperlink"/>
          </w:rPr>
          <w:t>2. Apresentação</w:t>
        </w:r>
        <w:r w:rsidR="00B3077D">
          <w:tab/>
        </w:r>
        <w:r w:rsidR="00B3077D">
          <w:fldChar w:fldCharType="begin"/>
        </w:r>
        <w:r w:rsidR="00B3077D">
          <w:instrText>PAGEREF _Toc1783703417 \h</w:instrText>
        </w:r>
        <w:r w:rsidR="00B3077D">
          <w:fldChar w:fldCharType="separate"/>
        </w:r>
        <w:r w:rsidRPr="32C3D006">
          <w:rPr>
            <w:rStyle w:val="Hyperlink"/>
          </w:rPr>
          <w:t>6</w:t>
        </w:r>
        <w:r w:rsidR="00B3077D">
          <w:fldChar w:fldCharType="end"/>
        </w:r>
      </w:hyperlink>
    </w:p>
    <w:p w14:paraId="1DDB2F70" w14:textId="7003B51F" w:rsidR="00B0301D" w:rsidRPr="00E824E7" w:rsidRDefault="32C3D006" w:rsidP="32C3D006">
      <w:pPr>
        <w:pStyle w:val="TOC2"/>
        <w:tabs>
          <w:tab w:val="right" w:leader="dot" w:pos="9060"/>
        </w:tabs>
        <w:rPr>
          <w:rFonts w:eastAsiaTheme="minorEastAsia" w:cstheme="minorBidi"/>
          <w:b w:val="0"/>
          <w:noProof/>
        </w:rPr>
      </w:pPr>
      <w:hyperlink w:anchor="_Toc866717421">
        <w:r w:rsidRPr="32C3D006">
          <w:rPr>
            <w:rStyle w:val="Hyperlink"/>
          </w:rPr>
          <w:t>2.1. A Instituição</w:t>
        </w:r>
        <w:r w:rsidR="00B3077D">
          <w:tab/>
        </w:r>
        <w:r w:rsidR="00B3077D">
          <w:fldChar w:fldCharType="begin"/>
        </w:r>
        <w:r w:rsidR="00B3077D">
          <w:instrText>PAGEREF _Toc866717421 \h</w:instrText>
        </w:r>
        <w:r w:rsidR="00B3077D">
          <w:fldChar w:fldCharType="separate"/>
        </w:r>
        <w:r w:rsidRPr="32C3D006">
          <w:rPr>
            <w:rStyle w:val="Hyperlink"/>
          </w:rPr>
          <w:t>7</w:t>
        </w:r>
        <w:r w:rsidR="00B3077D">
          <w:fldChar w:fldCharType="end"/>
        </w:r>
      </w:hyperlink>
    </w:p>
    <w:p w14:paraId="7CB7A078" w14:textId="3854D325" w:rsidR="00B0301D" w:rsidRPr="00E824E7" w:rsidRDefault="32C3D006" w:rsidP="32C3D006">
      <w:pPr>
        <w:pStyle w:val="TOC3"/>
        <w:tabs>
          <w:tab w:val="right" w:leader="dot" w:pos="9060"/>
        </w:tabs>
        <w:rPr>
          <w:rFonts w:eastAsiaTheme="minorEastAsia" w:cstheme="minorBidi"/>
          <w:caps w:val="0"/>
          <w:noProof/>
          <w:sz w:val="24"/>
        </w:rPr>
      </w:pPr>
      <w:hyperlink w:anchor="_Toc2062648011">
        <w:r w:rsidRPr="32C3D006">
          <w:rPr>
            <w:rStyle w:val="Hyperlink"/>
          </w:rPr>
          <w:t>2.1.1. Breve histórico</w:t>
        </w:r>
        <w:r w:rsidR="00B3077D">
          <w:tab/>
        </w:r>
        <w:r w:rsidR="00B3077D">
          <w:fldChar w:fldCharType="begin"/>
        </w:r>
        <w:r w:rsidR="00B3077D">
          <w:instrText>PAGEREF _Toc2062648011 \h</w:instrText>
        </w:r>
        <w:r w:rsidR="00B3077D">
          <w:fldChar w:fldCharType="separate"/>
        </w:r>
        <w:r w:rsidRPr="32C3D006">
          <w:rPr>
            <w:rStyle w:val="Hyperlink"/>
          </w:rPr>
          <w:t>7</w:t>
        </w:r>
        <w:r w:rsidR="00B3077D">
          <w:fldChar w:fldCharType="end"/>
        </w:r>
      </w:hyperlink>
    </w:p>
    <w:p w14:paraId="2B94120F" w14:textId="47AC45C5" w:rsidR="00B0301D" w:rsidRPr="00E824E7" w:rsidRDefault="32C3D006" w:rsidP="32C3D006">
      <w:pPr>
        <w:pStyle w:val="TOC3"/>
        <w:tabs>
          <w:tab w:val="right" w:leader="dot" w:pos="9060"/>
        </w:tabs>
        <w:rPr>
          <w:rFonts w:eastAsiaTheme="minorEastAsia" w:cstheme="minorBidi"/>
          <w:caps w:val="0"/>
          <w:noProof/>
          <w:sz w:val="24"/>
        </w:rPr>
      </w:pPr>
      <w:hyperlink w:anchor="_Toc1958771159">
        <w:r w:rsidRPr="32C3D006">
          <w:rPr>
            <w:rStyle w:val="Hyperlink"/>
          </w:rPr>
          <w:t>2.1.2. Inserção regional</w:t>
        </w:r>
        <w:r w:rsidR="00B3077D">
          <w:tab/>
        </w:r>
        <w:r w:rsidR="00B3077D">
          <w:fldChar w:fldCharType="begin"/>
        </w:r>
        <w:r w:rsidR="00B3077D">
          <w:instrText>PAGEREF _Toc1958771159 \h</w:instrText>
        </w:r>
        <w:r w:rsidR="00B3077D">
          <w:fldChar w:fldCharType="separate"/>
        </w:r>
        <w:r w:rsidRPr="32C3D006">
          <w:rPr>
            <w:rStyle w:val="Hyperlink"/>
          </w:rPr>
          <w:t>10</w:t>
        </w:r>
        <w:r w:rsidR="00B3077D">
          <w:fldChar w:fldCharType="end"/>
        </w:r>
      </w:hyperlink>
    </w:p>
    <w:p w14:paraId="6A8583AB" w14:textId="31FB5FEB" w:rsidR="00B0301D" w:rsidRPr="00E824E7" w:rsidRDefault="32C3D006" w:rsidP="32C3D006">
      <w:pPr>
        <w:pStyle w:val="TOC3"/>
        <w:tabs>
          <w:tab w:val="right" w:leader="dot" w:pos="9060"/>
        </w:tabs>
        <w:rPr>
          <w:rFonts w:eastAsiaTheme="minorEastAsia" w:cstheme="minorBidi"/>
          <w:caps w:val="0"/>
          <w:noProof/>
          <w:sz w:val="24"/>
        </w:rPr>
      </w:pPr>
      <w:hyperlink w:anchor="_Toc1029859838">
        <w:r w:rsidRPr="32C3D006">
          <w:rPr>
            <w:rStyle w:val="Hyperlink"/>
          </w:rPr>
          <w:t>2.1.3. Filosofia, princípios, missão, visão e objetivos</w:t>
        </w:r>
        <w:r w:rsidR="00B3077D">
          <w:tab/>
        </w:r>
        <w:r w:rsidR="00B3077D">
          <w:fldChar w:fldCharType="begin"/>
        </w:r>
        <w:r w:rsidR="00B3077D">
          <w:instrText>PAGEREF _Toc1029859838 \h</w:instrText>
        </w:r>
        <w:r w:rsidR="00B3077D">
          <w:fldChar w:fldCharType="separate"/>
        </w:r>
        <w:r w:rsidRPr="32C3D006">
          <w:rPr>
            <w:rStyle w:val="Hyperlink"/>
          </w:rPr>
          <w:t>13</w:t>
        </w:r>
        <w:r w:rsidR="00B3077D">
          <w:fldChar w:fldCharType="end"/>
        </w:r>
      </w:hyperlink>
    </w:p>
    <w:p w14:paraId="1F191622" w14:textId="3723E1E5" w:rsidR="00B0301D" w:rsidRPr="00E824E7" w:rsidRDefault="32C3D006" w:rsidP="32C3D006">
      <w:pPr>
        <w:pStyle w:val="TOC3"/>
        <w:tabs>
          <w:tab w:val="right" w:leader="dot" w:pos="9060"/>
        </w:tabs>
        <w:rPr>
          <w:rFonts w:eastAsiaTheme="minorEastAsia" w:cstheme="minorBidi"/>
          <w:caps w:val="0"/>
          <w:noProof/>
          <w:sz w:val="24"/>
        </w:rPr>
      </w:pPr>
      <w:hyperlink w:anchor="_Toc55178161">
        <w:r w:rsidRPr="32C3D006">
          <w:rPr>
            <w:rStyle w:val="Hyperlink"/>
          </w:rPr>
          <w:t>2.1.4. Gestão acadêmica da instituição e do curso</w:t>
        </w:r>
        <w:r w:rsidR="00B3077D">
          <w:tab/>
        </w:r>
        <w:r w:rsidR="00B3077D">
          <w:fldChar w:fldCharType="begin"/>
        </w:r>
        <w:r w:rsidR="00B3077D">
          <w:instrText>PAGEREF _Toc55178161 \h</w:instrText>
        </w:r>
        <w:r w:rsidR="00B3077D">
          <w:fldChar w:fldCharType="separate"/>
        </w:r>
        <w:r w:rsidRPr="32C3D006">
          <w:rPr>
            <w:rStyle w:val="Hyperlink"/>
          </w:rPr>
          <w:t>14</w:t>
        </w:r>
        <w:r w:rsidR="00B3077D">
          <w:fldChar w:fldCharType="end"/>
        </w:r>
      </w:hyperlink>
    </w:p>
    <w:p w14:paraId="2072D61E" w14:textId="75D38AB6" w:rsidR="00B0301D" w:rsidRPr="00E824E7" w:rsidRDefault="32C3D006" w:rsidP="32C3D006">
      <w:pPr>
        <w:pStyle w:val="TOC2"/>
        <w:tabs>
          <w:tab w:val="right" w:leader="dot" w:pos="9060"/>
        </w:tabs>
        <w:rPr>
          <w:rFonts w:eastAsiaTheme="minorEastAsia" w:cstheme="minorBidi"/>
          <w:b w:val="0"/>
          <w:noProof/>
        </w:rPr>
      </w:pPr>
      <w:hyperlink w:anchor="_Toc774634152">
        <w:r w:rsidRPr="32C3D006">
          <w:rPr>
            <w:rStyle w:val="Hyperlink"/>
          </w:rPr>
          <w:t>2.2. Legislação</w:t>
        </w:r>
        <w:r w:rsidR="00B3077D">
          <w:tab/>
        </w:r>
        <w:r w:rsidR="00B3077D">
          <w:fldChar w:fldCharType="begin"/>
        </w:r>
        <w:r w:rsidR="00B3077D">
          <w:instrText>PAGEREF _Toc774634152 \h</w:instrText>
        </w:r>
        <w:r w:rsidR="00B3077D">
          <w:fldChar w:fldCharType="separate"/>
        </w:r>
        <w:r w:rsidRPr="32C3D006">
          <w:rPr>
            <w:rStyle w:val="Hyperlink"/>
          </w:rPr>
          <w:t>19</w:t>
        </w:r>
        <w:r w:rsidR="00B3077D">
          <w:fldChar w:fldCharType="end"/>
        </w:r>
      </w:hyperlink>
    </w:p>
    <w:p w14:paraId="708D067A" w14:textId="57250DE7" w:rsidR="00B0301D" w:rsidRPr="00E824E7" w:rsidRDefault="32C3D006" w:rsidP="32C3D006">
      <w:pPr>
        <w:pStyle w:val="TOC1"/>
        <w:tabs>
          <w:tab w:val="right" w:leader="dot" w:pos="9060"/>
        </w:tabs>
        <w:rPr>
          <w:rFonts w:eastAsiaTheme="minorEastAsia" w:cstheme="minorBidi"/>
          <w:b w:val="0"/>
          <w:bCs w:val="0"/>
          <w:caps w:val="0"/>
          <w:noProof/>
        </w:rPr>
      </w:pPr>
      <w:hyperlink w:anchor="_Toc1030918045">
        <w:r w:rsidRPr="32C3D006">
          <w:rPr>
            <w:rStyle w:val="Hyperlink"/>
          </w:rPr>
          <w:t>3. ORGANIZAÇÃO DO CURSO</w:t>
        </w:r>
        <w:r w:rsidR="00B3077D">
          <w:tab/>
        </w:r>
        <w:r w:rsidR="00B3077D">
          <w:fldChar w:fldCharType="begin"/>
        </w:r>
        <w:r w:rsidR="00B3077D">
          <w:instrText>PAGEREF _Toc1030918045 \h</w:instrText>
        </w:r>
        <w:r w:rsidR="00B3077D">
          <w:fldChar w:fldCharType="separate"/>
        </w:r>
        <w:r w:rsidRPr="32C3D006">
          <w:rPr>
            <w:rStyle w:val="Hyperlink"/>
          </w:rPr>
          <w:t>22</w:t>
        </w:r>
        <w:r w:rsidR="00B3077D">
          <w:fldChar w:fldCharType="end"/>
        </w:r>
      </w:hyperlink>
    </w:p>
    <w:p w14:paraId="6D3E5E65" w14:textId="0306D807" w:rsidR="00B0301D" w:rsidRPr="00E824E7" w:rsidRDefault="32C3D006" w:rsidP="32C3D006">
      <w:pPr>
        <w:pStyle w:val="TOC2"/>
        <w:tabs>
          <w:tab w:val="right" w:leader="dot" w:pos="9060"/>
        </w:tabs>
        <w:rPr>
          <w:rFonts w:eastAsiaTheme="minorEastAsia" w:cstheme="minorBidi"/>
          <w:b w:val="0"/>
          <w:noProof/>
        </w:rPr>
      </w:pPr>
      <w:hyperlink w:anchor="_Toc432576213">
        <w:r w:rsidRPr="32C3D006">
          <w:rPr>
            <w:rStyle w:val="Hyperlink"/>
          </w:rPr>
          <w:t>3.1. Concepção do curso</w:t>
        </w:r>
        <w:r w:rsidR="00B3077D">
          <w:tab/>
        </w:r>
        <w:r w:rsidR="00B3077D">
          <w:fldChar w:fldCharType="begin"/>
        </w:r>
        <w:r w:rsidR="00B3077D">
          <w:instrText>PAGEREF _Toc432576213 \h</w:instrText>
        </w:r>
        <w:r w:rsidR="00B3077D">
          <w:fldChar w:fldCharType="separate"/>
        </w:r>
        <w:r w:rsidRPr="32C3D006">
          <w:rPr>
            <w:rStyle w:val="Hyperlink"/>
          </w:rPr>
          <w:t>23</w:t>
        </w:r>
        <w:r w:rsidR="00B3077D">
          <w:fldChar w:fldCharType="end"/>
        </w:r>
      </w:hyperlink>
    </w:p>
    <w:p w14:paraId="0CB82E13" w14:textId="107823C5" w:rsidR="00B0301D" w:rsidRPr="00E824E7" w:rsidRDefault="32C3D006" w:rsidP="32C3D006">
      <w:pPr>
        <w:pStyle w:val="TOC3"/>
        <w:tabs>
          <w:tab w:val="right" w:leader="dot" w:pos="9060"/>
        </w:tabs>
        <w:rPr>
          <w:rFonts w:eastAsiaTheme="minorEastAsia" w:cstheme="minorBidi"/>
          <w:caps w:val="0"/>
          <w:noProof/>
          <w:sz w:val="24"/>
        </w:rPr>
      </w:pPr>
      <w:hyperlink w:anchor="_Toc1101211815">
        <w:r w:rsidRPr="32C3D006">
          <w:rPr>
            <w:rStyle w:val="Hyperlink"/>
          </w:rPr>
          <w:t>3.1.1. Justificativa e pertinência do curso</w:t>
        </w:r>
        <w:r w:rsidR="00B3077D">
          <w:tab/>
        </w:r>
        <w:r w:rsidR="00B3077D">
          <w:fldChar w:fldCharType="begin"/>
        </w:r>
        <w:r w:rsidR="00B3077D">
          <w:instrText>PAGEREF _Toc1101211815 \h</w:instrText>
        </w:r>
        <w:r w:rsidR="00B3077D">
          <w:fldChar w:fldCharType="separate"/>
        </w:r>
        <w:r w:rsidRPr="32C3D006">
          <w:rPr>
            <w:rStyle w:val="Hyperlink"/>
          </w:rPr>
          <w:t>23</w:t>
        </w:r>
        <w:r w:rsidR="00B3077D">
          <w:fldChar w:fldCharType="end"/>
        </w:r>
      </w:hyperlink>
    </w:p>
    <w:p w14:paraId="10CC393D" w14:textId="6C6D87BD" w:rsidR="00B0301D" w:rsidRPr="00E824E7" w:rsidRDefault="32C3D006" w:rsidP="32C3D006">
      <w:pPr>
        <w:pStyle w:val="TOC3"/>
        <w:tabs>
          <w:tab w:val="right" w:leader="dot" w:pos="9060"/>
        </w:tabs>
        <w:rPr>
          <w:rFonts w:eastAsiaTheme="minorEastAsia" w:cstheme="minorBidi"/>
          <w:caps w:val="0"/>
          <w:noProof/>
          <w:sz w:val="24"/>
        </w:rPr>
      </w:pPr>
      <w:hyperlink w:anchor="_Toc707716520">
        <w:r w:rsidRPr="32C3D006">
          <w:rPr>
            <w:rStyle w:val="Hyperlink"/>
          </w:rPr>
          <w:t>3.1.2. Objetivos do curso</w:t>
        </w:r>
        <w:r w:rsidR="00B3077D">
          <w:tab/>
        </w:r>
        <w:r w:rsidR="00B3077D">
          <w:fldChar w:fldCharType="begin"/>
        </w:r>
        <w:r w:rsidR="00B3077D">
          <w:instrText>PAGEREF _Toc707716520 \h</w:instrText>
        </w:r>
        <w:r w:rsidR="00B3077D">
          <w:fldChar w:fldCharType="separate"/>
        </w:r>
        <w:r w:rsidRPr="32C3D006">
          <w:rPr>
            <w:rStyle w:val="Hyperlink"/>
          </w:rPr>
          <w:t>23</w:t>
        </w:r>
        <w:r w:rsidR="00B3077D">
          <w:fldChar w:fldCharType="end"/>
        </w:r>
      </w:hyperlink>
    </w:p>
    <w:p w14:paraId="05BCA4B1" w14:textId="104100C8" w:rsidR="00B0301D" w:rsidRPr="00E824E7" w:rsidRDefault="32C3D006" w:rsidP="32C3D006">
      <w:pPr>
        <w:pStyle w:val="TOC3"/>
        <w:tabs>
          <w:tab w:val="right" w:leader="dot" w:pos="9060"/>
        </w:tabs>
        <w:rPr>
          <w:rFonts w:eastAsiaTheme="minorEastAsia" w:cstheme="minorBidi"/>
          <w:caps w:val="0"/>
          <w:noProof/>
          <w:sz w:val="24"/>
        </w:rPr>
      </w:pPr>
      <w:hyperlink w:anchor="_Toc1579604054">
        <w:r w:rsidRPr="32C3D006">
          <w:rPr>
            <w:rStyle w:val="Hyperlink"/>
          </w:rPr>
          <w:t>3.1.3. Perfil do Egresso</w:t>
        </w:r>
        <w:r w:rsidR="00B3077D">
          <w:tab/>
        </w:r>
        <w:r w:rsidR="00B3077D">
          <w:fldChar w:fldCharType="begin"/>
        </w:r>
        <w:r w:rsidR="00B3077D">
          <w:instrText>PAGEREF _Toc1579604054 \h</w:instrText>
        </w:r>
        <w:r w:rsidR="00B3077D">
          <w:fldChar w:fldCharType="separate"/>
        </w:r>
        <w:r w:rsidRPr="32C3D006">
          <w:rPr>
            <w:rStyle w:val="Hyperlink"/>
          </w:rPr>
          <w:t>23</w:t>
        </w:r>
        <w:r w:rsidR="00B3077D">
          <w:fldChar w:fldCharType="end"/>
        </w:r>
      </w:hyperlink>
    </w:p>
    <w:p w14:paraId="3106D160" w14:textId="01B61BE3" w:rsidR="00B0301D" w:rsidRPr="00E824E7" w:rsidRDefault="32C3D006" w:rsidP="32C3D006">
      <w:pPr>
        <w:pStyle w:val="TOC3"/>
        <w:tabs>
          <w:tab w:val="right" w:leader="dot" w:pos="9060"/>
        </w:tabs>
        <w:rPr>
          <w:rFonts w:eastAsiaTheme="minorEastAsia" w:cstheme="minorBidi"/>
          <w:caps w:val="0"/>
          <w:noProof/>
          <w:sz w:val="24"/>
        </w:rPr>
      </w:pPr>
      <w:hyperlink w:anchor="_Toc1709283350">
        <w:r w:rsidRPr="32C3D006">
          <w:rPr>
            <w:rStyle w:val="Hyperlink"/>
          </w:rPr>
          <w:t>3.1.4. Competências, habilidades e atividades desenvolvidas</w:t>
        </w:r>
        <w:r w:rsidR="00B3077D">
          <w:tab/>
        </w:r>
        <w:r w:rsidR="00B3077D">
          <w:fldChar w:fldCharType="begin"/>
        </w:r>
        <w:r w:rsidR="00B3077D">
          <w:instrText>PAGEREF _Toc1709283350 \h</w:instrText>
        </w:r>
        <w:r w:rsidR="00B3077D">
          <w:fldChar w:fldCharType="separate"/>
        </w:r>
        <w:r w:rsidRPr="32C3D006">
          <w:rPr>
            <w:rStyle w:val="Hyperlink"/>
          </w:rPr>
          <w:t>24</w:t>
        </w:r>
        <w:r w:rsidR="00B3077D">
          <w:fldChar w:fldCharType="end"/>
        </w:r>
      </w:hyperlink>
    </w:p>
    <w:p w14:paraId="6D9B16C1" w14:textId="7B41F0CD" w:rsidR="00B0301D" w:rsidRPr="00E824E7" w:rsidRDefault="32C3D006" w:rsidP="32C3D006">
      <w:pPr>
        <w:pStyle w:val="TOC2"/>
        <w:tabs>
          <w:tab w:val="right" w:leader="dot" w:pos="9060"/>
        </w:tabs>
        <w:rPr>
          <w:rFonts w:eastAsiaTheme="minorEastAsia" w:cstheme="minorBidi"/>
          <w:b w:val="0"/>
          <w:noProof/>
        </w:rPr>
      </w:pPr>
      <w:hyperlink w:anchor="_Toc1969500068">
        <w:r w:rsidRPr="32C3D006">
          <w:rPr>
            <w:rStyle w:val="Hyperlink"/>
          </w:rPr>
          <w:t>3.2. Dados do curso</w:t>
        </w:r>
        <w:r w:rsidR="00B3077D">
          <w:tab/>
        </w:r>
        <w:r w:rsidR="00B3077D">
          <w:fldChar w:fldCharType="begin"/>
        </w:r>
        <w:r w:rsidR="00B3077D">
          <w:instrText>PAGEREF _Toc1969500068 \h</w:instrText>
        </w:r>
        <w:r w:rsidR="00B3077D">
          <w:fldChar w:fldCharType="separate"/>
        </w:r>
        <w:r w:rsidRPr="32C3D006">
          <w:rPr>
            <w:rStyle w:val="Hyperlink"/>
          </w:rPr>
          <w:t>24</w:t>
        </w:r>
        <w:r w:rsidR="00B3077D">
          <w:fldChar w:fldCharType="end"/>
        </w:r>
      </w:hyperlink>
    </w:p>
    <w:p w14:paraId="71C4E3DE" w14:textId="227EE7A7" w:rsidR="00B0301D" w:rsidRPr="00E824E7" w:rsidRDefault="32C3D006" w:rsidP="32C3D006">
      <w:pPr>
        <w:pStyle w:val="TOC3"/>
        <w:tabs>
          <w:tab w:val="right" w:leader="dot" w:pos="9060"/>
        </w:tabs>
        <w:rPr>
          <w:rFonts w:eastAsiaTheme="minorEastAsia" w:cstheme="minorBidi"/>
          <w:caps w:val="0"/>
          <w:noProof/>
          <w:sz w:val="24"/>
        </w:rPr>
      </w:pPr>
      <w:hyperlink w:anchor="_Toc143338063">
        <w:r w:rsidRPr="32C3D006">
          <w:rPr>
            <w:rStyle w:val="Hyperlink"/>
          </w:rPr>
          <w:t>3.2.1. Formas de Ingresso</w:t>
        </w:r>
        <w:r w:rsidR="00B3077D">
          <w:tab/>
        </w:r>
        <w:r w:rsidR="00B3077D">
          <w:fldChar w:fldCharType="begin"/>
        </w:r>
        <w:r w:rsidR="00B3077D">
          <w:instrText>PAGEREF _Toc143338063 \h</w:instrText>
        </w:r>
        <w:r w:rsidR="00B3077D">
          <w:fldChar w:fldCharType="separate"/>
        </w:r>
        <w:r w:rsidRPr="32C3D006">
          <w:rPr>
            <w:rStyle w:val="Hyperlink"/>
          </w:rPr>
          <w:t>24</w:t>
        </w:r>
        <w:r w:rsidR="00B3077D">
          <w:fldChar w:fldCharType="end"/>
        </w:r>
      </w:hyperlink>
    </w:p>
    <w:p w14:paraId="2966C24C" w14:textId="39E31D26" w:rsidR="00B0301D" w:rsidRPr="00E824E7" w:rsidRDefault="32C3D006" w:rsidP="32C3D006">
      <w:pPr>
        <w:pStyle w:val="TOC3"/>
        <w:tabs>
          <w:tab w:val="right" w:leader="dot" w:pos="9060"/>
        </w:tabs>
        <w:rPr>
          <w:rFonts w:eastAsiaTheme="minorEastAsia" w:cstheme="minorBidi"/>
          <w:caps w:val="0"/>
          <w:noProof/>
          <w:sz w:val="24"/>
        </w:rPr>
      </w:pPr>
      <w:hyperlink w:anchor="_Toc947790887">
        <w:r w:rsidRPr="32C3D006">
          <w:rPr>
            <w:rStyle w:val="Hyperlink"/>
          </w:rPr>
          <w:t>3.2.2. Horário de Funcionamento</w:t>
        </w:r>
        <w:r w:rsidR="00B3077D">
          <w:tab/>
        </w:r>
        <w:r w:rsidR="00B3077D">
          <w:fldChar w:fldCharType="begin"/>
        </w:r>
        <w:r w:rsidR="00B3077D">
          <w:instrText>PAGEREF _Toc947790887 \h</w:instrText>
        </w:r>
        <w:r w:rsidR="00B3077D">
          <w:fldChar w:fldCharType="separate"/>
        </w:r>
        <w:r w:rsidRPr="32C3D006">
          <w:rPr>
            <w:rStyle w:val="Hyperlink"/>
          </w:rPr>
          <w:t>25</w:t>
        </w:r>
        <w:r w:rsidR="00B3077D">
          <w:fldChar w:fldCharType="end"/>
        </w:r>
      </w:hyperlink>
    </w:p>
    <w:p w14:paraId="6638A0D1" w14:textId="12E56234" w:rsidR="00B0301D" w:rsidRPr="00E824E7" w:rsidRDefault="32C3D006" w:rsidP="32C3D006">
      <w:pPr>
        <w:pStyle w:val="TOC3"/>
        <w:tabs>
          <w:tab w:val="right" w:leader="dot" w:pos="9060"/>
        </w:tabs>
        <w:rPr>
          <w:rFonts w:eastAsiaTheme="minorEastAsia" w:cstheme="minorBidi"/>
          <w:caps w:val="0"/>
          <w:noProof/>
          <w:sz w:val="24"/>
        </w:rPr>
      </w:pPr>
      <w:hyperlink w:anchor="_Toc761808017">
        <w:r w:rsidRPr="32C3D006">
          <w:rPr>
            <w:rStyle w:val="Hyperlink"/>
          </w:rPr>
          <w:t>3.2.3. Estrutura Organizacional</w:t>
        </w:r>
        <w:r w:rsidR="00B3077D">
          <w:tab/>
        </w:r>
        <w:r w:rsidR="00B3077D">
          <w:fldChar w:fldCharType="begin"/>
        </w:r>
        <w:r w:rsidR="00B3077D">
          <w:instrText>PAGEREF _Toc761808017 \h</w:instrText>
        </w:r>
        <w:r w:rsidR="00B3077D">
          <w:fldChar w:fldCharType="separate"/>
        </w:r>
        <w:r w:rsidRPr="32C3D006">
          <w:rPr>
            <w:rStyle w:val="Hyperlink"/>
          </w:rPr>
          <w:t>25</w:t>
        </w:r>
        <w:r w:rsidR="00B3077D">
          <w:fldChar w:fldCharType="end"/>
        </w:r>
      </w:hyperlink>
    </w:p>
    <w:p w14:paraId="257E6F82" w14:textId="750CAF99" w:rsidR="00B0301D" w:rsidRPr="00E824E7" w:rsidRDefault="32C3D006" w:rsidP="32C3D006">
      <w:pPr>
        <w:pStyle w:val="TOC2"/>
        <w:tabs>
          <w:tab w:val="right" w:leader="dot" w:pos="9060"/>
        </w:tabs>
        <w:rPr>
          <w:rFonts w:eastAsiaTheme="minorEastAsia" w:cstheme="minorBidi"/>
          <w:b w:val="0"/>
          <w:noProof/>
        </w:rPr>
      </w:pPr>
      <w:hyperlink w:anchor="_Toc1721078401">
        <w:r w:rsidRPr="32C3D006">
          <w:rPr>
            <w:rStyle w:val="Hyperlink"/>
          </w:rPr>
          <w:t>3.3. Estrutura curricular</w:t>
        </w:r>
        <w:r w:rsidR="00B3077D">
          <w:tab/>
        </w:r>
        <w:r w:rsidR="00B3077D">
          <w:fldChar w:fldCharType="begin"/>
        </w:r>
        <w:r w:rsidR="00B3077D">
          <w:instrText>PAGEREF _Toc1721078401 \h</w:instrText>
        </w:r>
        <w:r w:rsidR="00B3077D">
          <w:fldChar w:fldCharType="separate"/>
        </w:r>
        <w:r w:rsidRPr="32C3D006">
          <w:rPr>
            <w:rStyle w:val="Hyperlink"/>
          </w:rPr>
          <w:t>25</w:t>
        </w:r>
        <w:r w:rsidR="00B3077D">
          <w:fldChar w:fldCharType="end"/>
        </w:r>
      </w:hyperlink>
    </w:p>
    <w:p w14:paraId="7E88922F" w14:textId="2DA9BDB6" w:rsidR="00B0301D" w:rsidRPr="00E824E7" w:rsidRDefault="32C3D006" w:rsidP="32C3D006">
      <w:pPr>
        <w:pStyle w:val="TOC3"/>
        <w:tabs>
          <w:tab w:val="right" w:leader="dot" w:pos="9060"/>
        </w:tabs>
        <w:rPr>
          <w:rFonts w:eastAsiaTheme="minorEastAsia" w:cstheme="minorBidi"/>
          <w:caps w:val="0"/>
          <w:noProof/>
          <w:sz w:val="24"/>
        </w:rPr>
      </w:pPr>
      <w:hyperlink w:anchor="_Toc471544334">
        <w:r w:rsidRPr="32C3D006">
          <w:rPr>
            <w:rStyle w:val="Hyperlink"/>
          </w:rPr>
          <w:t>3.3.1. Organização curricular</w:t>
        </w:r>
        <w:r w:rsidR="00B3077D">
          <w:tab/>
        </w:r>
        <w:r w:rsidR="00B3077D">
          <w:fldChar w:fldCharType="begin"/>
        </w:r>
        <w:r w:rsidR="00B3077D">
          <w:instrText>PAGEREF _Toc471544334 \h</w:instrText>
        </w:r>
        <w:r w:rsidR="00B3077D">
          <w:fldChar w:fldCharType="separate"/>
        </w:r>
        <w:r w:rsidRPr="32C3D006">
          <w:rPr>
            <w:rStyle w:val="Hyperlink"/>
          </w:rPr>
          <w:t>25</w:t>
        </w:r>
        <w:r w:rsidR="00B3077D">
          <w:fldChar w:fldCharType="end"/>
        </w:r>
      </w:hyperlink>
    </w:p>
    <w:p w14:paraId="585D0B9C" w14:textId="0513B765" w:rsidR="00B0301D" w:rsidRPr="00E824E7" w:rsidRDefault="32C3D006" w:rsidP="32C3D006">
      <w:pPr>
        <w:pStyle w:val="TOC3"/>
        <w:tabs>
          <w:tab w:val="right" w:leader="dot" w:pos="9060"/>
        </w:tabs>
        <w:rPr>
          <w:rFonts w:eastAsiaTheme="minorEastAsia" w:cstheme="minorBidi"/>
          <w:caps w:val="0"/>
          <w:noProof/>
          <w:sz w:val="24"/>
        </w:rPr>
      </w:pPr>
      <w:hyperlink w:anchor="_Toc1179307573">
        <w:r w:rsidRPr="32C3D006">
          <w:rPr>
            <w:rStyle w:val="Hyperlink"/>
          </w:rPr>
          <w:t>3.3.2. Estágio supervisionado</w:t>
        </w:r>
        <w:r w:rsidR="00B3077D">
          <w:tab/>
        </w:r>
        <w:r w:rsidR="00B3077D">
          <w:fldChar w:fldCharType="begin"/>
        </w:r>
        <w:r w:rsidR="00B3077D">
          <w:instrText>PAGEREF _Toc1179307573 \h</w:instrText>
        </w:r>
        <w:r w:rsidR="00B3077D">
          <w:fldChar w:fldCharType="separate"/>
        </w:r>
        <w:r w:rsidRPr="32C3D006">
          <w:rPr>
            <w:rStyle w:val="Hyperlink"/>
          </w:rPr>
          <w:t>29</w:t>
        </w:r>
        <w:r w:rsidR="00B3077D">
          <w:fldChar w:fldCharType="end"/>
        </w:r>
      </w:hyperlink>
    </w:p>
    <w:p w14:paraId="0493474D" w14:textId="423D7965" w:rsidR="00B0301D" w:rsidRPr="00E824E7" w:rsidRDefault="32C3D006" w:rsidP="32C3D006">
      <w:pPr>
        <w:pStyle w:val="TOC3"/>
        <w:tabs>
          <w:tab w:val="right" w:leader="dot" w:pos="9060"/>
        </w:tabs>
        <w:rPr>
          <w:rFonts w:eastAsiaTheme="minorEastAsia" w:cstheme="minorBidi"/>
          <w:caps w:val="0"/>
          <w:noProof/>
          <w:sz w:val="24"/>
        </w:rPr>
      </w:pPr>
      <w:hyperlink w:anchor="_Toc1252824622">
        <w:r w:rsidRPr="32C3D006">
          <w:rPr>
            <w:rStyle w:val="Hyperlink"/>
          </w:rPr>
          <w:t>3.3.3. Trabalho de Conclusão de Curso</w:t>
        </w:r>
        <w:r w:rsidR="00B3077D">
          <w:tab/>
        </w:r>
        <w:r w:rsidR="00B3077D">
          <w:fldChar w:fldCharType="begin"/>
        </w:r>
        <w:r w:rsidR="00B3077D">
          <w:instrText>PAGEREF _Toc1252824622 \h</w:instrText>
        </w:r>
        <w:r w:rsidR="00B3077D">
          <w:fldChar w:fldCharType="separate"/>
        </w:r>
        <w:r w:rsidRPr="32C3D006">
          <w:rPr>
            <w:rStyle w:val="Hyperlink"/>
          </w:rPr>
          <w:t>33</w:t>
        </w:r>
        <w:r w:rsidR="00B3077D">
          <w:fldChar w:fldCharType="end"/>
        </w:r>
      </w:hyperlink>
    </w:p>
    <w:p w14:paraId="201F5C4F" w14:textId="7D2A02F0" w:rsidR="00B0301D" w:rsidRPr="00E824E7" w:rsidRDefault="32C3D006" w:rsidP="32C3D006">
      <w:pPr>
        <w:pStyle w:val="TOC3"/>
        <w:tabs>
          <w:tab w:val="right" w:leader="dot" w:pos="9060"/>
        </w:tabs>
        <w:rPr>
          <w:rStyle w:val="Hyperlink"/>
          <w:rFonts w:cstheme="minorBidi"/>
          <w:noProof/>
          <w:sz w:val="24"/>
        </w:rPr>
      </w:pPr>
      <w:hyperlink w:anchor="_Toc1813209029">
        <w:r w:rsidRPr="32C3D006">
          <w:rPr>
            <w:rStyle w:val="Hyperlink"/>
          </w:rPr>
          <w:t>3.3.4. Atividades Complementares</w:t>
        </w:r>
        <w:r w:rsidR="00B3077D">
          <w:tab/>
        </w:r>
        <w:r w:rsidR="00B3077D">
          <w:fldChar w:fldCharType="begin"/>
        </w:r>
        <w:r w:rsidR="00B3077D">
          <w:instrText>PAGEREF _Toc1813209029 \h</w:instrText>
        </w:r>
        <w:r w:rsidR="00B3077D">
          <w:fldChar w:fldCharType="separate"/>
        </w:r>
        <w:r w:rsidRPr="32C3D006">
          <w:rPr>
            <w:rStyle w:val="Hyperlink"/>
          </w:rPr>
          <w:t>34</w:t>
        </w:r>
        <w:r w:rsidR="00B3077D">
          <w:fldChar w:fldCharType="end"/>
        </w:r>
      </w:hyperlink>
    </w:p>
    <w:p w14:paraId="324D8AB4" w14:textId="5375F9F0" w:rsidR="00B0301D" w:rsidRPr="00E824E7" w:rsidRDefault="32C3D006" w:rsidP="32C3D006">
      <w:pPr>
        <w:pStyle w:val="TOC3"/>
        <w:tabs>
          <w:tab w:val="right" w:leader="dot" w:pos="9060"/>
        </w:tabs>
        <w:rPr>
          <w:rFonts w:eastAsiaTheme="minorEastAsia" w:cstheme="minorBidi"/>
        </w:rPr>
      </w:pPr>
      <w:hyperlink w:anchor="_Toc629845277">
        <w:r w:rsidRPr="32C3D006">
          <w:rPr>
            <w:rStyle w:val="Hyperlink"/>
          </w:rPr>
          <w:t>3.3.7. Grade Curricular</w:t>
        </w:r>
        <w:r w:rsidR="00B0301D">
          <w:tab/>
        </w:r>
        <w:r w:rsidR="00B0301D">
          <w:fldChar w:fldCharType="begin"/>
        </w:r>
        <w:r w:rsidR="00B0301D">
          <w:instrText>PAGEREF _Toc629845277 \h</w:instrText>
        </w:r>
        <w:r w:rsidR="00B0301D">
          <w:fldChar w:fldCharType="separate"/>
        </w:r>
        <w:r w:rsidRPr="32C3D006">
          <w:rPr>
            <w:rStyle w:val="Hyperlink"/>
          </w:rPr>
          <w:t>34</w:t>
        </w:r>
        <w:r w:rsidR="00B0301D">
          <w:fldChar w:fldCharType="end"/>
        </w:r>
      </w:hyperlink>
    </w:p>
    <w:p w14:paraId="6E59A124" w14:textId="65BDFD90" w:rsidR="00B0301D" w:rsidRPr="00E824E7" w:rsidRDefault="32C3D006" w:rsidP="32C3D006">
      <w:pPr>
        <w:pStyle w:val="TOC3"/>
        <w:tabs>
          <w:tab w:val="right" w:leader="dot" w:pos="9060"/>
        </w:tabs>
        <w:rPr>
          <w:rFonts w:cstheme="minorBidi"/>
          <w:noProof/>
          <w:color w:val="0000FF"/>
          <w:sz w:val="24"/>
          <w:u w:val="single"/>
        </w:rPr>
      </w:pPr>
      <w:hyperlink w:anchor="_Toc279558629">
        <w:r w:rsidRPr="32C3D006">
          <w:rPr>
            <w:rStyle w:val="Hyperlink"/>
          </w:rPr>
          <w:t>3.3.8. Ementas e Programas das Disciplinas</w:t>
        </w:r>
        <w:r w:rsidR="00B3077D">
          <w:tab/>
        </w:r>
        <w:r w:rsidR="00B3077D">
          <w:fldChar w:fldCharType="begin"/>
        </w:r>
        <w:r w:rsidR="00B3077D">
          <w:instrText>PAGEREF _Toc279558629 \h</w:instrText>
        </w:r>
        <w:r w:rsidR="00B3077D">
          <w:fldChar w:fldCharType="separate"/>
        </w:r>
        <w:r w:rsidRPr="32C3D006">
          <w:rPr>
            <w:rStyle w:val="Hyperlink"/>
          </w:rPr>
          <w:t>35</w:t>
        </w:r>
        <w:r w:rsidR="00B3077D">
          <w:fldChar w:fldCharType="end"/>
        </w:r>
      </w:hyperlink>
    </w:p>
    <w:p w14:paraId="5BCE5877" w14:textId="4E9BDF46" w:rsidR="00B0301D" w:rsidRPr="00E824E7" w:rsidRDefault="32C3D006" w:rsidP="32C3D006">
      <w:pPr>
        <w:pStyle w:val="TOC2"/>
        <w:tabs>
          <w:tab w:val="right" w:leader="dot" w:pos="9060"/>
        </w:tabs>
        <w:rPr>
          <w:rFonts w:eastAsiaTheme="minorEastAsia" w:cstheme="minorBidi"/>
          <w:noProof/>
        </w:rPr>
      </w:pPr>
      <w:hyperlink w:anchor="_Toc848750360">
        <w:r w:rsidRPr="32C3D006">
          <w:rPr>
            <w:rStyle w:val="Hyperlink"/>
          </w:rPr>
          <w:t>3.4. Procedimentos Didáticos e Metodológicos</w:t>
        </w:r>
        <w:r w:rsidR="00B3077D">
          <w:tab/>
        </w:r>
        <w:r w:rsidR="00B3077D">
          <w:fldChar w:fldCharType="begin"/>
        </w:r>
        <w:r w:rsidR="00B3077D">
          <w:instrText>PAGEREF _Toc848750360 \h</w:instrText>
        </w:r>
        <w:r w:rsidR="00B3077D">
          <w:fldChar w:fldCharType="separate"/>
        </w:r>
        <w:r w:rsidRPr="32C3D006">
          <w:rPr>
            <w:rStyle w:val="Hyperlink"/>
          </w:rPr>
          <w:t>36</w:t>
        </w:r>
        <w:r w:rsidR="00B3077D">
          <w:fldChar w:fldCharType="end"/>
        </w:r>
      </w:hyperlink>
    </w:p>
    <w:p w14:paraId="1624C38C" w14:textId="05EF16F5" w:rsidR="00B0301D" w:rsidRPr="00E824E7" w:rsidRDefault="32C3D006" w:rsidP="32C3D006">
      <w:pPr>
        <w:pStyle w:val="TOC1"/>
        <w:tabs>
          <w:tab w:val="right" w:leader="dot" w:pos="9060"/>
        </w:tabs>
        <w:rPr>
          <w:rFonts w:eastAsiaTheme="minorEastAsia" w:cstheme="minorBidi"/>
          <w:b w:val="0"/>
          <w:bCs w:val="0"/>
          <w:noProof/>
        </w:rPr>
      </w:pPr>
      <w:hyperlink w:anchor="_Toc1105538288">
        <w:r w:rsidRPr="32C3D006">
          <w:rPr>
            <w:rStyle w:val="Hyperlink"/>
          </w:rPr>
          <w:t>4. SISTEMA DE AVALIAÇÃO</w:t>
        </w:r>
        <w:r w:rsidR="00B3077D">
          <w:tab/>
        </w:r>
        <w:r w:rsidR="00B3077D">
          <w:fldChar w:fldCharType="begin"/>
        </w:r>
        <w:r w:rsidR="00B3077D">
          <w:instrText>PAGEREF _Toc1105538288 \h</w:instrText>
        </w:r>
        <w:r w:rsidR="00B3077D">
          <w:fldChar w:fldCharType="separate"/>
        </w:r>
        <w:r w:rsidRPr="32C3D006">
          <w:rPr>
            <w:rStyle w:val="Hyperlink"/>
          </w:rPr>
          <w:t>36</w:t>
        </w:r>
        <w:r w:rsidR="00B3077D">
          <w:fldChar w:fldCharType="end"/>
        </w:r>
      </w:hyperlink>
    </w:p>
    <w:p w14:paraId="1B6E7E12" w14:textId="42390FE6" w:rsidR="00B0301D" w:rsidRPr="00E824E7" w:rsidRDefault="32C3D006" w:rsidP="32C3D006">
      <w:pPr>
        <w:pStyle w:val="TOC2"/>
        <w:tabs>
          <w:tab w:val="right" w:leader="dot" w:pos="9060"/>
        </w:tabs>
        <w:rPr>
          <w:rFonts w:eastAsiaTheme="minorEastAsia" w:cstheme="minorBidi"/>
          <w:b w:val="0"/>
          <w:noProof/>
        </w:rPr>
      </w:pPr>
      <w:hyperlink w:anchor="_Toc49539136">
        <w:r w:rsidRPr="32C3D006">
          <w:rPr>
            <w:rStyle w:val="Hyperlink"/>
          </w:rPr>
          <w:t>4.1. Avaliação dos processos de ensino-aprendizagem</w:t>
        </w:r>
        <w:r w:rsidR="00B3077D">
          <w:tab/>
        </w:r>
        <w:r w:rsidR="00B3077D">
          <w:fldChar w:fldCharType="begin"/>
        </w:r>
        <w:r w:rsidR="00B3077D">
          <w:instrText>PAGEREF _Toc49539136 \h</w:instrText>
        </w:r>
        <w:r w:rsidR="00B3077D">
          <w:fldChar w:fldCharType="separate"/>
        </w:r>
        <w:r w:rsidRPr="32C3D006">
          <w:rPr>
            <w:rStyle w:val="Hyperlink"/>
          </w:rPr>
          <w:t>36</w:t>
        </w:r>
        <w:r w:rsidR="00B3077D">
          <w:fldChar w:fldCharType="end"/>
        </w:r>
      </w:hyperlink>
    </w:p>
    <w:p w14:paraId="78E73275" w14:textId="4522F95B" w:rsidR="00B0301D" w:rsidRPr="00E824E7" w:rsidRDefault="32C3D006" w:rsidP="32C3D006">
      <w:pPr>
        <w:pStyle w:val="TOC2"/>
        <w:tabs>
          <w:tab w:val="right" w:leader="dot" w:pos="9060"/>
        </w:tabs>
        <w:rPr>
          <w:rFonts w:eastAsiaTheme="minorEastAsia" w:cstheme="minorBidi"/>
          <w:b w:val="0"/>
          <w:noProof/>
        </w:rPr>
      </w:pPr>
      <w:hyperlink w:anchor="_Toc1783896488">
        <w:r w:rsidRPr="32C3D006">
          <w:rPr>
            <w:rStyle w:val="Hyperlink"/>
          </w:rPr>
          <w:t>4.2. Avaliação do Projeto do Curso</w:t>
        </w:r>
        <w:r w:rsidR="00B3077D">
          <w:tab/>
        </w:r>
        <w:r w:rsidR="00B3077D">
          <w:fldChar w:fldCharType="begin"/>
        </w:r>
        <w:r w:rsidR="00B3077D">
          <w:instrText>PAGEREF _Toc1783896488 \h</w:instrText>
        </w:r>
        <w:r w:rsidR="00B3077D">
          <w:fldChar w:fldCharType="separate"/>
        </w:r>
        <w:r w:rsidRPr="32C3D006">
          <w:rPr>
            <w:rStyle w:val="Hyperlink"/>
          </w:rPr>
          <w:t>36</w:t>
        </w:r>
        <w:r w:rsidR="00B3077D">
          <w:fldChar w:fldCharType="end"/>
        </w:r>
      </w:hyperlink>
    </w:p>
    <w:p w14:paraId="58879C00" w14:textId="2146BB2F" w:rsidR="00B0301D" w:rsidRPr="00E824E7" w:rsidRDefault="32C3D006" w:rsidP="32C3D006">
      <w:pPr>
        <w:pStyle w:val="TOC3"/>
        <w:tabs>
          <w:tab w:val="right" w:leader="dot" w:pos="9060"/>
        </w:tabs>
        <w:rPr>
          <w:rFonts w:eastAsiaTheme="minorEastAsia" w:cstheme="minorBidi"/>
          <w:noProof/>
        </w:rPr>
      </w:pPr>
      <w:hyperlink w:anchor="_Toc145163065">
        <w:r w:rsidRPr="32C3D006">
          <w:rPr>
            <w:rStyle w:val="Hyperlink"/>
          </w:rPr>
          <w:t>4.2.1. Ações Decorrentes dos Processos de Avaliação</w:t>
        </w:r>
        <w:r w:rsidR="00B3077D">
          <w:tab/>
        </w:r>
        <w:r w:rsidR="00B3077D">
          <w:fldChar w:fldCharType="begin"/>
        </w:r>
        <w:r w:rsidR="00B3077D">
          <w:instrText>PAGEREF _Toc145163065 \h</w:instrText>
        </w:r>
        <w:r w:rsidR="00B3077D">
          <w:fldChar w:fldCharType="separate"/>
        </w:r>
        <w:r w:rsidRPr="32C3D006">
          <w:rPr>
            <w:rStyle w:val="Hyperlink"/>
          </w:rPr>
          <w:t>37</w:t>
        </w:r>
        <w:r w:rsidR="00B3077D">
          <w:fldChar w:fldCharType="end"/>
        </w:r>
      </w:hyperlink>
    </w:p>
    <w:p w14:paraId="6578A29C" w14:textId="5FA15615" w:rsidR="00B0301D" w:rsidRPr="00E824E7" w:rsidRDefault="32C3D006" w:rsidP="32C3D006">
      <w:pPr>
        <w:pStyle w:val="TOC1"/>
        <w:tabs>
          <w:tab w:val="right" w:leader="dot" w:pos="9060"/>
        </w:tabs>
        <w:rPr>
          <w:rFonts w:eastAsiaTheme="minorEastAsia" w:cstheme="minorBidi"/>
          <w:caps w:val="0"/>
          <w:noProof/>
        </w:rPr>
      </w:pPr>
      <w:hyperlink w:anchor="_Toc1161128668">
        <w:r w:rsidRPr="32C3D006">
          <w:rPr>
            <w:rStyle w:val="Hyperlink"/>
          </w:rPr>
          <w:t>5. RECURSOS DO CURSO</w:t>
        </w:r>
        <w:r w:rsidR="00B3077D">
          <w:tab/>
        </w:r>
        <w:r w:rsidR="00B3077D">
          <w:fldChar w:fldCharType="begin"/>
        </w:r>
        <w:r w:rsidR="00B3077D">
          <w:instrText>PAGEREF _Toc1161128668 \h</w:instrText>
        </w:r>
        <w:r w:rsidR="00B3077D">
          <w:fldChar w:fldCharType="separate"/>
        </w:r>
        <w:r w:rsidRPr="32C3D006">
          <w:rPr>
            <w:rStyle w:val="Hyperlink"/>
          </w:rPr>
          <w:t>37</w:t>
        </w:r>
        <w:r w:rsidR="00B3077D">
          <w:fldChar w:fldCharType="end"/>
        </w:r>
      </w:hyperlink>
    </w:p>
    <w:p w14:paraId="6003291D" w14:textId="7DF0C9EA" w:rsidR="00B0301D" w:rsidRPr="00E824E7" w:rsidRDefault="32C3D006" w:rsidP="32C3D006">
      <w:pPr>
        <w:pStyle w:val="TOC2"/>
        <w:tabs>
          <w:tab w:val="right" w:leader="dot" w:pos="9060"/>
        </w:tabs>
        <w:rPr>
          <w:rFonts w:eastAsiaTheme="minorEastAsia" w:cstheme="minorBidi"/>
          <w:b w:val="0"/>
          <w:noProof/>
        </w:rPr>
      </w:pPr>
      <w:hyperlink w:anchor="_Toc1194014762">
        <w:r w:rsidRPr="32C3D006">
          <w:rPr>
            <w:rStyle w:val="Hyperlink"/>
          </w:rPr>
          <w:t>5.1. Corpo Docente</w:t>
        </w:r>
        <w:r w:rsidR="00B3077D">
          <w:tab/>
        </w:r>
        <w:r w:rsidR="00B3077D">
          <w:fldChar w:fldCharType="begin"/>
        </w:r>
        <w:r w:rsidR="00B3077D">
          <w:instrText>PAGEREF _Toc1194014762 \h</w:instrText>
        </w:r>
        <w:r w:rsidR="00B3077D">
          <w:fldChar w:fldCharType="separate"/>
        </w:r>
        <w:r w:rsidRPr="32C3D006">
          <w:rPr>
            <w:rStyle w:val="Hyperlink"/>
          </w:rPr>
          <w:t>37</w:t>
        </w:r>
        <w:r w:rsidR="00B3077D">
          <w:fldChar w:fldCharType="end"/>
        </w:r>
      </w:hyperlink>
    </w:p>
    <w:p w14:paraId="744D33B2" w14:textId="55ED5F25" w:rsidR="00B0301D" w:rsidRPr="00E824E7" w:rsidRDefault="32C3D006" w:rsidP="32C3D006">
      <w:pPr>
        <w:pStyle w:val="TOC3"/>
        <w:tabs>
          <w:tab w:val="right" w:leader="dot" w:pos="9060"/>
        </w:tabs>
        <w:rPr>
          <w:rFonts w:eastAsiaTheme="minorEastAsia" w:cstheme="minorBidi"/>
          <w:noProof/>
        </w:rPr>
      </w:pPr>
      <w:hyperlink w:anchor="_Toc1088585439">
        <w:r w:rsidRPr="32C3D006">
          <w:rPr>
            <w:rStyle w:val="Hyperlink"/>
          </w:rPr>
          <w:t>5.1.1. Núcleo Docente Estruturante</w:t>
        </w:r>
        <w:r w:rsidR="00B3077D">
          <w:tab/>
        </w:r>
        <w:r w:rsidR="00B3077D">
          <w:fldChar w:fldCharType="begin"/>
        </w:r>
        <w:r w:rsidR="00B3077D">
          <w:instrText>PAGEREF _Toc1088585439 \h</w:instrText>
        </w:r>
        <w:r w:rsidR="00B3077D">
          <w:fldChar w:fldCharType="separate"/>
        </w:r>
        <w:r w:rsidRPr="32C3D006">
          <w:rPr>
            <w:rStyle w:val="Hyperlink"/>
          </w:rPr>
          <w:t>40</w:t>
        </w:r>
        <w:r w:rsidR="00B3077D">
          <w:fldChar w:fldCharType="end"/>
        </w:r>
      </w:hyperlink>
    </w:p>
    <w:p w14:paraId="50C51EA9" w14:textId="690C41E4" w:rsidR="00B0301D" w:rsidRPr="00E824E7" w:rsidRDefault="32C3D006" w:rsidP="32C3D006">
      <w:pPr>
        <w:pStyle w:val="TOC3"/>
        <w:tabs>
          <w:tab w:val="right" w:leader="dot" w:pos="9060"/>
        </w:tabs>
        <w:rPr>
          <w:rFonts w:eastAsiaTheme="minorEastAsia" w:cstheme="minorBidi"/>
          <w:caps w:val="0"/>
          <w:noProof/>
          <w:sz w:val="24"/>
        </w:rPr>
      </w:pPr>
      <w:hyperlink w:anchor="_Toc1225431160">
        <w:r w:rsidRPr="32C3D006">
          <w:rPr>
            <w:rStyle w:val="Hyperlink"/>
          </w:rPr>
          <w:t>5.1.2. Coordenação do Curso</w:t>
        </w:r>
        <w:r w:rsidR="00B3077D">
          <w:tab/>
        </w:r>
        <w:r w:rsidR="00B3077D">
          <w:fldChar w:fldCharType="begin"/>
        </w:r>
        <w:r w:rsidR="00B3077D">
          <w:instrText>PAGEREF _Toc1225431160 \h</w:instrText>
        </w:r>
        <w:r w:rsidR="00B3077D">
          <w:fldChar w:fldCharType="separate"/>
        </w:r>
        <w:r w:rsidRPr="32C3D006">
          <w:rPr>
            <w:rStyle w:val="Hyperlink"/>
          </w:rPr>
          <w:t>40</w:t>
        </w:r>
        <w:r w:rsidR="00B3077D">
          <w:fldChar w:fldCharType="end"/>
        </w:r>
      </w:hyperlink>
    </w:p>
    <w:p w14:paraId="353621EC" w14:textId="299BE6B3" w:rsidR="00B0301D" w:rsidRPr="00E824E7" w:rsidRDefault="32C3D006" w:rsidP="32C3D006">
      <w:pPr>
        <w:pStyle w:val="TOC3"/>
        <w:tabs>
          <w:tab w:val="right" w:leader="dot" w:pos="9060"/>
        </w:tabs>
        <w:rPr>
          <w:rFonts w:eastAsiaTheme="minorEastAsia" w:cstheme="minorBidi"/>
          <w:caps w:val="0"/>
          <w:noProof/>
          <w:sz w:val="24"/>
        </w:rPr>
      </w:pPr>
      <w:hyperlink w:anchor="_Toc172065604">
        <w:r w:rsidRPr="32C3D006">
          <w:rPr>
            <w:rStyle w:val="Hyperlink"/>
          </w:rPr>
          <w:t>5.1.3. Setores de atendimento administrativo e acadêmico</w:t>
        </w:r>
        <w:r w:rsidR="00B3077D">
          <w:tab/>
        </w:r>
        <w:r w:rsidR="00B3077D">
          <w:fldChar w:fldCharType="begin"/>
        </w:r>
        <w:r w:rsidR="00B3077D">
          <w:instrText>PAGEREF _Toc172065604 \h</w:instrText>
        </w:r>
        <w:r w:rsidR="00B3077D">
          <w:fldChar w:fldCharType="separate"/>
        </w:r>
        <w:r w:rsidRPr="32C3D006">
          <w:rPr>
            <w:rStyle w:val="Hyperlink"/>
          </w:rPr>
          <w:t>40</w:t>
        </w:r>
        <w:r w:rsidR="00B3077D">
          <w:fldChar w:fldCharType="end"/>
        </w:r>
      </w:hyperlink>
    </w:p>
    <w:p w14:paraId="78C01D1E" w14:textId="231BEE8B" w:rsidR="00B0301D" w:rsidRPr="00E824E7" w:rsidRDefault="32C3D006" w:rsidP="32C3D006">
      <w:pPr>
        <w:pStyle w:val="TOC2"/>
        <w:tabs>
          <w:tab w:val="right" w:leader="dot" w:pos="9060"/>
        </w:tabs>
        <w:rPr>
          <w:rFonts w:eastAsiaTheme="minorEastAsia" w:cstheme="minorBidi"/>
          <w:noProof/>
        </w:rPr>
      </w:pPr>
      <w:hyperlink w:anchor="_Toc656309790">
        <w:r w:rsidRPr="32C3D006">
          <w:rPr>
            <w:rStyle w:val="Hyperlink"/>
          </w:rPr>
          <w:t>5.2. Instalações Gerais</w:t>
        </w:r>
        <w:r w:rsidR="00B3077D">
          <w:tab/>
        </w:r>
        <w:r w:rsidR="00B3077D">
          <w:fldChar w:fldCharType="begin"/>
        </w:r>
        <w:r w:rsidR="00B3077D">
          <w:instrText>PAGEREF _Toc656309790 \h</w:instrText>
        </w:r>
        <w:r w:rsidR="00B3077D">
          <w:fldChar w:fldCharType="separate"/>
        </w:r>
        <w:r w:rsidRPr="32C3D006">
          <w:rPr>
            <w:rStyle w:val="Hyperlink"/>
          </w:rPr>
          <w:t>40</w:t>
        </w:r>
        <w:r w:rsidR="00B3077D">
          <w:fldChar w:fldCharType="end"/>
        </w:r>
      </w:hyperlink>
    </w:p>
    <w:p w14:paraId="7D2A058D" w14:textId="36429F2B" w:rsidR="00B0301D" w:rsidRPr="00E824E7" w:rsidRDefault="32C3D006" w:rsidP="32C3D006">
      <w:pPr>
        <w:pStyle w:val="TOC2"/>
        <w:tabs>
          <w:tab w:val="right" w:leader="dot" w:pos="9060"/>
        </w:tabs>
        <w:rPr>
          <w:rFonts w:eastAsiaTheme="minorEastAsia" w:cstheme="minorBidi"/>
          <w:b w:val="0"/>
          <w:noProof/>
        </w:rPr>
      </w:pPr>
      <w:hyperlink w:anchor="_Toc8086104">
        <w:r w:rsidRPr="32C3D006">
          <w:rPr>
            <w:rStyle w:val="Hyperlink"/>
          </w:rPr>
          <w:t>5.3. Instalações Específicas</w:t>
        </w:r>
        <w:r w:rsidR="00B3077D">
          <w:tab/>
        </w:r>
        <w:r w:rsidR="00B3077D">
          <w:fldChar w:fldCharType="begin"/>
        </w:r>
        <w:r w:rsidR="00B3077D">
          <w:instrText>PAGEREF _Toc8086104 \h</w:instrText>
        </w:r>
        <w:r w:rsidR="00B3077D">
          <w:fldChar w:fldCharType="separate"/>
        </w:r>
        <w:r w:rsidRPr="32C3D006">
          <w:rPr>
            <w:rStyle w:val="Hyperlink"/>
          </w:rPr>
          <w:t>40</w:t>
        </w:r>
        <w:r w:rsidR="00B3077D">
          <w:fldChar w:fldCharType="end"/>
        </w:r>
      </w:hyperlink>
    </w:p>
    <w:p w14:paraId="5023E397" w14:textId="2364CFAE" w:rsidR="00B0301D" w:rsidRPr="00E824E7" w:rsidRDefault="32C3D006" w:rsidP="32C3D006">
      <w:pPr>
        <w:pStyle w:val="TOC2"/>
        <w:tabs>
          <w:tab w:val="right" w:leader="dot" w:pos="9060"/>
        </w:tabs>
        <w:rPr>
          <w:rFonts w:eastAsiaTheme="minorEastAsia" w:cstheme="minorBidi"/>
          <w:b w:val="0"/>
          <w:noProof/>
        </w:rPr>
      </w:pPr>
      <w:hyperlink w:anchor="_Toc839657725">
        <w:r w:rsidRPr="32C3D006">
          <w:rPr>
            <w:rStyle w:val="Hyperlink"/>
          </w:rPr>
          <w:t>5.4. Biblioteca</w:t>
        </w:r>
        <w:r w:rsidR="00B3077D">
          <w:tab/>
        </w:r>
        <w:r w:rsidR="00B3077D">
          <w:fldChar w:fldCharType="begin"/>
        </w:r>
        <w:r w:rsidR="00B3077D">
          <w:instrText>PAGEREF _Toc839657725 \h</w:instrText>
        </w:r>
        <w:r w:rsidR="00B3077D">
          <w:fldChar w:fldCharType="separate"/>
        </w:r>
        <w:r w:rsidRPr="32C3D006">
          <w:rPr>
            <w:rStyle w:val="Hyperlink"/>
          </w:rPr>
          <w:t>42</w:t>
        </w:r>
        <w:r w:rsidR="00B3077D">
          <w:fldChar w:fldCharType="end"/>
        </w:r>
      </w:hyperlink>
    </w:p>
    <w:p w14:paraId="0BDEEAF4" w14:textId="6B4A7CA4" w:rsidR="00B0301D" w:rsidRPr="00E824E7" w:rsidRDefault="32C3D006" w:rsidP="32C3D006">
      <w:pPr>
        <w:pStyle w:val="TOC2"/>
        <w:tabs>
          <w:tab w:val="right" w:leader="dot" w:pos="9060"/>
        </w:tabs>
        <w:rPr>
          <w:rFonts w:eastAsiaTheme="minorEastAsia" w:cstheme="minorBidi"/>
          <w:b w:val="0"/>
          <w:noProof/>
        </w:rPr>
      </w:pPr>
      <w:hyperlink w:anchor="_Toc1291771677">
        <w:r w:rsidRPr="32C3D006">
          <w:rPr>
            <w:rStyle w:val="Hyperlink"/>
          </w:rPr>
          <w:t>5.5. Corpo discente</w:t>
        </w:r>
        <w:r w:rsidR="00B3077D">
          <w:tab/>
        </w:r>
        <w:r w:rsidR="00B3077D">
          <w:fldChar w:fldCharType="begin"/>
        </w:r>
        <w:r w:rsidR="00B3077D">
          <w:instrText>PAGEREF _Toc1291771677 \h</w:instrText>
        </w:r>
        <w:r w:rsidR="00B3077D">
          <w:fldChar w:fldCharType="separate"/>
        </w:r>
        <w:r w:rsidRPr="32C3D006">
          <w:rPr>
            <w:rStyle w:val="Hyperlink"/>
          </w:rPr>
          <w:t>43</w:t>
        </w:r>
        <w:r w:rsidR="00B3077D">
          <w:fldChar w:fldCharType="end"/>
        </w:r>
      </w:hyperlink>
    </w:p>
    <w:p w14:paraId="01E856FB" w14:textId="6984293E" w:rsidR="00B0301D" w:rsidRPr="00E824E7" w:rsidRDefault="32C3D006" w:rsidP="32C3D006">
      <w:pPr>
        <w:pStyle w:val="TOC3"/>
        <w:tabs>
          <w:tab w:val="right" w:leader="dot" w:pos="9060"/>
        </w:tabs>
        <w:rPr>
          <w:rFonts w:eastAsiaTheme="minorEastAsia" w:cstheme="minorBidi"/>
          <w:noProof/>
        </w:rPr>
      </w:pPr>
      <w:hyperlink w:anchor="_Toc1751008686">
        <w:r w:rsidRPr="32C3D006">
          <w:rPr>
            <w:rStyle w:val="Hyperlink"/>
          </w:rPr>
          <w:t>5.5.1. Programas de atendimento ao discente</w:t>
        </w:r>
        <w:r w:rsidR="00B3077D">
          <w:tab/>
        </w:r>
        <w:r w:rsidR="00B3077D">
          <w:fldChar w:fldCharType="begin"/>
        </w:r>
        <w:r w:rsidR="00B3077D">
          <w:instrText>PAGEREF _Toc1751008686 \h</w:instrText>
        </w:r>
        <w:r w:rsidR="00B3077D">
          <w:fldChar w:fldCharType="separate"/>
        </w:r>
        <w:r w:rsidRPr="32C3D006">
          <w:rPr>
            <w:rStyle w:val="Hyperlink"/>
          </w:rPr>
          <w:t>43</w:t>
        </w:r>
        <w:r w:rsidR="00B3077D">
          <w:fldChar w:fldCharType="end"/>
        </w:r>
      </w:hyperlink>
    </w:p>
    <w:p w14:paraId="495D8179" w14:textId="3CF2290B" w:rsidR="00B0301D" w:rsidRPr="00E824E7" w:rsidRDefault="32C3D006" w:rsidP="32C3D006">
      <w:pPr>
        <w:pStyle w:val="TOC3"/>
        <w:tabs>
          <w:tab w:val="right" w:leader="dot" w:pos="9060"/>
        </w:tabs>
        <w:rPr>
          <w:rFonts w:eastAsiaTheme="minorEastAsia" w:cstheme="minorBidi"/>
          <w:caps w:val="0"/>
          <w:noProof/>
          <w:sz w:val="24"/>
        </w:rPr>
      </w:pPr>
      <w:hyperlink w:anchor="_Toc1590351969">
        <w:r w:rsidRPr="32C3D006">
          <w:rPr>
            <w:rStyle w:val="Hyperlink"/>
          </w:rPr>
          <w:t>5.5.2. Programas com Bolsa</w:t>
        </w:r>
        <w:r w:rsidR="00B3077D">
          <w:tab/>
        </w:r>
        <w:r w:rsidR="00B3077D">
          <w:fldChar w:fldCharType="begin"/>
        </w:r>
        <w:r w:rsidR="00B3077D">
          <w:instrText>PAGEREF _Toc1590351969 \h</w:instrText>
        </w:r>
        <w:r w:rsidR="00B3077D">
          <w:fldChar w:fldCharType="separate"/>
        </w:r>
        <w:r w:rsidRPr="32C3D006">
          <w:rPr>
            <w:rStyle w:val="Hyperlink"/>
          </w:rPr>
          <w:t>44</w:t>
        </w:r>
        <w:r w:rsidR="00B3077D">
          <w:fldChar w:fldCharType="end"/>
        </w:r>
      </w:hyperlink>
    </w:p>
    <w:p w14:paraId="233CD1D5" w14:textId="59808639" w:rsidR="00B0301D" w:rsidRPr="00E824E7" w:rsidRDefault="32C3D006" w:rsidP="32C3D006">
      <w:pPr>
        <w:pStyle w:val="TOC1"/>
        <w:tabs>
          <w:tab w:val="right" w:leader="dot" w:pos="9060"/>
        </w:tabs>
        <w:rPr>
          <w:rFonts w:eastAsiaTheme="minorEastAsia" w:cstheme="minorBidi"/>
          <w:caps w:val="0"/>
          <w:noProof/>
        </w:rPr>
      </w:pPr>
      <w:hyperlink w:anchor="_Toc1387100762">
        <w:r w:rsidRPr="32C3D006">
          <w:rPr>
            <w:rStyle w:val="Hyperlink"/>
          </w:rPr>
          <w:t>ANEXOS</w:t>
        </w:r>
        <w:r w:rsidR="00B3077D">
          <w:tab/>
        </w:r>
        <w:r w:rsidR="00B3077D">
          <w:fldChar w:fldCharType="begin"/>
        </w:r>
        <w:r w:rsidR="00B3077D">
          <w:instrText>PAGEREF _Toc1387100762 \h</w:instrText>
        </w:r>
        <w:r w:rsidR="00B3077D">
          <w:fldChar w:fldCharType="separate"/>
        </w:r>
        <w:r w:rsidRPr="32C3D006">
          <w:rPr>
            <w:rStyle w:val="Hyperlink"/>
          </w:rPr>
          <w:t>46</w:t>
        </w:r>
        <w:r w:rsidR="00B3077D">
          <w:fldChar w:fldCharType="end"/>
        </w:r>
      </w:hyperlink>
    </w:p>
    <w:p w14:paraId="6F4A9ECF" w14:textId="6EAB0B06" w:rsidR="00B0301D" w:rsidRPr="00E824E7" w:rsidRDefault="32C3D006" w:rsidP="32C3D006">
      <w:pPr>
        <w:pStyle w:val="TOC2"/>
        <w:tabs>
          <w:tab w:val="right" w:leader="dot" w:pos="9060"/>
        </w:tabs>
        <w:rPr>
          <w:rFonts w:eastAsiaTheme="minorEastAsia" w:cstheme="minorBidi"/>
          <w:b w:val="0"/>
          <w:noProof/>
        </w:rPr>
      </w:pPr>
      <w:hyperlink w:anchor="_Toc1935595341">
        <w:r w:rsidRPr="32C3D006">
          <w:rPr>
            <w:rStyle w:val="Hyperlink"/>
          </w:rPr>
          <w:t>ANEXO I - Reconhecimento do Curso de XXXXXX</w:t>
        </w:r>
        <w:r w:rsidR="00B3077D">
          <w:tab/>
        </w:r>
        <w:r w:rsidR="00B3077D">
          <w:fldChar w:fldCharType="begin"/>
        </w:r>
        <w:r w:rsidR="00B3077D">
          <w:instrText>PAGEREF _Toc1935595341 \h</w:instrText>
        </w:r>
        <w:r w:rsidR="00B3077D">
          <w:fldChar w:fldCharType="separate"/>
        </w:r>
        <w:r w:rsidRPr="32C3D006">
          <w:rPr>
            <w:rStyle w:val="Hyperlink"/>
          </w:rPr>
          <w:t>47</w:t>
        </w:r>
        <w:r w:rsidR="00B3077D">
          <w:fldChar w:fldCharType="end"/>
        </w:r>
      </w:hyperlink>
    </w:p>
    <w:p w14:paraId="1CBB6183" w14:textId="445083E8" w:rsidR="00B0301D" w:rsidRPr="00E824E7" w:rsidRDefault="32C3D006" w:rsidP="32C3D006">
      <w:pPr>
        <w:pStyle w:val="TOC2"/>
        <w:tabs>
          <w:tab w:val="right" w:leader="dot" w:pos="9060"/>
        </w:tabs>
        <w:rPr>
          <w:rFonts w:eastAsiaTheme="minorEastAsia" w:cstheme="minorBidi"/>
          <w:b w:val="0"/>
          <w:noProof/>
        </w:rPr>
      </w:pPr>
      <w:hyperlink w:anchor="_Toc190914769">
        <w:r w:rsidRPr="32C3D006">
          <w:rPr>
            <w:rStyle w:val="Hyperlink"/>
          </w:rPr>
          <w:t>Anexo II - Fluxograma do Curso de XXXXX por Subáreas de Conhecimento</w:t>
        </w:r>
        <w:r w:rsidR="00B3077D">
          <w:tab/>
        </w:r>
        <w:r w:rsidR="00B3077D">
          <w:fldChar w:fldCharType="begin"/>
        </w:r>
        <w:r w:rsidR="00B3077D">
          <w:instrText>PAGEREF _Toc190914769 \h</w:instrText>
        </w:r>
        <w:r w:rsidR="00B3077D">
          <w:fldChar w:fldCharType="separate"/>
        </w:r>
        <w:r w:rsidRPr="32C3D006">
          <w:rPr>
            <w:rStyle w:val="Hyperlink"/>
          </w:rPr>
          <w:t>48</w:t>
        </w:r>
        <w:r w:rsidR="00B3077D">
          <w:fldChar w:fldCharType="end"/>
        </w:r>
      </w:hyperlink>
    </w:p>
    <w:p w14:paraId="5B98B13C" w14:textId="478DA9D8" w:rsidR="00B0301D" w:rsidRPr="00E824E7" w:rsidRDefault="32C3D006" w:rsidP="32C3D006">
      <w:pPr>
        <w:pStyle w:val="TOC2"/>
        <w:tabs>
          <w:tab w:val="right" w:leader="dot" w:pos="9060"/>
        </w:tabs>
        <w:rPr>
          <w:rFonts w:eastAsiaTheme="minorEastAsia" w:cstheme="minorBidi"/>
          <w:b w:val="0"/>
          <w:noProof/>
        </w:rPr>
      </w:pPr>
      <w:hyperlink w:anchor="_Toc1355184933">
        <w:r w:rsidRPr="32C3D006">
          <w:rPr>
            <w:rStyle w:val="Hyperlink"/>
          </w:rPr>
          <w:t>Anexo III - Fluxograma Padrão do Curso de XXXXXXX</w:t>
        </w:r>
        <w:r w:rsidR="00B3077D">
          <w:tab/>
        </w:r>
        <w:r w:rsidR="00B3077D">
          <w:fldChar w:fldCharType="begin"/>
        </w:r>
        <w:r w:rsidR="00B3077D">
          <w:instrText>PAGEREF _Toc1355184933 \h</w:instrText>
        </w:r>
        <w:r w:rsidR="00B3077D">
          <w:fldChar w:fldCharType="separate"/>
        </w:r>
        <w:r w:rsidRPr="32C3D006">
          <w:rPr>
            <w:rStyle w:val="Hyperlink"/>
          </w:rPr>
          <w:t>49</w:t>
        </w:r>
        <w:r w:rsidR="00B3077D">
          <w:fldChar w:fldCharType="end"/>
        </w:r>
      </w:hyperlink>
    </w:p>
    <w:p w14:paraId="0BD4320D" w14:textId="6F47894B" w:rsidR="00B0301D" w:rsidRPr="00E824E7" w:rsidRDefault="00B0301D" w:rsidP="32C3D006">
      <w:pPr>
        <w:pStyle w:val="TOC2"/>
        <w:tabs>
          <w:tab w:val="right" w:leader="dot" w:pos="9060"/>
        </w:tabs>
        <w:rPr>
          <w:rFonts w:eastAsiaTheme="minorEastAsia" w:cstheme="minorBidi"/>
          <w:b w:val="0"/>
          <w:noProof/>
        </w:rPr>
      </w:pPr>
      <w:r w:rsidRPr="00E824E7">
        <w:rPr>
          <w:rFonts w:cstheme="minorHAnsi"/>
          <w:noProof/>
          <w:webHidden/>
        </w:rPr>
        <w:t xml:space="preserve"> PAGEREF _Toc134802559 \h </w:t>
      </w:r>
      <w:hyperlink w:anchor="_Toc1381021007">
        <w:r w:rsidR="32C3D006" w:rsidRPr="32C3D006">
          <w:rPr>
            <w:rStyle w:val="Hyperlink"/>
          </w:rPr>
          <w:t>Anexo IV - Ementa e Bibliografia das Disciplinas do Curso</w:t>
        </w:r>
        <w:r w:rsidR="00B3077D">
          <w:tab/>
        </w:r>
        <w:r w:rsidR="00B3077D">
          <w:fldChar w:fldCharType="begin"/>
        </w:r>
        <w:r w:rsidR="00B3077D">
          <w:instrText>PAGEREF _Toc1381021007 \h</w:instrText>
        </w:r>
        <w:r w:rsidR="00B3077D">
          <w:fldChar w:fldCharType="separate"/>
        </w:r>
        <w:r w:rsidR="32C3D006" w:rsidRPr="32C3D006">
          <w:rPr>
            <w:rStyle w:val="Hyperlink"/>
          </w:rPr>
          <w:t>50</w:t>
        </w:r>
        <w:r w:rsidR="00B3077D">
          <w:fldChar w:fldCharType="end"/>
        </w:r>
      </w:hyperlink>
    </w:p>
    <w:p w14:paraId="6690DBBC" w14:textId="009550AF" w:rsidR="00B0301D" w:rsidRPr="00E824E7" w:rsidRDefault="00B0301D" w:rsidP="32C3D006">
      <w:pPr>
        <w:pStyle w:val="TOC2"/>
        <w:tabs>
          <w:tab w:val="right" w:leader="dot" w:pos="9060"/>
        </w:tabs>
        <w:rPr>
          <w:rFonts w:eastAsiaTheme="minorEastAsia" w:cstheme="minorBidi"/>
          <w:b w:val="0"/>
          <w:noProof/>
        </w:rPr>
      </w:pPr>
      <w:r w:rsidRPr="00E824E7">
        <w:rPr>
          <w:rFonts w:cstheme="minorHAnsi"/>
          <w:noProof/>
          <w:webHidden/>
        </w:rPr>
        <w:t xml:space="preserve"> PAGEREF _Toc134802560 \h </w:t>
      </w:r>
      <w:hyperlink w:anchor="_Toc686520418">
        <w:r w:rsidR="32C3D006" w:rsidRPr="32C3D006">
          <w:rPr>
            <w:rStyle w:val="Hyperlink"/>
          </w:rPr>
          <w:t>Anexo V - Estatuto do Cefet/RJ</w:t>
        </w:r>
        <w:r w:rsidR="00B3077D">
          <w:tab/>
        </w:r>
        <w:r w:rsidR="00B3077D">
          <w:fldChar w:fldCharType="begin"/>
        </w:r>
        <w:r w:rsidR="00B3077D">
          <w:instrText>PAGEREF _Toc686520418 \h</w:instrText>
        </w:r>
        <w:r w:rsidR="00B3077D">
          <w:fldChar w:fldCharType="separate"/>
        </w:r>
        <w:r w:rsidR="32C3D006" w:rsidRPr="32C3D006">
          <w:rPr>
            <w:rStyle w:val="Hyperlink"/>
          </w:rPr>
          <w:t>52</w:t>
        </w:r>
        <w:r w:rsidR="00B3077D">
          <w:fldChar w:fldCharType="end"/>
        </w:r>
      </w:hyperlink>
    </w:p>
    <w:p w14:paraId="5E4AB248" w14:textId="61999D12" w:rsidR="00B0301D" w:rsidRPr="00E824E7" w:rsidRDefault="00B0301D" w:rsidP="32C3D006">
      <w:pPr>
        <w:pStyle w:val="TOC2"/>
        <w:tabs>
          <w:tab w:val="right" w:leader="dot" w:pos="9060"/>
        </w:tabs>
        <w:rPr>
          <w:rFonts w:eastAsiaTheme="minorEastAsia" w:cstheme="minorBidi"/>
          <w:b w:val="0"/>
          <w:noProof/>
        </w:rPr>
      </w:pPr>
      <w:r w:rsidRPr="00E824E7">
        <w:rPr>
          <w:rFonts w:cstheme="minorHAnsi"/>
          <w:noProof/>
          <w:webHidden/>
        </w:rPr>
        <w:t xml:space="preserve"> PAGEREF _Toc134802561 \h </w:t>
      </w:r>
      <w:hyperlink w:anchor="_Toc1640741973">
        <w:r w:rsidR="32C3D006" w:rsidRPr="32C3D006">
          <w:rPr>
            <w:rStyle w:val="Hyperlink"/>
          </w:rPr>
          <w:t>Anexo VI – Laboratórios (colocar fotos)</w:t>
        </w:r>
        <w:r w:rsidR="00B3077D">
          <w:tab/>
        </w:r>
        <w:r w:rsidR="00B3077D">
          <w:fldChar w:fldCharType="begin"/>
        </w:r>
        <w:r w:rsidR="00B3077D">
          <w:instrText>PAGEREF _Toc1640741973 \h</w:instrText>
        </w:r>
        <w:r w:rsidR="00B3077D">
          <w:fldChar w:fldCharType="separate"/>
        </w:r>
        <w:r w:rsidR="32C3D006" w:rsidRPr="32C3D006">
          <w:rPr>
            <w:rStyle w:val="Hyperlink"/>
          </w:rPr>
          <w:t>62</w:t>
        </w:r>
        <w:r w:rsidR="00B3077D">
          <w:fldChar w:fldCharType="end"/>
        </w:r>
      </w:hyperlink>
    </w:p>
    <w:p w14:paraId="72A65F13" w14:textId="57AA3F5C" w:rsidR="00B0301D" w:rsidRPr="00E824E7" w:rsidRDefault="32C3D006" w:rsidP="32C3D006">
      <w:pPr>
        <w:pStyle w:val="TOC2"/>
        <w:tabs>
          <w:tab w:val="right" w:leader="dot" w:pos="9060"/>
        </w:tabs>
        <w:rPr>
          <w:rFonts w:eastAsiaTheme="minorEastAsia" w:cstheme="minorBidi"/>
          <w:b w:val="0"/>
          <w:noProof/>
        </w:rPr>
      </w:pPr>
      <w:hyperlink w:anchor="_Toc908491431">
        <w:r w:rsidRPr="32C3D006">
          <w:rPr>
            <w:rStyle w:val="Hyperlink"/>
          </w:rPr>
          <w:t>ANEXO VII – Tabela dos cursos</w:t>
        </w:r>
        <w:r w:rsidR="00B3077D">
          <w:tab/>
        </w:r>
        <w:r w:rsidR="00B3077D">
          <w:fldChar w:fldCharType="begin"/>
        </w:r>
        <w:r w:rsidR="00B3077D">
          <w:instrText>PAGEREF _Toc908491431 \h</w:instrText>
        </w:r>
        <w:r w:rsidR="00B3077D">
          <w:fldChar w:fldCharType="separate"/>
        </w:r>
        <w:r w:rsidRPr="32C3D006">
          <w:rPr>
            <w:rStyle w:val="Hyperlink"/>
          </w:rPr>
          <w:t>62</w:t>
        </w:r>
        <w:r w:rsidR="00B3077D">
          <w:fldChar w:fldCharType="end"/>
        </w:r>
      </w:hyperlink>
      <w:r w:rsidR="00B3077D">
        <w:fldChar w:fldCharType="end"/>
      </w:r>
    </w:p>
    <w:p w14:paraId="6D119129" w14:textId="6CAD068D" w:rsidR="00821CD7" w:rsidRPr="00E824E7" w:rsidRDefault="00821CD7" w:rsidP="32C3D006">
      <w:pPr>
        <w:pStyle w:val="Texto"/>
        <w:rPr>
          <w:rFonts w:ascii="Lucida Sans" w:hAnsi="Lucida Sans" w:cstheme="minorBidi"/>
        </w:rPr>
      </w:pPr>
    </w:p>
    <w:p w14:paraId="55FAB925" w14:textId="77777777" w:rsidR="00821CD7" w:rsidRPr="00E824E7" w:rsidRDefault="00821CD7" w:rsidP="32C3D006">
      <w:pPr>
        <w:pStyle w:val="Heading1"/>
        <w:rPr>
          <w:rFonts w:cstheme="minorBidi"/>
          <w:sz w:val="24"/>
        </w:rPr>
      </w:pPr>
      <w:bookmarkStart w:id="3" w:name="_Toc950109821"/>
      <w:r w:rsidRPr="32C3D006">
        <w:rPr>
          <w:rFonts w:cstheme="minorBidi"/>
          <w:sz w:val="24"/>
        </w:rPr>
        <w:br w:type="page"/>
      </w:r>
      <w:r w:rsidR="18E5402E" w:rsidRPr="32C3D006">
        <w:rPr>
          <w:rFonts w:cstheme="minorBidi"/>
          <w:sz w:val="24"/>
        </w:rPr>
        <w:lastRenderedPageBreak/>
        <w:t xml:space="preserve">1. </w:t>
      </w:r>
      <w:r w:rsidR="020BFB8A" w:rsidRPr="32C3D006">
        <w:rPr>
          <w:rFonts w:cstheme="minorBidi"/>
          <w:sz w:val="24"/>
        </w:rPr>
        <w:t>IDENTIFICAÇÃO DO CURSO</w:t>
      </w:r>
      <w:bookmarkEnd w:id="3"/>
    </w:p>
    <w:p w14:paraId="0E9DA5F9"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 xml:space="preserve">Denominação: </w:t>
      </w:r>
    </w:p>
    <w:p w14:paraId="50F4F9A7"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Modalidade:</w:t>
      </w:r>
    </w:p>
    <w:p w14:paraId="611A5E59"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Habilitação:</w:t>
      </w:r>
    </w:p>
    <w:p w14:paraId="4BA25EA3"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Titulação conferida:</w:t>
      </w:r>
    </w:p>
    <w:p w14:paraId="2F15790B"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Autorização:</w:t>
      </w:r>
    </w:p>
    <w:p w14:paraId="65D16F10"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Ano de início do funcionamento do Curso:</w:t>
      </w:r>
    </w:p>
    <w:p w14:paraId="2E9EB160"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Tempo de integralização:</w:t>
      </w:r>
    </w:p>
    <w:p w14:paraId="19076D52"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Tempo máximo de integralização:</w:t>
      </w:r>
    </w:p>
    <w:p w14:paraId="4CF9942B"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Reconhecimento:</w:t>
      </w:r>
    </w:p>
    <w:p w14:paraId="1DB60400"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Resultado do ENADE:</w:t>
      </w:r>
    </w:p>
    <w:p w14:paraId="6AC42753"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Regime acadêmico:</w:t>
      </w:r>
    </w:p>
    <w:p w14:paraId="02258541"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Número de vagas oferecidas:</w:t>
      </w:r>
    </w:p>
    <w:p w14:paraId="7475C9E1"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Turno de oferta:</w:t>
      </w:r>
    </w:p>
    <w:p w14:paraId="65CEB094"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Carga-horária total do Curso:</w:t>
      </w:r>
    </w:p>
    <w:p w14:paraId="455907A4"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Carga-horária mínima estabelecida pelo MEC:</w:t>
      </w:r>
    </w:p>
    <w:p w14:paraId="41CFDC66" w14:textId="4EF785DE" w:rsidR="00D122FF" w:rsidRPr="00E824E7" w:rsidRDefault="00D122FF" w:rsidP="004139EF">
      <w:pPr>
        <w:pStyle w:val="Texto"/>
        <w:jc w:val="left"/>
        <w:rPr>
          <w:rFonts w:ascii="Lucida Sans" w:hAnsi="Lucida Sans" w:cstheme="minorHAnsi"/>
        </w:rPr>
      </w:pPr>
      <w:r w:rsidRPr="00E824E7">
        <w:rPr>
          <w:rFonts w:ascii="Lucida Sans" w:hAnsi="Lucida Sans" w:cstheme="minorHAnsi"/>
        </w:rPr>
        <w:t xml:space="preserve">Conceito Preliminar de Curso (CPC) </w:t>
      </w:r>
    </w:p>
    <w:p w14:paraId="0386EB4F" w14:textId="703850FE" w:rsidR="00D122FF" w:rsidRPr="00E824E7" w:rsidRDefault="00D122FF" w:rsidP="004139EF">
      <w:pPr>
        <w:pStyle w:val="Texto"/>
        <w:jc w:val="left"/>
        <w:rPr>
          <w:rFonts w:ascii="Lucida Sans" w:hAnsi="Lucida Sans" w:cstheme="minorHAnsi"/>
        </w:rPr>
      </w:pPr>
      <w:r w:rsidRPr="00E824E7">
        <w:rPr>
          <w:rFonts w:ascii="Lucida Sans" w:hAnsi="Lucida Sans" w:cstheme="minorHAnsi"/>
        </w:rPr>
        <w:t>Conceito de Curso (CC):</w:t>
      </w:r>
    </w:p>
    <w:p w14:paraId="69FDE92C" w14:textId="77777777" w:rsidR="003B04FF" w:rsidRPr="00E824E7" w:rsidRDefault="003B04FF" w:rsidP="004139EF">
      <w:pPr>
        <w:pStyle w:val="Texto"/>
        <w:jc w:val="left"/>
        <w:rPr>
          <w:rFonts w:ascii="Lucida Sans" w:hAnsi="Lucida Sans" w:cstheme="minorHAnsi"/>
        </w:rPr>
      </w:pPr>
    </w:p>
    <w:p w14:paraId="4CE73505" w14:textId="507FFB7D" w:rsidR="00D122FF" w:rsidRPr="00E824E7" w:rsidRDefault="00D122FF" w:rsidP="004139EF">
      <w:pPr>
        <w:pStyle w:val="Texto"/>
        <w:jc w:val="left"/>
        <w:rPr>
          <w:rFonts w:ascii="Lucida Sans" w:hAnsi="Lucida Sans" w:cstheme="minorHAnsi"/>
        </w:rPr>
      </w:pPr>
      <w:r w:rsidRPr="00E824E7">
        <w:rPr>
          <w:rFonts w:ascii="Lucida Sans" w:hAnsi="Lucida Sans" w:cstheme="minorHAnsi"/>
          <w:b/>
        </w:rPr>
        <w:t>Endereço:</w:t>
      </w:r>
      <w:r w:rsidR="00174363" w:rsidRPr="00E824E7">
        <w:rPr>
          <w:rFonts w:ascii="Lucida Sans" w:hAnsi="Lucida Sans" w:cstheme="minorHAnsi"/>
          <w:b/>
        </w:rPr>
        <w:br/>
      </w:r>
      <w:r w:rsidRPr="00E824E7">
        <w:rPr>
          <w:rFonts w:ascii="Lucida Sans" w:hAnsi="Lucida Sans" w:cstheme="minorHAnsi"/>
        </w:rPr>
        <w:t>Centro Federal de Educação Tecnológica Celso Suckow da Fonseca – C</w:t>
      </w:r>
      <w:r w:rsidR="005D0874" w:rsidRPr="00E824E7">
        <w:rPr>
          <w:rFonts w:ascii="Lucida Sans" w:hAnsi="Lucida Sans" w:cstheme="minorHAnsi"/>
        </w:rPr>
        <w:t>efet</w:t>
      </w:r>
      <w:r w:rsidRPr="00E824E7">
        <w:rPr>
          <w:rFonts w:ascii="Lucida Sans" w:hAnsi="Lucida Sans" w:cstheme="minorHAnsi"/>
        </w:rPr>
        <w:t>/RJ</w:t>
      </w:r>
      <w:r w:rsidR="00174363" w:rsidRPr="00E824E7">
        <w:rPr>
          <w:rFonts w:ascii="Lucida Sans" w:hAnsi="Lucida Sans" w:cstheme="minorHAnsi"/>
        </w:rPr>
        <w:br/>
      </w:r>
      <w:r w:rsidRPr="00E824E7">
        <w:rPr>
          <w:rFonts w:ascii="Lucida Sans" w:hAnsi="Lucida Sans" w:cstheme="minorHAnsi"/>
          <w:color w:val="FF0000"/>
        </w:rPr>
        <w:t>XXXXXXX</w:t>
      </w:r>
      <w:r w:rsidR="00174363" w:rsidRPr="00E824E7">
        <w:rPr>
          <w:rFonts w:ascii="Lucida Sans" w:hAnsi="Lucida Sans" w:cstheme="minorHAnsi"/>
          <w:color w:val="FF0000"/>
        </w:rPr>
        <w:br/>
      </w:r>
    </w:p>
    <w:p w14:paraId="5CE9DA34" w14:textId="77777777" w:rsidR="003B04FF" w:rsidRPr="00E824E7" w:rsidRDefault="003B04FF" w:rsidP="004139EF">
      <w:pPr>
        <w:pStyle w:val="Texto"/>
        <w:jc w:val="left"/>
        <w:rPr>
          <w:rFonts w:ascii="Lucida Sans" w:hAnsi="Lucida Sans" w:cstheme="minorHAnsi"/>
        </w:rPr>
      </w:pPr>
    </w:p>
    <w:p w14:paraId="1264F17B" w14:textId="77777777" w:rsidR="00D122FF" w:rsidRPr="00E824E7" w:rsidRDefault="00D122FF" w:rsidP="00A24AEA">
      <w:pPr>
        <w:pStyle w:val="Texto"/>
        <w:spacing w:before="0" w:after="0"/>
        <w:jc w:val="left"/>
        <w:rPr>
          <w:rFonts w:ascii="Lucida Sans" w:hAnsi="Lucida Sans" w:cstheme="minorHAnsi"/>
          <w:color w:val="FF0000"/>
        </w:rPr>
      </w:pPr>
      <w:r w:rsidRPr="00E824E7">
        <w:rPr>
          <w:rFonts w:ascii="Lucida Sans" w:hAnsi="Lucida Sans" w:cstheme="minorHAnsi"/>
          <w:b/>
        </w:rPr>
        <w:t>Contatos:</w:t>
      </w:r>
      <w:r w:rsidR="00174363" w:rsidRPr="00E824E7">
        <w:rPr>
          <w:rFonts w:ascii="Lucida Sans" w:hAnsi="Lucida Sans" w:cstheme="minorHAnsi"/>
        </w:rPr>
        <w:br/>
      </w:r>
      <w:r w:rsidRPr="00E824E7">
        <w:rPr>
          <w:rFonts w:ascii="Lucida Sans" w:hAnsi="Lucida Sans" w:cstheme="minorHAnsi"/>
          <w:i/>
        </w:rPr>
        <w:t>E-mail</w:t>
      </w:r>
      <w:r w:rsidRPr="00E824E7">
        <w:rPr>
          <w:rFonts w:ascii="Lucida Sans" w:hAnsi="Lucida Sans" w:cstheme="minorHAnsi"/>
        </w:rPr>
        <w:t xml:space="preserve">: </w:t>
      </w:r>
      <w:proofErr w:type="spellStart"/>
      <w:r w:rsidRPr="00E824E7">
        <w:rPr>
          <w:rFonts w:ascii="Lucida Sans" w:hAnsi="Lucida Sans" w:cstheme="minorHAnsi"/>
          <w:color w:val="FF0000"/>
        </w:rPr>
        <w:t>xxxx</w:t>
      </w:r>
      <w:proofErr w:type="spellEnd"/>
      <w:r w:rsidR="00174363" w:rsidRPr="00E824E7">
        <w:rPr>
          <w:rFonts w:ascii="Lucida Sans" w:hAnsi="Lucida Sans" w:cstheme="minorHAnsi"/>
        </w:rPr>
        <w:br/>
      </w:r>
      <w:r w:rsidRPr="00E824E7">
        <w:rPr>
          <w:rFonts w:ascii="Lucida Sans" w:hAnsi="Lucida Sans" w:cstheme="minorHAnsi"/>
        </w:rPr>
        <w:t xml:space="preserve">Telefone: </w:t>
      </w:r>
      <w:proofErr w:type="spellStart"/>
      <w:r w:rsidRPr="00E824E7">
        <w:rPr>
          <w:rFonts w:ascii="Lucida Sans" w:hAnsi="Lucida Sans" w:cstheme="minorHAnsi"/>
          <w:color w:val="FF0000"/>
        </w:rPr>
        <w:t>xxxxx</w:t>
      </w:r>
      <w:proofErr w:type="spellEnd"/>
    </w:p>
    <w:p w14:paraId="4590C770" w14:textId="77777777" w:rsidR="00A24AEA" w:rsidRPr="00E824E7" w:rsidRDefault="00A24AEA" w:rsidP="00A24AEA">
      <w:pPr>
        <w:pStyle w:val="Texto"/>
        <w:spacing w:before="0" w:after="0"/>
        <w:jc w:val="left"/>
        <w:rPr>
          <w:rFonts w:ascii="Lucida Sans" w:hAnsi="Lucida Sans" w:cstheme="minorHAnsi"/>
        </w:rPr>
      </w:pPr>
      <w:r w:rsidRPr="00E824E7">
        <w:rPr>
          <w:rFonts w:ascii="Lucida Sans" w:hAnsi="Lucida Sans" w:cstheme="minorHAnsi"/>
        </w:rPr>
        <w:t>www.cefet-rj.br</w:t>
      </w:r>
    </w:p>
    <w:p w14:paraId="73A75BB4" w14:textId="1B0EFD35" w:rsidR="008702A0" w:rsidRPr="00E824E7" w:rsidRDefault="008702A0" w:rsidP="26BDB67E">
      <w:pPr>
        <w:rPr>
          <w:rFonts w:ascii="Lucida Sans" w:hAnsi="Lucida Sans" w:cstheme="minorBidi"/>
        </w:rPr>
      </w:pPr>
    </w:p>
    <w:p w14:paraId="7675FDBA" w14:textId="77777777" w:rsidR="00ED281C" w:rsidRPr="00E824E7" w:rsidRDefault="697F2B94" w:rsidP="32C3D006">
      <w:pPr>
        <w:pStyle w:val="Heading1"/>
        <w:rPr>
          <w:rFonts w:cstheme="minorBidi"/>
          <w:sz w:val="24"/>
        </w:rPr>
      </w:pPr>
      <w:bookmarkStart w:id="4" w:name="_Toc1783703417"/>
      <w:r w:rsidRPr="32C3D006">
        <w:rPr>
          <w:rFonts w:cstheme="minorBidi"/>
          <w:sz w:val="24"/>
        </w:rPr>
        <w:t>2</w:t>
      </w:r>
      <w:r w:rsidR="18E5402E" w:rsidRPr="32C3D006">
        <w:rPr>
          <w:rFonts w:cstheme="minorBidi"/>
          <w:sz w:val="24"/>
        </w:rPr>
        <w:t>.</w:t>
      </w:r>
      <w:r w:rsidRPr="32C3D006">
        <w:rPr>
          <w:rFonts w:cstheme="minorBidi"/>
          <w:sz w:val="24"/>
        </w:rPr>
        <w:t xml:space="preserve"> </w:t>
      </w:r>
      <w:r w:rsidR="558A2951" w:rsidRPr="32C3D006">
        <w:rPr>
          <w:rFonts w:cstheme="minorBidi"/>
          <w:sz w:val="24"/>
        </w:rPr>
        <w:t>Apresentação</w:t>
      </w:r>
      <w:bookmarkEnd w:id="4"/>
    </w:p>
    <w:p w14:paraId="2793B3CB" w14:textId="77777777" w:rsidR="003B04FF" w:rsidRPr="00E824E7" w:rsidRDefault="558A2951" w:rsidP="32C3D006">
      <w:pPr>
        <w:pStyle w:val="Heading2"/>
        <w:rPr>
          <w:rFonts w:cstheme="minorBidi"/>
          <w:color w:val="0099FF"/>
          <w:sz w:val="24"/>
        </w:rPr>
      </w:pPr>
      <w:bookmarkStart w:id="5" w:name="_Toc866717421"/>
      <w:r w:rsidRPr="32C3D006">
        <w:rPr>
          <w:rFonts w:cstheme="minorBidi"/>
          <w:sz w:val="24"/>
        </w:rPr>
        <w:t xml:space="preserve">2.1. </w:t>
      </w:r>
      <w:r w:rsidR="697F2B94" w:rsidRPr="32C3D006">
        <w:rPr>
          <w:rFonts w:cstheme="minorBidi"/>
          <w:sz w:val="24"/>
        </w:rPr>
        <w:t xml:space="preserve">A </w:t>
      </w:r>
      <w:r w:rsidR="31FE1556" w:rsidRPr="32C3D006">
        <w:rPr>
          <w:rFonts w:cstheme="minorBidi"/>
          <w:sz w:val="24"/>
        </w:rPr>
        <w:t>Instituição</w:t>
      </w:r>
      <w:bookmarkEnd w:id="5"/>
    </w:p>
    <w:p w14:paraId="686549E3" w14:textId="224DCA60" w:rsidR="003B04FF" w:rsidRPr="00E824E7" w:rsidRDefault="697F2B94" w:rsidP="32C3D006">
      <w:pPr>
        <w:pStyle w:val="Texto"/>
        <w:rPr>
          <w:rFonts w:ascii="Lucida Sans" w:hAnsi="Lucida Sans" w:cstheme="minorBidi"/>
          <w:color w:val="FF0000"/>
        </w:rPr>
      </w:pPr>
      <w:r w:rsidRPr="32C3D006">
        <w:rPr>
          <w:rFonts w:ascii="Lucida Sans" w:hAnsi="Lucida Sans" w:cstheme="minorBidi"/>
          <w:color w:val="FF0000"/>
        </w:rPr>
        <w:t>(O texto abaixo, narrando o histórico do C</w:t>
      </w:r>
      <w:r w:rsidR="5F98BA77" w:rsidRPr="32C3D006">
        <w:rPr>
          <w:rFonts w:ascii="Lucida Sans" w:hAnsi="Lucida Sans" w:cstheme="minorBidi"/>
          <w:color w:val="FF0000"/>
        </w:rPr>
        <w:t>efet</w:t>
      </w:r>
      <w:r w:rsidRPr="32C3D006">
        <w:rPr>
          <w:rFonts w:ascii="Lucida Sans" w:hAnsi="Lucida Sans" w:cstheme="minorBidi"/>
          <w:color w:val="FF0000"/>
        </w:rPr>
        <w:t>/RJ, pode ser aproveitado/mantido)</w:t>
      </w:r>
    </w:p>
    <w:p w14:paraId="10D06CD3" w14:textId="77777777" w:rsidR="003B04FF" w:rsidRPr="00E824E7" w:rsidRDefault="003B04FF" w:rsidP="004139EF">
      <w:pPr>
        <w:pStyle w:val="Texto"/>
        <w:rPr>
          <w:rFonts w:ascii="Lucida Sans" w:hAnsi="Lucida Sans" w:cstheme="minorHAnsi"/>
        </w:rPr>
      </w:pPr>
    </w:p>
    <w:p w14:paraId="26EB8896" w14:textId="77777777" w:rsidR="003B04FF" w:rsidRPr="00E824E7" w:rsidRDefault="003B04FF" w:rsidP="004139EF">
      <w:pPr>
        <w:pStyle w:val="Texto"/>
        <w:rPr>
          <w:rFonts w:ascii="Lucida Sans" w:hAnsi="Lucida Sans" w:cstheme="minorHAnsi"/>
        </w:rPr>
      </w:pPr>
      <w:r w:rsidRPr="00E824E7">
        <w:rPr>
          <w:rFonts w:ascii="Lucida Sans" w:hAnsi="Lucida Sans" w:cstheme="minorHAnsi"/>
        </w:rPr>
        <w:t xml:space="preserve">No Brasil, os Centros Federais de Educação Tecnológica refletem a evolução de um tipo de instituição educacional que, no século XX, acompanhou e ajudou a desenvolver o processo de industrialização do país. </w:t>
      </w:r>
    </w:p>
    <w:p w14:paraId="34E3A33B" w14:textId="77777777" w:rsidR="00D524E6" w:rsidRPr="00E824E7" w:rsidRDefault="5127308E" w:rsidP="32C3D006">
      <w:pPr>
        <w:pStyle w:val="Heading3"/>
        <w:rPr>
          <w:rFonts w:cstheme="minorBidi"/>
          <w:lang w:val="pt-BR"/>
        </w:rPr>
      </w:pPr>
      <w:bookmarkStart w:id="6" w:name="_Toc2062648011"/>
      <w:r w:rsidRPr="32C3D006">
        <w:rPr>
          <w:rFonts w:cstheme="minorBidi"/>
          <w:lang w:val="pt-BR"/>
        </w:rPr>
        <w:t>2.1.</w:t>
      </w:r>
      <w:r w:rsidR="558A2951" w:rsidRPr="32C3D006">
        <w:rPr>
          <w:rFonts w:cstheme="minorBidi"/>
          <w:lang w:val="pt-BR"/>
        </w:rPr>
        <w:t>1.</w:t>
      </w:r>
      <w:r w:rsidRPr="32C3D006">
        <w:rPr>
          <w:rFonts w:cstheme="minorBidi"/>
          <w:lang w:val="pt-BR"/>
        </w:rPr>
        <w:t xml:space="preserve"> Breve histórico</w:t>
      </w:r>
      <w:bookmarkEnd w:id="6"/>
    </w:p>
    <w:p w14:paraId="1BF9E5E1" w14:textId="53B24BF0" w:rsidR="00D524E6" w:rsidRPr="00E824E7" w:rsidRDefault="5127308E" w:rsidP="32C3D006">
      <w:pPr>
        <w:pStyle w:val="Texto"/>
        <w:rPr>
          <w:rFonts w:ascii="Lucida Sans" w:hAnsi="Lucida Sans" w:cstheme="minorBidi"/>
        </w:rPr>
      </w:pPr>
      <w:r w:rsidRPr="32C3D006">
        <w:rPr>
          <w:rFonts w:ascii="Lucida Sans" w:hAnsi="Lucida Sans" w:cstheme="minorBidi"/>
        </w:rPr>
        <w:t>Situada na cidade que foi capital da República até 1960, a Instituição ora denominada C</w:t>
      </w:r>
      <w:r w:rsidR="0D54CEE4" w:rsidRPr="32C3D006">
        <w:rPr>
          <w:rFonts w:ascii="Lucida Sans" w:hAnsi="Lucida Sans" w:cstheme="minorBidi"/>
        </w:rPr>
        <w:t>efet</w:t>
      </w:r>
      <w:r w:rsidRPr="32C3D006">
        <w:rPr>
          <w:rFonts w:ascii="Lucida Sans" w:hAnsi="Lucida Sans" w:cstheme="minorBidi"/>
        </w:rPr>
        <w:t xml:space="preserve">/RJ teve essa vocação definida desde 1917, quando, criada a Escola Normal de Artes e Ofícios Wenceslau Braz, pela Prefeitura Municipal do Distrito Federal – origem do atual Centro –, recebeu a incumbência de formar professores, mestres e contramestres para o ensino profissional. Tendo passado à jurisdição do Governo Federal em 1919, ao se reformular, em 1937, a estrutura do então Ministério da Educação, também essa Escola Normal é transformada em liceu destinado ao ensino profissional de todos os ramos e graus, como aconteceu às Escolas de Aprendizes Artífices, que, criadas nas capitais dos Estados, por decreto presidencial de 1909, para proporcionar ensino profissional primário e gratuito, eram mantidas pela União. </w:t>
      </w:r>
    </w:p>
    <w:p w14:paraId="5CF49B3D" w14:textId="496F12AA" w:rsidR="00D524E6" w:rsidRPr="00E824E7" w:rsidRDefault="00D524E6" w:rsidP="004139EF">
      <w:pPr>
        <w:pStyle w:val="Texto"/>
        <w:rPr>
          <w:rFonts w:ascii="Lucida Sans" w:hAnsi="Lucida Sans" w:cstheme="minorHAnsi"/>
        </w:rPr>
      </w:pPr>
      <w:r w:rsidRPr="00E824E7">
        <w:rPr>
          <w:rFonts w:ascii="Lucida Sans" w:hAnsi="Lucida Sans" w:cstheme="minorHAnsi"/>
        </w:rPr>
        <w:t>Naquele ano de 1937, tinha sido aprovado o plano de construção do liceu profissional que substituiria a Escola Normal de Artes e Ofícios. Antes, porém, que o liceu fosse inaugurado, sua denominação foi mudada, passando a chamar-se Escola Técnica Nacional, consoante o espírito da Lei Orgânica do Ensino Industrial, promulgada em 30 de janeiro de 1942. A essa Escola, instituída pelo Decreto-Lei n</w:t>
      </w:r>
      <w:r w:rsidR="3BCF38BD" w:rsidRPr="00E824E7">
        <w:rPr>
          <w:rFonts w:ascii="Lucida Sans" w:hAnsi="Lucida Sans" w:cstheme="minorHAnsi"/>
        </w:rPr>
        <w:t>°</w:t>
      </w:r>
      <w:r w:rsidRPr="00E824E7">
        <w:rPr>
          <w:rFonts w:ascii="Lucida Sans" w:hAnsi="Lucida Sans" w:cstheme="minorHAnsi"/>
        </w:rPr>
        <w:t xml:space="preserve"> 4.127, de 25 de fevereiro de 1942, que estabeleceu as bases de organização da rede federal de estabelecimentos de ensino industrial, coube ministrar cursos de 1</w:t>
      </w:r>
      <w:r w:rsidRPr="00E824E7">
        <w:rPr>
          <w:rFonts w:ascii="Lucida Sans" w:eastAsia="Symbol" w:hAnsi="Lucida Sans" w:cstheme="minorHAnsi"/>
        </w:rPr>
        <w:t></w:t>
      </w:r>
      <w:r w:rsidRPr="00E824E7">
        <w:rPr>
          <w:rFonts w:ascii="Lucida Sans" w:hAnsi="Lucida Sans" w:cstheme="minorHAnsi"/>
        </w:rPr>
        <w:t xml:space="preserve"> ciclo (industriais e de mestria) e de 2</w:t>
      </w:r>
      <w:r w:rsidRPr="00E824E7">
        <w:rPr>
          <w:rFonts w:ascii="Lucida Sans" w:eastAsia="Symbol" w:hAnsi="Lucida Sans" w:cstheme="minorHAnsi"/>
        </w:rPr>
        <w:t></w:t>
      </w:r>
      <w:r w:rsidRPr="00E824E7">
        <w:rPr>
          <w:rFonts w:ascii="Lucida Sans" w:hAnsi="Lucida Sans" w:cstheme="minorHAnsi"/>
        </w:rPr>
        <w:t xml:space="preserve"> ciclo (técnicos e pedagógicos). </w:t>
      </w:r>
    </w:p>
    <w:p w14:paraId="2EF45D56" w14:textId="77777777" w:rsidR="00D524E6" w:rsidRPr="00E824E7" w:rsidRDefault="00D524E6" w:rsidP="004139EF">
      <w:pPr>
        <w:pStyle w:val="Texto"/>
        <w:rPr>
          <w:rFonts w:ascii="Lucida Sans" w:hAnsi="Lucida Sans" w:cstheme="minorHAnsi"/>
        </w:rPr>
      </w:pPr>
      <w:r w:rsidRPr="00E824E7">
        <w:rPr>
          <w:rFonts w:ascii="Lucida Sans" w:hAnsi="Lucida Sans" w:cstheme="minorHAnsi"/>
        </w:rPr>
        <w:t>O Decreto n</w:t>
      </w:r>
      <w:r w:rsidRPr="00E824E7">
        <w:rPr>
          <w:rFonts w:ascii="Lucida Sans" w:eastAsia="Symbol" w:hAnsi="Lucida Sans" w:cstheme="minorHAnsi"/>
        </w:rPr>
        <w:t></w:t>
      </w:r>
      <w:r w:rsidRPr="00E824E7">
        <w:rPr>
          <w:rFonts w:ascii="Lucida Sans" w:hAnsi="Lucida Sans" w:cstheme="minorHAnsi"/>
        </w:rPr>
        <w:t xml:space="preserve"> 47.038, de 16 de outubro de 1959, traz maior autonomia administrativa para a Escola Técnica Nacional, passando ela, gradativamente, a extinguir os cursos de 1</w:t>
      </w:r>
      <w:r w:rsidRPr="00E824E7">
        <w:rPr>
          <w:rFonts w:ascii="Lucida Sans" w:eastAsia="Symbol" w:hAnsi="Lucida Sans" w:cstheme="minorHAnsi"/>
        </w:rPr>
        <w:t></w:t>
      </w:r>
      <w:r w:rsidRPr="00E824E7">
        <w:rPr>
          <w:rFonts w:ascii="Lucida Sans" w:hAnsi="Lucida Sans" w:cstheme="minorHAnsi"/>
        </w:rPr>
        <w:t xml:space="preserve"> ciclo e atuar na formação exclusiva de técnicos. Em 1966, são implantados os cursos de Engenharia de Operação, introduzindo-se, assim, a formação de profissionais para a indústria em cursos de nível superior de curta duração. Os cursos eram realizados em convênio com a Universidade Federal do Rio de Janeiro, para efeito de colaboração do corpo docente e expedição de diplomas. A necessidade de preparação de professores para as disciplinas específicas dos cursos técnicos e dos cursos de Engenharia de Operação levou, em 1971, à criação do Centro de Treinamento de Professores, funcionando em convênio com o Centro de Treinamento do Estado da Guanabara (CETEG) e o Centro Nacional de Formação Profissional (CENAFOR). </w:t>
      </w:r>
    </w:p>
    <w:p w14:paraId="6FAD6E7A" w14:textId="77777777" w:rsidR="00D524E6" w:rsidRPr="00E824E7" w:rsidRDefault="00D524E6" w:rsidP="004139EF">
      <w:pPr>
        <w:pStyle w:val="Texto"/>
        <w:rPr>
          <w:rFonts w:ascii="Lucida Sans" w:hAnsi="Lucida Sans" w:cstheme="minorHAnsi"/>
        </w:rPr>
      </w:pPr>
      <w:r w:rsidRPr="00E824E7">
        <w:rPr>
          <w:rFonts w:ascii="Lucida Sans" w:hAnsi="Lucida Sans" w:cstheme="minorHAnsi"/>
        </w:rPr>
        <w:t>É essa Escola que, tendo recebido outras designações em sua trajetória – Escola Técnica Federal da Guanabara (em 1965, pela identificação com a denominação do respectivo Estado) e Escola Técnica Federal Celso Suckow da Fonseca (em 1967, como homenagem póstuma ao primeiro Diretor escolhido a partir de uma lista tríplice composta pelos votos dos docentes) –, transforma-</w:t>
      </w:r>
      <w:r w:rsidRPr="00E824E7">
        <w:rPr>
          <w:rFonts w:ascii="Lucida Sans" w:hAnsi="Lucida Sans" w:cstheme="minorHAnsi"/>
        </w:rPr>
        <w:lastRenderedPageBreak/>
        <w:t xml:space="preserve">se em Centro Federal de Educação Tecnológica, pela Lei nº 6.545, de 30 de junho de 1978. </w:t>
      </w:r>
    </w:p>
    <w:p w14:paraId="6B742E09" w14:textId="18D137BC" w:rsidR="007723AC" w:rsidRPr="00E824E7" w:rsidRDefault="3D69EE98" w:rsidP="32C3D006">
      <w:pPr>
        <w:pStyle w:val="Texto"/>
        <w:rPr>
          <w:rFonts w:ascii="Lucida Sans" w:hAnsi="Lucida Sans" w:cstheme="minorBidi"/>
        </w:rPr>
      </w:pPr>
      <w:r w:rsidRPr="32C3D006">
        <w:rPr>
          <w:rFonts w:ascii="Lucida Sans" w:hAnsi="Lucida Sans" w:cstheme="minorBidi"/>
        </w:rPr>
        <w:t>Desse modo, desde essa data, o Centro Federal de Educação Tecnológica Celso Suckow da Fonseca – C</w:t>
      </w:r>
      <w:r w:rsidR="761F9495" w:rsidRPr="32C3D006">
        <w:rPr>
          <w:rFonts w:ascii="Lucida Sans" w:hAnsi="Lucida Sans" w:cstheme="minorBidi"/>
        </w:rPr>
        <w:t>efet</w:t>
      </w:r>
      <w:r w:rsidRPr="32C3D006">
        <w:rPr>
          <w:rFonts w:ascii="Lucida Sans" w:hAnsi="Lucida Sans" w:cstheme="minorBidi"/>
        </w:rPr>
        <w:t>/RJ, no espírito da lei que o criou, passou a ter objetivos conferidos a instituições de educação superior, devendo atuar como autarquia de regime especial, nos termos do Art.4</w:t>
      </w:r>
      <w:r w:rsidRPr="32C3D006">
        <w:rPr>
          <w:rFonts w:ascii="Lucida Sans" w:hAnsi="Lucida Sans" w:cstheme="minorBidi"/>
          <w:vertAlign w:val="superscript"/>
        </w:rPr>
        <w:t>o</w:t>
      </w:r>
      <w:r w:rsidRPr="32C3D006">
        <w:rPr>
          <w:rFonts w:ascii="Lucida Sans" w:hAnsi="Lucida Sans" w:cstheme="minorBidi"/>
        </w:rPr>
        <w:t xml:space="preserve"> da Lei n</w:t>
      </w:r>
      <w:r w:rsidRPr="32C3D006">
        <w:rPr>
          <w:rFonts w:ascii="Lucida Sans" w:hAnsi="Lucida Sans" w:cstheme="minorBidi"/>
          <w:vertAlign w:val="superscript"/>
        </w:rPr>
        <w:t>o</w:t>
      </w:r>
      <w:r w:rsidRPr="32C3D006">
        <w:rPr>
          <w:rFonts w:ascii="Lucida Sans" w:hAnsi="Lucida Sans" w:cstheme="minorBidi"/>
        </w:rPr>
        <w:t xml:space="preserve"> 5.540, de 21/11/68, vinculada ao Ministério da Educação e Cultura, detentora de autonomia administrativa, patrimonial, financeira, didática e disciplinar. </w:t>
      </w:r>
    </w:p>
    <w:p w14:paraId="631708E0" w14:textId="55513153" w:rsidR="007723AC" w:rsidRPr="00E824E7" w:rsidRDefault="3D69EE98" w:rsidP="32C3D006">
      <w:pPr>
        <w:pStyle w:val="Texto"/>
        <w:rPr>
          <w:rFonts w:ascii="Lucida Sans" w:hAnsi="Lucida Sans" w:cstheme="minorBidi"/>
        </w:rPr>
      </w:pPr>
      <w:r w:rsidRPr="32C3D006">
        <w:rPr>
          <w:rFonts w:ascii="Lucida Sans" w:hAnsi="Lucida Sans" w:cstheme="minorBidi"/>
        </w:rPr>
        <w:t>Em 06/10/78, através do Parecer n</w:t>
      </w:r>
      <w:r w:rsidRPr="32C3D006">
        <w:rPr>
          <w:rFonts w:ascii="Lucida Sans" w:hAnsi="Lucida Sans" w:cstheme="minorBidi"/>
          <w:vertAlign w:val="superscript"/>
        </w:rPr>
        <w:t xml:space="preserve">o </w:t>
      </w:r>
      <w:r w:rsidRPr="32C3D006">
        <w:rPr>
          <w:rFonts w:ascii="Lucida Sans" w:hAnsi="Lucida Sans" w:cstheme="minorBidi"/>
        </w:rPr>
        <w:t>6.703/78, o Conselho Federal de Educação aprovou a criação do Curso de Engenharia, com as habilitações Industrial Mecânica e Industrial Elétrica, sendo esta última com ênfases em Eletrotécnica, Eletrônica e Telecomunicações. No primeiro semestre de 1979, ingressaram no C</w:t>
      </w:r>
      <w:r w:rsidR="3F5A5E23" w:rsidRPr="32C3D006">
        <w:rPr>
          <w:rFonts w:ascii="Lucida Sans" w:hAnsi="Lucida Sans" w:cstheme="minorBidi"/>
        </w:rPr>
        <w:t>efet</w:t>
      </w:r>
      <w:r w:rsidRPr="32C3D006">
        <w:rPr>
          <w:rFonts w:ascii="Lucida Sans" w:hAnsi="Lucida Sans" w:cstheme="minorBidi"/>
        </w:rPr>
        <w:t>/RJ as primeiras turmas do Curso de Engenharia nas habilitações Industrial Elétrica e Industrial Mecânica, oriundas do Concurso de vestibular da Fundação CESGRANRIO.</w:t>
      </w:r>
    </w:p>
    <w:p w14:paraId="05BC7217" w14:textId="0F5B2692" w:rsidR="007723AC" w:rsidRPr="00E824E7" w:rsidRDefault="3D69EE98" w:rsidP="32C3D006">
      <w:pPr>
        <w:pStyle w:val="Texto"/>
        <w:rPr>
          <w:rFonts w:ascii="Lucida Sans" w:hAnsi="Lucida Sans" w:cstheme="minorBidi"/>
        </w:rPr>
      </w:pPr>
      <w:r w:rsidRPr="32C3D006">
        <w:rPr>
          <w:rFonts w:ascii="Lucida Sans" w:hAnsi="Lucida Sans" w:cstheme="minorBidi"/>
        </w:rPr>
        <w:t>Em 29/09/82, o então Ministro de Estado da Educação e Cultura, usando da competência que lhe foi delegada pelo Decreto n</w:t>
      </w:r>
      <w:r w:rsidRPr="32C3D006">
        <w:rPr>
          <w:rFonts w:ascii="Lucida Sans" w:hAnsi="Lucida Sans" w:cstheme="minorBidi"/>
          <w:vertAlign w:val="superscript"/>
        </w:rPr>
        <w:t>o</w:t>
      </w:r>
      <w:r w:rsidRPr="32C3D006">
        <w:rPr>
          <w:rFonts w:ascii="Lucida Sans" w:hAnsi="Lucida Sans" w:cstheme="minorBidi"/>
        </w:rPr>
        <w:t xml:space="preserve"> 83.857, de 15/08/79, e tendo em vista o Parecer n</w:t>
      </w:r>
      <w:r w:rsidRPr="32C3D006">
        <w:rPr>
          <w:rFonts w:ascii="Lucida Sans" w:hAnsi="Lucida Sans" w:cstheme="minorBidi"/>
          <w:vertAlign w:val="superscript"/>
        </w:rPr>
        <w:t>o</w:t>
      </w:r>
      <w:r w:rsidRPr="32C3D006">
        <w:rPr>
          <w:rFonts w:ascii="Lucida Sans" w:hAnsi="Lucida Sans" w:cstheme="minorBidi"/>
        </w:rPr>
        <w:t xml:space="preserve"> 452/82 do CFE, conforme consta do Processo CFE n</w:t>
      </w:r>
      <w:r w:rsidRPr="32C3D006">
        <w:rPr>
          <w:rFonts w:ascii="Lucida Sans" w:hAnsi="Lucida Sans" w:cstheme="minorBidi"/>
          <w:vertAlign w:val="superscript"/>
        </w:rPr>
        <w:t>o</w:t>
      </w:r>
      <w:r w:rsidRPr="32C3D006">
        <w:rPr>
          <w:rFonts w:ascii="Lucida Sans" w:hAnsi="Lucida Sans" w:cstheme="minorBidi"/>
        </w:rPr>
        <w:t xml:space="preserve"> 389/80 e 234.945/82 do MEC, concedeu o reconhecimento do Curso de Engenharia do C</w:t>
      </w:r>
      <w:r w:rsidR="47AA2CF5" w:rsidRPr="32C3D006">
        <w:rPr>
          <w:rFonts w:ascii="Lucida Sans" w:hAnsi="Lucida Sans" w:cstheme="minorBidi"/>
        </w:rPr>
        <w:t>efet</w:t>
      </w:r>
      <w:r w:rsidRPr="32C3D006">
        <w:rPr>
          <w:rFonts w:ascii="Lucida Sans" w:hAnsi="Lucida Sans" w:cstheme="minorBidi"/>
        </w:rPr>
        <w:t>/RJ, através da Portaria n</w:t>
      </w:r>
      <w:r w:rsidRPr="32C3D006">
        <w:rPr>
          <w:rFonts w:ascii="Lucida Sans" w:hAnsi="Lucida Sans" w:cstheme="minorBidi"/>
          <w:vertAlign w:val="superscript"/>
        </w:rPr>
        <w:t xml:space="preserve">o </w:t>
      </w:r>
      <w:r w:rsidRPr="32C3D006">
        <w:rPr>
          <w:rFonts w:ascii="Lucida Sans" w:hAnsi="Lucida Sans" w:cstheme="minorBidi"/>
        </w:rPr>
        <w:t>403 (Anexo I), publicada no D. O. U. do dia 30/09/82.</w:t>
      </w:r>
    </w:p>
    <w:p w14:paraId="2971815F" w14:textId="348C7986" w:rsidR="007723AC" w:rsidRPr="00E824E7" w:rsidRDefault="007723AC" w:rsidP="004139EF">
      <w:pPr>
        <w:pStyle w:val="Texto"/>
        <w:rPr>
          <w:rFonts w:ascii="Lucida Sans" w:hAnsi="Lucida Sans" w:cstheme="minorHAnsi"/>
        </w:rPr>
      </w:pPr>
      <w:r w:rsidRPr="00E824E7">
        <w:rPr>
          <w:rFonts w:ascii="Lucida Sans" w:hAnsi="Lucida Sans" w:cstheme="minorHAnsi"/>
        </w:rPr>
        <w:t>A partir do primeiro semestre de 1998, iniciaram-se os cursos de Engenharia de Produção e de Administração Industrial, bem como os Cursos Superiores de Tecnologia.  No segundo semestre de 2005, teve início o Curso de Engenharia de Controle e Automação. Dois anos depois, no segundo semestre de 2007, deu-se início o Curso de Engenharia Civil.  Mais tarde, no segundo semestre de 2012, um novo curso de graduação passou a ser oferecido no Maracanã: Bacharelado em Ciências da Computação.</w:t>
      </w:r>
      <w:r w:rsidR="00953E20" w:rsidRPr="00E824E7">
        <w:rPr>
          <w:rFonts w:ascii="Lucida Sans" w:hAnsi="Lucida Sans" w:cstheme="minorHAnsi"/>
        </w:rPr>
        <w:t xml:space="preserve"> Em 2018, no segundo semestre, começou a ser ofertado o Bacharelado em Física e Licenciatura em Matemática, em 2020.</w:t>
      </w:r>
    </w:p>
    <w:p w14:paraId="4AF2C14B" w14:textId="383BABEC" w:rsidR="007723AC" w:rsidRPr="00E824E7" w:rsidRDefault="771A2739" w:rsidP="32C3D006">
      <w:pPr>
        <w:pStyle w:val="Texto"/>
        <w:rPr>
          <w:rFonts w:ascii="Lucida Sans" w:eastAsia="Cambria" w:hAnsi="Lucida Sans" w:cstheme="minorBidi"/>
          <w:color w:val="000000" w:themeColor="text1"/>
        </w:rPr>
      </w:pPr>
      <w:r w:rsidRPr="32C3D006">
        <w:rPr>
          <w:rFonts w:ascii="Lucida Sans" w:eastAsia="Cambria" w:hAnsi="Lucida Sans" w:cstheme="minorBidi"/>
          <w:color w:val="000000" w:themeColor="text1"/>
        </w:rPr>
        <w:t>Desde 1992, o C</w:t>
      </w:r>
      <w:r w:rsidR="6A1F3D1C" w:rsidRPr="32C3D006">
        <w:rPr>
          <w:rFonts w:ascii="Lucida Sans" w:eastAsia="Cambria" w:hAnsi="Lucida Sans" w:cstheme="minorBidi"/>
          <w:color w:val="000000" w:themeColor="text1"/>
        </w:rPr>
        <w:t>efet</w:t>
      </w:r>
      <w:r w:rsidRPr="32C3D006">
        <w:rPr>
          <w:rFonts w:ascii="Lucida Sans" w:eastAsia="Cambria" w:hAnsi="Lucida Sans" w:cstheme="minorBidi"/>
          <w:color w:val="000000" w:themeColor="text1"/>
        </w:rPr>
        <w:t>/RJ passou a ofertar, também, cursos de mestrado em programas de pós-graduação s</w:t>
      </w:r>
      <w:r w:rsidRPr="32C3D006">
        <w:rPr>
          <w:rFonts w:ascii="Lucida Sans" w:eastAsia="Cambria" w:hAnsi="Lucida Sans" w:cstheme="minorBidi"/>
          <w:i/>
          <w:iCs/>
          <w:color w:val="000000" w:themeColor="text1"/>
        </w:rPr>
        <w:t>tricto sensu</w:t>
      </w:r>
      <w:r w:rsidRPr="32C3D006">
        <w:rPr>
          <w:rFonts w:ascii="Lucida Sans" w:eastAsia="Cambria" w:hAnsi="Lucida Sans" w:cstheme="minorBidi"/>
          <w:color w:val="000000" w:themeColor="text1"/>
        </w:rPr>
        <w:t>. Atualmente, o C</w:t>
      </w:r>
      <w:r w:rsidR="6E57C5E5" w:rsidRPr="32C3D006">
        <w:rPr>
          <w:rFonts w:ascii="Lucida Sans" w:eastAsia="Cambria" w:hAnsi="Lucida Sans" w:cstheme="minorBidi"/>
          <w:color w:val="000000" w:themeColor="text1"/>
        </w:rPr>
        <w:t>efet</w:t>
      </w:r>
      <w:r w:rsidRPr="32C3D006">
        <w:rPr>
          <w:rFonts w:ascii="Lucida Sans" w:eastAsia="Cambria" w:hAnsi="Lucida Sans" w:cstheme="minorBidi"/>
          <w:color w:val="000000" w:themeColor="text1"/>
        </w:rPr>
        <w:t>/RJ possui os seguintes cursos de Mestrado:</w:t>
      </w:r>
      <w:r w:rsidRPr="32C3D006">
        <w:rPr>
          <w:rFonts w:ascii="Lucida Sans" w:eastAsia="Cambria" w:hAnsi="Lucida Sans" w:cstheme="minorBidi"/>
          <w:i/>
          <w:iCs/>
          <w:color w:val="000000" w:themeColor="text1"/>
        </w:rPr>
        <w:t xml:space="preserve"> </w:t>
      </w:r>
      <w:r w:rsidRPr="32C3D006">
        <w:rPr>
          <w:rFonts w:ascii="Lucida Sans" w:eastAsia="Cambria" w:hAnsi="Lucida Sans" w:cstheme="minorBidi"/>
          <w:color w:val="000000" w:themeColor="text1"/>
        </w:rPr>
        <w:t xml:space="preserve">1. Mestrado em Engenharia de Produção e Sistemas (antigo PPTEC) iniciado em 1992, Mestrado em Engenharia Mecânica e Tecnologia de Materiais (início em 2008), Mestrado em Engenharia Elétrica (início em 2009), Mestrado em Ciência, Tecnologia e Educação (início em 2010), Mestrado em Relações Étnico-Raciais (início em 2011), Mestrado Profissional em Filosofia e Ensino (início em 2015), Mestrado em </w:t>
      </w:r>
      <w:proofErr w:type="spellStart"/>
      <w:r w:rsidRPr="32C3D006">
        <w:rPr>
          <w:rFonts w:ascii="Lucida Sans" w:eastAsia="Cambria" w:hAnsi="Lucida Sans" w:cstheme="minorBidi"/>
          <w:color w:val="000000" w:themeColor="text1"/>
        </w:rPr>
        <w:t>em</w:t>
      </w:r>
      <w:proofErr w:type="spellEnd"/>
      <w:r w:rsidRPr="32C3D006">
        <w:rPr>
          <w:rFonts w:ascii="Lucida Sans" w:eastAsia="Cambria" w:hAnsi="Lucida Sans" w:cstheme="minorBidi"/>
          <w:color w:val="000000" w:themeColor="text1"/>
        </w:rPr>
        <w:t xml:space="preserve"> Ciência da Computação (início em 2016) e o Mestrado em Desenvolvimento Regional e Sistemas Produtivos (início em 2019).</w:t>
      </w:r>
    </w:p>
    <w:p w14:paraId="207741E2" w14:textId="28005D2F" w:rsidR="007723AC" w:rsidRPr="00E824E7" w:rsidRDefault="30590705" w:rsidP="62F2002E">
      <w:pPr>
        <w:pStyle w:val="Texto"/>
        <w:rPr>
          <w:rFonts w:ascii="Lucida Sans" w:eastAsia="Cambria" w:hAnsi="Lucida Sans" w:cstheme="minorHAnsi"/>
          <w:color w:val="000000" w:themeColor="text1"/>
        </w:rPr>
      </w:pPr>
      <w:r w:rsidRPr="00E824E7">
        <w:rPr>
          <w:rFonts w:ascii="Lucida Sans" w:eastAsia="Cambria" w:hAnsi="Lucida Sans" w:cstheme="minorHAnsi"/>
          <w:color w:val="000000" w:themeColor="text1"/>
        </w:rPr>
        <w:t>Em 2013, começou o primeiro curso de Doutorado da instituição, em Ciência, Tecnologia e Educação (PPCTE). Em 2015, começou o curso de</w:t>
      </w:r>
      <w:r w:rsidRPr="00E824E7">
        <w:rPr>
          <w:rStyle w:val="Strong"/>
          <w:rFonts w:ascii="Lucida Sans" w:eastAsia="Cambria" w:hAnsi="Lucida Sans" w:cstheme="minorHAnsi"/>
          <w:color w:val="000000" w:themeColor="text1"/>
        </w:rPr>
        <w:t> </w:t>
      </w:r>
      <w:r w:rsidRPr="00E824E7">
        <w:rPr>
          <w:rStyle w:val="Strong"/>
          <w:rFonts w:ascii="Lucida Sans" w:eastAsia="Cambria" w:hAnsi="Lucida Sans" w:cstheme="minorHAnsi"/>
          <w:b w:val="0"/>
          <w:bCs w:val="0"/>
          <w:color w:val="000000" w:themeColor="text1"/>
        </w:rPr>
        <w:t>Doutorado do Programa de Pós-graduação em Instrumentação e Óptica Aplicada (PPGIO). Em 2016 começou o Doutorado em Engenharia de Produção e Sistemas e também em 2016 o Doutorado em Engenharia Mecânica e Tecnologia de Materiais.</w:t>
      </w:r>
    </w:p>
    <w:p w14:paraId="027CE904" w14:textId="572B2DD7" w:rsidR="007723AC" w:rsidRPr="00E824E7" w:rsidRDefault="30590705" w:rsidP="62F2002E">
      <w:pPr>
        <w:spacing w:before="120" w:after="120"/>
        <w:jc w:val="both"/>
        <w:rPr>
          <w:rFonts w:ascii="Lucida Sans" w:eastAsia="Cambria" w:hAnsi="Lucida Sans" w:cstheme="minorHAnsi"/>
          <w:color w:val="000000" w:themeColor="text1"/>
        </w:rPr>
      </w:pPr>
      <w:r w:rsidRPr="00E824E7">
        <w:rPr>
          <w:rStyle w:val="Strong"/>
          <w:rFonts w:ascii="Lucida Sans" w:eastAsia="Cambria" w:hAnsi="Lucida Sans" w:cstheme="minorHAnsi"/>
          <w:b w:val="0"/>
          <w:bCs w:val="0"/>
          <w:color w:val="000000" w:themeColor="text1"/>
        </w:rPr>
        <w:lastRenderedPageBreak/>
        <w:t>Em 2020, iniciaram os cursos de Pós-graduação</w:t>
      </w:r>
      <w:r w:rsidRPr="00E824E7">
        <w:rPr>
          <w:rStyle w:val="Strong"/>
          <w:rFonts w:ascii="Lucida Sans" w:eastAsia="Cambria" w:hAnsi="Lucida Sans" w:cstheme="minorHAnsi"/>
          <w:b w:val="0"/>
          <w:bCs w:val="0"/>
          <w:i/>
          <w:iCs/>
          <w:color w:val="000000" w:themeColor="text1"/>
        </w:rPr>
        <w:t xml:space="preserve"> Lato Sensu. </w:t>
      </w:r>
      <w:r w:rsidRPr="00E824E7">
        <w:rPr>
          <w:rStyle w:val="Strong"/>
          <w:rFonts w:ascii="Lucida Sans" w:eastAsia="Cambria" w:hAnsi="Lucida Sans" w:cstheme="minorHAnsi"/>
          <w:b w:val="0"/>
          <w:bCs w:val="0"/>
          <w:color w:val="000000" w:themeColor="text1"/>
        </w:rPr>
        <w:t>Os cursos iniciados nesse ano foram o de Práticas, Linguagens e Ensino na Educação Básica e Patrimônio Cultural. Em 2022, iniciaram-se os cursos de Relações Étnico-Raciais e Educação: Sociedade, Linguagem e Relações Internacionais.</w:t>
      </w:r>
    </w:p>
    <w:p w14:paraId="0D03E738" w14:textId="77777777" w:rsidR="007723AC" w:rsidRPr="00E824E7" w:rsidRDefault="007723AC" w:rsidP="004139EF">
      <w:pPr>
        <w:pStyle w:val="Texto"/>
        <w:rPr>
          <w:rFonts w:ascii="Lucida Sans" w:eastAsia="OttawaPlain" w:hAnsi="Lucida Sans" w:cstheme="minorHAnsi"/>
        </w:rPr>
      </w:pPr>
      <w:r w:rsidRPr="00E824E7">
        <w:rPr>
          <w:rFonts w:ascii="Lucida Sans" w:eastAsia="OttawaPlain" w:hAnsi="Lucida Sans" w:cstheme="minorHAnsi"/>
        </w:rPr>
        <w:t xml:space="preserve">A Instituição insere-se no Diretório de Grupos de Pesquisa do CNPq e, no âmbito interno da Diretoria de Pesquisa e Pós-Graduação, mantém um Banco de Projetos de Pesquisa, com projetos oficialmente cadastrados, que abrangem atividades desenvolvidas nos grupos de pesquisa e nos Programas de Pós-graduação, alguns deles com financiamento do CNPq, da FINEP, da FAPERJ, entre outras agências de fomento. Programas institucionais de iniciação científica e tecnológica beneficiam, respectivamente, os cursos de graduação e os de nível de Educação Básica, aí compreendidos o Ensino Médio e, em especial, os cursos técnicos. </w:t>
      </w:r>
    </w:p>
    <w:p w14:paraId="69C9FBA0" w14:textId="578EF4A1" w:rsidR="00370C12" w:rsidRPr="00E824E7" w:rsidRDefault="3DEFB957" w:rsidP="32C3D006">
      <w:pPr>
        <w:pStyle w:val="Texto"/>
        <w:rPr>
          <w:rFonts w:ascii="Lucida Sans" w:hAnsi="Lucida Sans" w:cstheme="minorBidi"/>
        </w:rPr>
      </w:pPr>
      <w:r w:rsidRPr="32C3D006">
        <w:rPr>
          <w:rFonts w:ascii="Lucida Sans" w:hAnsi="Lucida Sans" w:cstheme="minorBidi"/>
        </w:rPr>
        <w:t>Trazendo em sua história o reconhecimento social da antiga Escola Técnica, o C</w:t>
      </w:r>
      <w:r w:rsidR="6B8E88ED" w:rsidRPr="32C3D006">
        <w:rPr>
          <w:rFonts w:ascii="Lucida Sans" w:hAnsi="Lucida Sans" w:cstheme="minorBidi"/>
        </w:rPr>
        <w:t>efet</w:t>
      </w:r>
      <w:r w:rsidRPr="32C3D006">
        <w:rPr>
          <w:rFonts w:ascii="Lucida Sans" w:hAnsi="Lucida Sans" w:cstheme="minorBidi"/>
        </w:rPr>
        <w:t>/RJ expandiu-se academicamente e em área física. Hoje, a instituição conta com a unidade sede (Maracanã), além de sete Unidades de Ensino Descentralizadas (</w:t>
      </w:r>
      <w:proofErr w:type="spellStart"/>
      <w:r w:rsidRPr="32C3D006">
        <w:rPr>
          <w:rFonts w:ascii="Lucida Sans" w:hAnsi="Lucida Sans" w:cstheme="minorBidi"/>
        </w:rPr>
        <w:t>UnEDs</w:t>
      </w:r>
      <w:proofErr w:type="spellEnd"/>
      <w:r w:rsidRPr="32C3D006">
        <w:rPr>
          <w:rFonts w:ascii="Lucida Sans" w:hAnsi="Lucida Sans" w:cstheme="minorBidi"/>
        </w:rPr>
        <w:t xml:space="preserve">). A primeira destas sete Unidades foi inaugurada em agosto de 2003 e está localizada em outro município, trata-se da </w:t>
      </w:r>
      <w:proofErr w:type="spellStart"/>
      <w:r w:rsidRPr="32C3D006">
        <w:rPr>
          <w:rFonts w:ascii="Lucida Sans" w:hAnsi="Lucida Sans" w:cstheme="minorBidi"/>
        </w:rPr>
        <w:t>UnED</w:t>
      </w:r>
      <w:proofErr w:type="spellEnd"/>
      <w:r w:rsidRPr="32C3D006">
        <w:rPr>
          <w:rFonts w:ascii="Lucida Sans" w:hAnsi="Lucida Sans" w:cstheme="minorBidi"/>
        </w:rPr>
        <w:t xml:space="preserve"> de Nova Iguaçu, situada no bairro de Santa Rita desse município da Baixada Fluminense.  A segunda </w:t>
      </w:r>
      <w:proofErr w:type="spellStart"/>
      <w:r w:rsidRPr="32C3D006">
        <w:rPr>
          <w:rFonts w:ascii="Lucida Sans" w:hAnsi="Lucida Sans" w:cstheme="minorBidi"/>
        </w:rPr>
        <w:t>UnED</w:t>
      </w:r>
      <w:proofErr w:type="spellEnd"/>
      <w:r w:rsidRPr="32C3D006">
        <w:rPr>
          <w:rFonts w:ascii="Lucida Sans" w:hAnsi="Lucida Sans" w:cstheme="minorBidi"/>
        </w:rPr>
        <w:t xml:space="preserve"> foi inaugurada em junho de 2006 e corresponde à </w:t>
      </w:r>
      <w:proofErr w:type="spellStart"/>
      <w:r w:rsidRPr="32C3D006">
        <w:rPr>
          <w:rFonts w:ascii="Lucida Sans" w:hAnsi="Lucida Sans" w:cstheme="minorBidi"/>
        </w:rPr>
        <w:t>UnED</w:t>
      </w:r>
      <w:proofErr w:type="spellEnd"/>
      <w:r w:rsidRPr="32C3D006">
        <w:rPr>
          <w:rFonts w:ascii="Lucida Sans" w:hAnsi="Lucida Sans" w:cstheme="minorBidi"/>
        </w:rPr>
        <w:t xml:space="preserve"> de Maria da Graça, bairro da cidade do Rio de Janeiro. No segundo semestre de 2008, surgiram as Unidades de Petrópolis, Nova Friburgo e Itaguaí. Em 2010, foram inaugurados o Núcleo Avançado de Valença e a </w:t>
      </w:r>
      <w:proofErr w:type="spellStart"/>
      <w:r w:rsidRPr="32C3D006">
        <w:rPr>
          <w:rFonts w:ascii="Lucida Sans" w:hAnsi="Lucida Sans" w:cstheme="minorBidi"/>
        </w:rPr>
        <w:t>UnED</w:t>
      </w:r>
      <w:proofErr w:type="spellEnd"/>
      <w:r w:rsidRPr="32C3D006">
        <w:rPr>
          <w:rFonts w:ascii="Lucida Sans" w:hAnsi="Lucida Sans" w:cstheme="minorBidi"/>
        </w:rPr>
        <w:t xml:space="preserve"> de Angra dos Reis.</w:t>
      </w:r>
    </w:p>
    <w:p w14:paraId="04C72760" w14:textId="1318C50A" w:rsidR="00370C12" w:rsidRPr="00E824E7" w:rsidRDefault="3DEFB957" w:rsidP="32C3D006">
      <w:pPr>
        <w:pStyle w:val="Texto"/>
        <w:rPr>
          <w:rFonts w:ascii="Lucida Sans" w:hAnsi="Lucida Sans" w:cstheme="minorBidi"/>
        </w:rPr>
      </w:pPr>
      <w:r w:rsidRPr="32C3D006">
        <w:rPr>
          <w:rFonts w:ascii="Lucida Sans" w:hAnsi="Lucida Sans" w:cstheme="minorBidi"/>
        </w:rPr>
        <w:t>Desde 2011, o C</w:t>
      </w:r>
      <w:r w:rsidR="76F3E24D" w:rsidRPr="32C3D006">
        <w:rPr>
          <w:rFonts w:ascii="Lucida Sans" w:hAnsi="Lucida Sans" w:cstheme="minorBidi"/>
        </w:rPr>
        <w:t>efet</w:t>
      </w:r>
      <w:r w:rsidRPr="32C3D006">
        <w:rPr>
          <w:rFonts w:ascii="Lucida Sans" w:hAnsi="Lucida Sans" w:cstheme="minorBidi"/>
        </w:rPr>
        <w:t xml:space="preserve">/RJ, juntamente com a UERJ, UENF, UNIRIO, UFRJ, UFF e UFRRJ integra um consórcio, em parceria com a Secretaria de Estado de Ciência e Tecnologia do Estado do Rio de Janeiro, por intermédio da Fundação </w:t>
      </w:r>
      <w:proofErr w:type="spellStart"/>
      <w:r w:rsidRPr="32C3D006">
        <w:rPr>
          <w:rFonts w:ascii="Lucida Sans" w:hAnsi="Lucida Sans" w:cstheme="minorBidi"/>
        </w:rPr>
        <w:t>Cecierj</w:t>
      </w:r>
      <w:proofErr w:type="spellEnd"/>
      <w:r w:rsidRPr="32C3D006">
        <w:rPr>
          <w:rFonts w:ascii="Lucida Sans" w:hAnsi="Lucida Sans" w:cstheme="minorBidi"/>
        </w:rPr>
        <w:t>, com o objetivo de oferecer cursos de graduação à distância, na modalidade semipresencial, para todo o Estado. Ao iniciar o ano letivo de 2012, o C</w:t>
      </w:r>
      <w:r w:rsidR="243350EF" w:rsidRPr="32C3D006">
        <w:rPr>
          <w:rFonts w:ascii="Lucida Sans" w:hAnsi="Lucida Sans" w:cstheme="minorBidi"/>
        </w:rPr>
        <w:t>efet</w:t>
      </w:r>
      <w:r w:rsidRPr="32C3D006">
        <w:rPr>
          <w:rFonts w:ascii="Lucida Sans" w:hAnsi="Lucida Sans" w:cstheme="minorBidi"/>
        </w:rPr>
        <w:t>/RJ passou a oferecer o Curso Superior de Tecnologia em Gestão de Turismo, nessa modalidade, visando atender a uma demanda latente de mercado regional, com base nos arranjos produtivos locais dos Polos do Consórcio CEDERJ do Estado do Rio de Janeiro e no Catálogo Nacional de Cursos Superiores de Tecnologia 2011.</w:t>
      </w:r>
    </w:p>
    <w:p w14:paraId="673E3489" w14:textId="273646CE" w:rsidR="00370C12" w:rsidRPr="00E824E7" w:rsidRDefault="3DEFB957" w:rsidP="32C3D006">
      <w:pPr>
        <w:pStyle w:val="Texto"/>
        <w:rPr>
          <w:rFonts w:ascii="Lucida Sans" w:hAnsi="Lucida Sans" w:cstheme="minorBidi"/>
        </w:rPr>
      </w:pPr>
      <w:r w:rsidRPr="32C3D006">
        <w:rPr>
          <w:rFonts w:ascii="Lucida Sans" w:hAnsi="Lucida Sans" w:cstheme="minorBidi"/>
        </w:rPr>
        <w:t>A atuação educacional do C</w:t>
      </w:r>
      <w:r w:rsidR="1856B0BD" w:rsidRPr="32C3D006">
        <w:rPr>
          <w:rFonts w:ascii="Lucida Sans" w:hAnsi="Lucida Sans" w:cstheme="minorBidi"/>
        </w:rPr>
        <w:t>efet</w:t>
      </w:r>
      <w:r w:rsidRPr="32C3D006">
        <w:rPr>
          <w:rFonts w:ascii="Lucida Sans" w:hAnsi="Lucida Sans" w:cstheme="minorBidi"/>
        </w:rPr>
        <w:t xml:space="preserve">/RJ inclui, então, a oferta regular de cursos de ensino médio e de educação profissional técnica de nível médio, cursos de graduação, incluindo cursos superiores de tecnologia, bacharelados e licenciaturas, cursos de mestrado e de doutorado, além de atividades de pesquisa e de extensão, estas incluindo cursos de pós-graduação </w:t>
      </w:r>
      <w:r w:rsidRPr="32C3D006">
        <w:rPr>
          <w:rStyle w:val="Emphasis"/>
          <w:rFonts w:ascii="Lucida Sans" w:hAnsi="Lucida Sans" w:cstheme="minorBidi"/>
        </w:rPr>
        <w:t>lato sensu</w:t>
      </w:r>
      <w:r w:rsidRPr="32C3D006">
        <w:rPr>
          <w:rFonts w:ascii="Lucida Sans" w:hAnsi="Lucida Sans" w:cstheme="minorBidi"/>
        </w:rPr>
        <w:t>, entre outros. A educação profissional técnica de nível médio é ofertada em nove áreas profissionais</w:t>
      </w:r>
      <w:r w:rsidR="5BF92465" w:rsidRPr="32C3D006">
        <w:rPr>
          <w:rFonts w:ascii="Lucida Sans" w:hAnsi="Lucida Sans" w:cstheme="minorBidi"/>
        </w:rPr>
        <w:t>,</w:t>
      </w:r>
      <w:r w:rsidRPr="32C3D006">
        <w:rPr>
          <w:rFonts w:ascii="Lucida Sans" w:hAnsi="Lucida Sans" w:cstheme="minorBidi"/>
        </w:rPr>
        <w:t xml:space="preserve"> </w:t>
      </w:r>
      <w:r w:rsidR="4B89F2BE" w:rsidRPr="32C3D006">
        <w:rPr>
          <w:rFonts w:ascii="Lucida Sans" w:eastAsia="Cambria" w:hAnsi="Lucida Sans" w:cstheme="minorBidi"/>
        </w:rPr>
        <w:t xml:space="preserve">que atualmente resultam em dezessete habilitações e trinta e </w:t>
      </w:r>
      <w:r w:rsidR="5174A13B" w:rsidRPr="32C3D006">
        <w:rPr>
          <w:rFonts w:ascii="Lucida Sans" w:eastAsia="Cambria" w:hAnsi="Lucida Sans" w:cstheme="minorBidi"/>
        </w:rPr>
        <w:t>cinco</w:t>
      </w:r>
      <w:r w:rsidR="4B89F2BE" w:rsidRPr="32C3D006">
        <w:rPr>
          <w:rFonts w:ascii="Lucida Sans" w:eastAsia="Cambria" w:hAnsi="Lucida Sans" w:cstheme="minorBidi"/>
        </w:rPr>
        <w:t xml:space="preserve"> cursos técnicos. </w:t>
      </w:r>
      <w:r w:rsidRPr="32C3D006">
        <w:rPr>
          <w:rFonts w:ascii="Lucida Sans" w:hAnsi="Lucida Sans" w:cstheme="minorBidi"/>
        </w:rPr>
        <w:t>No nível superior, a Instituição conta com dez</w:t>
      </w:r>
      <w:r w:rsidR="487A6BEE" w:rsidRPr="32C3D006">
        <w:rPr>
          <w:rFonts w:ascii="Lucida Sans" w:hAnsi="Lucida Sans" w:cstheme="minorBidi"/>
        </w:rPr>
        <w:t>enove</w:t>
      </w:r>
      <w:r w:rsidRPr="32C3D006">
        <w:rPr>
          <w:rFonts w:ascii="Lucida Sans" w:hAnsi="Lucida Sans" w:cstheme="minorBidi"/>
        </w:rPr>
        <w:t xml:space="preserve"> habilitações, que resultam em trinta</w:t>
      </w:r>
      <w:r w:rsidR="4892CE7C" w:rsidRPr="32C3D006">
        <w:rPr>
          <w:rFonts w:ascii="Lucida Sans" w:hAnsi="Lucida Sans" w:cstheme="minorBidi"/>
        </w:rPr>
        <w:t xml:space="preserve"> e três</w:t>
      </w:r>
      <w:r w:rsidRPr="32C3D006">
        <w:rPr>
          <w:rFonts w:ascii="Lucida Sans" w:hAnsi="Lucida Sans" w:cstheme="minorBidi"/>
        </w:rPr>
        <w:t xml:space="preserve"> cursos superiores. </w:t>
      </w:r>
    </w:p>
    <w:p w14:paraId="5872617B" w14:textId="77777777" w:rsidR="00370C12" w:rsidRPr="00E824E7" w:rsidRDefault="00370C12" w:rsidP="004139EF">
      <w:pPr>
        <w:pStyle w:val="Texto"/>
        <w:rPr>
          <w:rFonts w:ascii="Lucida Sans" w:hAnsi="Lucida Sans" w:cstheme="minorHAnsi"/>
        </w:rPr>
      </w:pPr>
      <w:r w:rsidRPr="00E824E7">
        <w:rPr>
          <w:rFonts w:ascii="Lucida Sans" w:hAnsi="Lucida Sans" w:cstheme="minorHAnsi"/>
        </w:rPr>
        <w:t xml:space="preserve">Esse breve histórico retrata as mudanças que foram se operando no ensino industrial no país, notadamente no que diz respeito à ampliação de seus objetivos, voltados, cada vez mais, para atuar em resposta aos níveis </w:t>
      </w:r>
      <w:r w:rsidRPr="00E824E7">
        <w:rPr>
          <w:rFonts w:ascii="Lucida Sans" w:hAnsi="Lucida Sans" w:cstheme="minorHAnsi"/>
        </w:rPr>
        <w:lastRenderedPageBreak/>
        <w:t xml:space="preserve">crescentes das exigências profissionais do setor produtivo em face do avanço tecnológico e da globalização econômica. Os Centros Federais de Educação Tecnológica, por </w:t>
      </w:r>
      <w:proofErr w:type="gramStart"/>
      <w:r w:rsidRPr="00E824E7">
        <w:rPr>
          <w:rFonts w:ascii="Lucida Sans" w:hAnsi="Lucida Sans" w:cstheme="minorHAnsi"/>
        </w:rPr>
        <w:t>sua natural</w:t>
      </w:r>
      <w:proofErr w:type="gramEnd"/>
      <w:r w:rsidRPr="00E824E7">
        <w:rPr>
          <w:rFonts w:ascii="Lucida Sans" w:hAnsi="Lucida Sans" w:cstheme="minorHAnsi"/>
        </w:rPr>
        <w:t xml:space="preserve"> articulação com esse setor, são sensíveis à dinâmica do desenvolvimento, constituindo-se em agências educativas dedicadas à formação de recursos humanos capazes de aplicar conhecimentos técnicos e científicos às atividades de produção e serviços. </w:t>
      </w:r>
    </w:p>
    <w:p w14:paraId="3712933C" w14:textId="5BD5C5DB" w:rsidR="00370C12" w:rsidRPr="00E824E7" w:rsidRDefault="3DEFB957" w:rsidP="32C3D006">
      <w:pPr>
        <w:pStyle w:val="Texto"/>
        <w:rPr>
          <w:rFonts w:ascii="Lucida Sans" w:hAnsi="Lucida Sans" w:cstheme="minorBidi"/>
        </w:rPr>
      </w:pPr>
      <w:r w:rsidRPr="32C3D006">
        <w:rPr>
          <w:rFonts w:ascii="Lucida Sans" w:hAnsi="Lucida Sans" w:cstheme="minorBidi"/>
        </w:rPr>
        <w:t>O C</w:t>
      </w:r>
      <w:r w:rsidR="0D1D2E8C" w:rsidRPr="32C3D006">
        <w:rPr>
          <w:rFonts w:ascii="Lucida Sans" w:hAnsi="Lucida Sans" w:cstheme="minorBidi"/>
        </w:rPr>
        <w:t>efet</w:t>
      </w:r>
      <w:r w:rsidRPr="32C3D006">
        <w:rPr>
          <w:rFonts w:ascii="Lucida Sans" w:hAnsi="Lucida Sans" w:cstheme="minorBidi"/>
        </w:rPr>
        <w:t xml:space="preserve">/RJ é desafiado e se desafia a contribuir no desenvolvimento do Estado do Rio de Janeiro e da região, atento às Diretrizes de Política Industrial, Tecnológica e de Comércio Exterior do país. Voltado a uma formação profissional que deve ir ao encontro da inovação e do desenvolvimento tecnológico, da modernização industrial e potencialização da capacidade e escala produtiva das empresas aqui instaladas, da inserção externa e das opções estratégicas de investimento em atividades portadoras de futuro – sem perder de vista a dimensão social do desenvolvimento –, o Centro se reafirma como uma Instituição pública que deseja continuar a formar quadros para os setores de </w:t>
      </w:r>
      <w:proofErr w:type="spellStart"/>
      <w:r w:rsidRPr="32C3D006">
        <w:rPr>
          <w:rFonts w:ascii="Lucida Sans" w:hAnsi="Lucida Sans" w:cstheme="minorBidi"/>
        </w:rPr>
        <w:t>metal-mecânica</w:t>
      </w:r>
      <w:proofErr w:type="spellEnd"/>
      <w:r w:rsidRPr="32C3D006">
        <w:rPr>
          <w:rFonts w:ascii="Lucida Sans" w:hAnsi="Lucida Sans" w:cstheme="minorBidi"/>
        </w:rPr>
        <w:t xml:space="preserve">, petroquímica, energia elétrica, eletrônica, telecomunicações, informática e outros que conformam a produção de bens e serviços no país. </w:t>
      </w:r>
    </w:p>
    <w:p w14:paraId="5EA73FAF" w14:textId="77777777" w:rsidR="00CF10C8" w:rsidRPr="00E824E7" w:rsidRDefault="24D159AA" w:rsidP="32C3D006">
      <w:pPr>
        <w:pStyle w:val="Heading3"/>
        <w:rPr>
          <w:rFonts w:cstheme="minorBidi"/>
          <w:lang w:val="pt-BR"/>
        </w:rPr>
      </w:pPr>
      <w:bookmarkStart w:id="7" w:name="_Toc1958771159"/>
      <w:r w:rsidRPr="32C3D006">
        <w:rPr>
          <w:rFonts w:cstheme="minorBidi"/>
          <w:lang w:val="pt-BR"/>
        </w:rPr>
        <w:t>2.1.2. Inserção regional</w:t>
      </w:r>
      <w:bookmarkEnd w:id="7"/>
    </w:p>
    <w:p w14:paraId="51430313" w14:textId="77777777" w:rsidR="00CF10C8" w:rsidRPr="00E824E7" w:rsidRDefault="00CF10C8" w:rsidP="004139EF">
      <w:pPr>
        <w:pStyle w:val="Texto"/>
        <w:rPr>
          <w:rFonts w:ascii="Lucida Sans" w:hAnsi="Lucida Sans" w:cstheme="minorHAnsi"/>
          <w:color w:val="FF0000"/>
        </w:rPr>
      </w:pPr>
      <w:r w:rsidRPr="00E824E7">
        <w:rPr>
          <w:rFonts w:ascii="Lucida Sans" w:hAnsi="Lucida Sans" w:cstheme="minorHAnsi"/>
          <w:color w:val="FF0000"/>
        </w:rPr>
        <w:t>(As informações aqui constantes podem ser aproveitadas, com atualização de alguns dados mais recentes e devem ser ajustadas, no que couber, quanto à realidade econômica e social, conforme o contexto regional e educacional de oferta do curso)</w:t>
      </w:r>
    </w:p>
    <w:p w14:paraId="12D9DC54" w14:textId="77777777" w:rsidR="00CF10C8" w:rsidRPr="00E824E7" w:rsidRDefault="00CF10C8" w:rsidP="004139EF">
      <w:pPr>
        <w:pStyle w:val="Texto"/>
        <w:rPr>
          <w:rFonts w:ascii="Lucida Sans" w:hAnsi="Lucida Sans" w:cstheme="minorHAnsi"/>
        </w:rPr>
      </w:pPr>
    </w:p>
    <w:p w14:paraId="4AE62F9F" w14:textId="285ED67B" w:rsidR="00CF10C8" w:rsidRPr="00E824E7" w:rsidRDefault="00CF10C8" w:rsidP="0C977A91">
      <w:pPr>
        <w:pStyle w:val="Texto"/>
        <w:rPr>
          <w:rFonts w:ascii="Lucida Sans" w:eastAsia="Lucida Sans" w:hAnsi="Lucida Sans" w:cs="Lucida Sans"/>
        </w:rPr>
      </w:pPr>
      <w:r w:rsidRPr="0C977A91">
        <w:rPr>
          <w:rFonts w:ascii="Lucida Sans" w:eastAsia="Lucida Sans" w:hAnsi="Lucida Sans" w:cs="Lucida Sans"/>
        </w:rPr>
        <w:t xml:space="preserve">Segundo dados estimados pelo IBGE, o Estado do Rio de Janeiro com </w:t>
      </w:r>
      <w:r w:rsidR="4AACAE65" w:rsidRPr="0C977A91">
        <w:rPr>
          <w:rFonts w:ascii="Lucida Sans" w:eastAsia="Lucida Sans" w:hAnsi="Lucida Sans" w:cs="Lucida Sans"/>
        </w:rPr>
        <w:t>1.200,330 km²</w:t>
      </w:r>
      <w:r w:rsidRPr="0C977A91">
        <w:rPr>
          <w:rFonts w:ascii="Lucida Sans" w:eastAsia="Lucida Sans" w:hAnsi="Lucida Sans" w:cs="Lucida Sans"/>
        </w:rPr>
        <w:t xml:space="preserve">, abriga uma população de cerca de </w:t>
      </w:r>
      <w:proofErr w:type="gramStart"/>
      <w:r w:rsidR="01F1B0C8" w:rsidRPr="0C977A91">
        <w:rPr>
          <w:rFonts w:ascii="Lucida Sans" w:eastAsia="Lucida Sans" w:hAnsi="Lucida Sans" w:cs="Lucida Sans"/>
        </w:rPr>
        <w:t xml:space="preserve">6.211.223 </w:t>
      </w:r>
      <w:r w:rsidRPr="0C977A91">
        <w:rPr>
          <w:rFonts w:ascii="Lucida Sans" w:eastAsia="Lucida Sans" w:hAnsi="Lucida Sans" w:cs="Lucida Sans"/>
        </w:rPr>
        <w:t xml:space="preserve"> de</w:t>
      </w:r>
      <w:proofErr w:type="gramEnd"/>
      <w:r w:rsidRPr="0C977A91">
        <w:rPr>
          <w:rFonts w:ascii="Lucida Sans" w:eastAsia="Lucida Sans" w:hAnsi="Lucida Sans" w:cs="Lucida Sans"/>
        </w:rPr>
        <w:t xml:space="preserve"> habitantes, sendo a unidade da Federação de maior concentração demográfica, </w:t>
      </w:r>
      <w:r w:rsidR="704DAB44" w:rsidRPr="0C977A91">
        <w:rPr>
          <w:rFonts w:ascii="Lucida Sans" w:eastAsia="Lucida Sans" w:hAnsi="Lucida Sans" w:cs="Lucida Sans"/>
        </w:rPr>
        <w:t xml:space="preserve">5.174,60 </w:t>
      </w:r>
      <w:r w:rsidRPr="0C977A91">
        <w:rPr>
          <w:rFonts w:ascii="Lucida Sans" w:eastAsia="Lucida Sans" w:hAnsi="Lucida Sans" w:cs="Lucida Sans"/>
        </w:rPr>
        <w:t>habitantes/km</w:t>
      </w:r>
      <w:r w:rsidRPr="0C977A91">
        <w:rPr>
          <w:rFonts w:ascii="Lucida Sans" w:eastAsia="Lucida Sans" w:hAnsi="Lucida Sans" w:cs="Lucida Sans"/>
          <w:vertAlign w:val="superscript"/>
        </w:rPr>
        <w:t>2</w:t>
      </w:r>
      <w:r w:rsidRPr="0C977A91">
        <w:rPr>
          <w:rFonts w:ascii="Lucida Sans" w:eastAsia="Lucida Sans" w:hAnsi="Lucida Sans" w:cs="Lucida Sans"/>
        </w:rPr>
        <w:t xml:space="preserve">, especialmente na Região Metropolitana, constituindo-se assim em um grande mercado consumidor de bens e serviços.  Encontra-se em posição geográfica privilegiada, no centro da região geoeconômica mais expressiva do País, sendo o segundo Estado em importância econômica do Brasil. </w:t>
      </w:r>
    </w:p>
    <w:p w14:paraId="7BBDCDEF" w14:textId="6640DF63" w:rsidR="00CF10C8" w:rsidRPr="00E824E7" w:rsidRDefault="00CF10C8" w:rsidP="26BDB67E">
      <w:pPr>
        <w:pStyle w:val="Texto"/>
        <w:rPr>
          <w:rFonts w:ascii="Lucida Sans" w:eastAsia="Lucida Sans" w:hAnsi="Lucida Sans" w:cs="Lucida Sans"/>
          <w:shd w:val="clear" w:color="auto" w:fill="FFFFFF"/>
        </w:rPr>
      </w:pPr>
      <w:r w:rsidRPr="26BDB67E">
        <w:rPr>
          <w:rFonts w:ascii="Lucida Sans" w:eastAsia="Lucida Sans" w:hAnsi="Lucida Sans" w:cs="Lucida Sans"/>
        </w:rPr>
        <w:t>Em 20</w:t>
      </w:r>
      <w:r w:rsidR="0862D4D2" w:rsidRPr="26BDB67E">
        <w:rPr>
          <w:rFonts w:ascii="Lucida Sans" w:eastAsia="Lucida Sans" w:hAnsi="Lucida Sans" w:cs="Lucida Sans"/>
        </w:rPr>
        <w:t>22</w:t>
      </w:r>
      <w:r w:rsidRPr="26BDB67E">
        <w:rPr>
          <w:rFonts w:ascii="Lucida Sans" w:eastAsia="Lucida Sans" w:hAnsi="Lucida Sans" w:cs="Lucida Sans"/>
        </w:rPr>
        <w:t xml:space="preserve">, a região Sudeste </w:t>
      </w:r>
      <w:r w:rsidR="528FCE00" w:rsidRPr="26BDB67E">
        <w:rPr>
          <w:rFonts w:ascii="Lucida Sans" w:eastAsia="Lucida Sans" w:hAnsi="Lucida Sans" w:cs="Lucida Sans"/>
        </w:rPr>
        <w:t xml:space="preserve">corresponde a </w:t>
      </w:r>
      <w:r w:rsidRPr="26BDB67E">
        <w:rPr>
          <w:rFonts w:ascii="Lucida Sans" w:eastAsia="Lucida Sans" w:hAnsi="Lucida Sans" w:cs="Lucida Sans"/>
        </w:rPr>
        <w:t xml:space="preserve">55,4% de participação no PIB </w:t>
      </w:r>
      <w:r w:rsidRPr="26BDB67E">
        <w:rPr>
          <w:rFonts w:ascii="Lucida Sans" w:eastAsia="Lucida Sans" w:hAnsi="Lucida Sans" w:cs="Lucida Sans"/>
          <w:shd w:val="clear" w:color="auto" w:fill="FFFFFF"/>
        </w:rPr>
        <w:t xml:space="preserve">(Produto Interno Bruto) </w:t>
      </w:r>
      <w:r w:rsidR="56761160" w:rsidRPr="26BDB67E">
        <w:rPr>
          <w:rFonts w:ascii="Lucida Sans" w:eastAsia="Lucida Sans" w:hAnsi="Lucida Sans" w:cs="Lucida Sans"/>
          <w:shd w:val="clear" w:color="auto" w:fill="FFFFFF"/>
        </w:rPr>
        <w:t>nacional</w:t>
      </w:r>
      <w:r w:rsidRPr="26BDB67E">
        <w:rPr>
          <w:rFonts w:ascii="Lucida Sans" w:eastAsia="Lucida Sans" w:hAnsi="Lucida Sans" w:cs="Lucida Sans"/>
        </w:rPr>
        <w:t xml:space="preserve">. </w:t>
      </w:r>
      <w:r w:rsidR="525018CB" w:rsidRPr="26BDB67E">
        <w:rPr>
          <w:rFonts w:ascii="Lucida Sans" w:eastAsia="Lucida Sans" w:hAnsi="Lucida Sans" w:cs="Lucida Sans"/>
        </w:rPr>
        <w:t>A Região Sudeste tem uma população de 84.840.113 habitantes, sendo a mais populosa do Brasil e com a maior densidade demográfica do país, com aproximadamente 92 a 94 habitantes por km². Além disso, a região é a mais rica do país com uma economia baseada na indústria, finanças e comércio.</w:t>
      </w:r>
    </w:p>
    <w:p w14:paraId="76DE1853" w14:textId="5F8097DD" w:rsidR="00CF10C8" w:rsidRPr="00E824E7" w:rsidRDefault="00CF10C8" w:rsidP="26BDB67E">
      <w:pPr>
        <w:pStyle w:val="Texto"/>
        <w:rPr>
          <w:rFonts w:ascii="Lucida Sans" w:hAnsi="Lucida Sans" w:cstheme="minorBidi"/>
        </w:rPr>
      </w:pPr>
      <w:r w:rsidRPr="26BDB67E">
        <w:rPr>
          <w:rFonts w:ascii="Lucida Sans" w:hAnsi="Lucida Sans" w:cstheme="minorBidi"/>
        </w:rPr>
        <w:t xml:space="preserve">Admitindo-se um raio de 500 km, a partir da cidade do Rio de Janeiro, atingindo São Paulo, Belo Horizonte e Vitória, identifica-se uma região geoeconômica de grande importância sob o ponto de vista abastecedor/consumidor.  </w:t>
      </w:r>
      <w:r w:rsidRPr="26BDB67E">
        <w:rPr>
          <w:rFonts w:ascii="Lucida Sans" w:eastAsia="Lucida Sans" w:hAnsi="Lucida Sans" w:cs="Lucida Sans"/>
        </w:rPr>
        <w:t xml:space="preserve">Nesta região encontra-se </w:t>
      </w:r>
      <w:r w:rsidR="1500590C" w:rsidRPr="26BDB67E">
        <w:rPr>
          <w:rFonts w:ascii="Lucida Sans" w:eastAsia="Lucida Sans" w:hAnsi="Lucida Sans" w:cs="Lucida Sans"/>
        </w:rPr>
        <w:t>mais de 40</w:t>
      </w:r>
      <w:r w:rsidRPr="26BDB67E">
        <w:rPr>
          <w:rFonts w:ascii="Lucida Sans" w:eastAsia="Lucida Sans" w:hAnsi="Lucida Sans" w:cs="Lucida Sans"/>
        </w:rPr>
        <w:t xml:space="preserve">% da população do País, </w:t>
      </w:r>
      <w:r w:rsidR="5A66235C" w:rsidRPr="26BDB67E">
        <w:rPr>
          <w:rFonts w:ascii="Lucida Sans" w:eastAsia="Lucida Sans" w:hAnsi="Lucida Sans" w:cs="Lucida Sans"/>
        </w:rPr>
        <w:t>52</w:t>
      </w:r>
      <w:r w:rsidRPr="26BDB67E">
        <w:rPr>
          <w:rFonts w:ascii="Lucida Sans" w:eastAsia="Lucida Sans" w:hAnsi="Lucida Sans" w:cs="Lucida Sans"/>
        </w:rPr>
        <w:t>% do produto industrial, 6</w:t>
      </w:r>
      <w:r w:rsidR="549723F6" w:rsidRPr="26BDB67E">
        <w:rPr>
          <w:rFonts w:ascii="Lucida Sans" w:eastAsia="Lucida Sans" w:hAnsi="Lucida Sans" w:cs="Lucida Sans"/>
        </w:rPr>
        <w:t>4,4</w:t>
      </w:r>
      <w:r w:rsidRPr="26BDB67E">
        <w:rPr>
          <w:rFonts w:ascii="Lucida Sans" w:eastAsia="Lucida Sans" w:hAnsi="Lucida Sans" w:cs="Lucida Sans"/>
        </w:rPr>
        <w:t xml:space="preserve">% do produto de serviços e </w:t>
      </w:r>
      <w:r w:rsidR="62BBAEF4" w:rsidRPr="26BDB67E">
        <w:rPr>
          <w:rFonts w:ascii="Lucida Sans" w:eastAsia="Lucida Sans" w:hAnsi="Lucida Sans" w:cs="Lucida Sans"/>
        </w:rPr>
        <w:t>35,2</w:t>
      </w:r>
      <w:r w:rsidRPr="26BDB67E">
        <w:rPr>
          <w:rFonts w:ascii="Lucida Sans" w:eastAsia="Lucida Sans" w:hAnsi="Lucida Sans" w:cs="Lucida Sans"/>
        </w:rPr>
        <w:t>% da produção agrícola</w:t>
      </w:r>
      <w:r w:rsidR="52603B92" w:rsidRPr="26BDB67E">
        <w:rPr>
          <w:rFonts w:ascii="Lucida Sans" w:eastAsia="Lucida Sans" w:hAnsi="Lucida Sans" w:cs="Lucida Sans"/>
        </w:rPr>
        <w:t>. A</w:t>
      </w:r>
      <w:r w:rsidR="1D68A44B" w:rsidRPr="26BDB67E">
        <w:rPr>
          <w:rFonts w:ascii="Lucida Sans" w:eastAsia="Lucida Sans" w:hAnsi="Lucida Sans" w:cs="Lucida Sans"/>
        </w:rPr>
        <w:t xml:space="preserve"> movimentação de cargas nos portos do Sudeste é intensa </w:t>
      </w:r>
      <w:r w:rsidR="1D68A44B" w:rsidRPr="26BDB67E">
        <w:rPr>
          <w:rFonts w:ascii="Lucida Sans" w:eastAsia="Lucida Sans" w:hAnsi="Lucida Sans" w:cs="Lucida Sans"/>
        </w:rPr>
        <w:lastRenderedPageBreak/>
        <w:t xml:space="preserve">e diversificada. Em maio de 2025, os portos da região bateram recorde ao movimentar 60 milhões de toneladas. </w:t>
      </w:r>
      <w:r w:rsidRPr="26BDB67E">
        <w:rPr>
          <w:rFonts w:ascii="Lucida Sans" w:hAnsi="Lucida Sans" w:cstheme="minorBidi"/>
        </w:rPr>
        <w:t>A prestação de serviços e a indústria exercem papel fundamental na economia fluminense. Áreas como telecomunicações e tecnologia da informação são áreas de grande interesse para a prestação de serviços.</w:t>
      </w:r>
    </w:p>
    <w:p w14:paraId="415812B3" w14:textId="77777777" w:rsidR="00CF10C8" w:rsidRPr="00E824E7" w:rsidRDefault="00CF10C8" w:rsidP="004139EF">
      <w:pPr>
        <w:pStyle w:val="Texto"/>
        <w:rPr>
          <w:rFonts w:ascii="Lucida Sans" w:hAnsi="Lucida Sans" w:cstheme="minorHAnsi"/>
          <w:lang w:val="pt-PT"/>
        </w:rPr>
      </w:pPr>
      <w:r w:rsidRPr="00E824E7">
        <w:rPr>
          <w:rFonts w:ascii="Lucida Sans" w:hAnsi="Lucida Sans" w:cstheme="minorHAnsi"/>
        </w:rPr>
        <w:t xml:space="preserve">O setor industrial do Rio de Janeiro é o segundo mais importante do País.  </w:t>
      </w:r>
      <w:r w:rsidRPr="00E824E7">
        <w:rPr>
          <w:rFonts w:ascii="Lucida Sans" w:hAnsi="Lucida Sans" w:cstheme="minorHAnsi"/>
          <w:lang w:val="pt-PT"/>
        </w:rPr>
        <w:t>Indústrias como a metalúrgica, siderúrgica, gás-química, petroquímica, naval, automobilística, audiovisual, cimenteira, alimentícia, mecânica, editorial, gráfica, de papel e celulose, de extração mineral, extração e refino de petróleo, química e farmacêutica comprovam a diversidade da estrutura do setor industrial do Rio de Janeiro e sua potencialidade econômica.</w:t>
      </w:r>
    </w:p>
    <w:p w14:paraId="34680AA4" w14:textId="276A0283" w:rsidR="00CF10C8" w:rsidRPr="00E824E7" w:rsidRDefault="00CF10C8" w:rsidP="26BDB67E">
      <w:pPr>
        <w:pStyle w:val="Texto"/>
        <w:rPr>
          <w:rFonts w:ascii="Lucida Sans" w:hAnsi="Lucida Sans" w:cstheme="minorBidi"/>
        </w:rPr>
      </w:pPr>
      <w:r w:rsidRPr="26BDB67E">
        <w:rPr>
          <w:rFonts w:ascii="Lucida Sans" w:hAnsi="Lucida Sans" w:cstheme="minorBidi"/>
        </w:rPr>
        <w:t xml:space="preserve">O Estado do Rio de Janeiro destaca-se pela expressiva representatividade de suas indústrias de base, como por exemplo, a Petrobras (petróleo e gás natural), líder mundial no ramo, com tecnologia própria na extração de </w:t>
      </w:r>
      <w:r w:rsidR="008E3652" w:rsidRPr="26BDB67E">
        <w:rPr>
          <w:rFonts w:ascii="Lucida Sans" w:hAnsi="Lucida Sans" w:cstheme="minorBidi"/>
        </w:rPr>
        <w:t xml:space="preserve">petróleo em águas profundas. O </w:t>
      </w:r>
      <w:r w:rsidRPr="26BDB67E">
        <w:rPr>
          <w:rFonts w:ascii="Lucida Sans" w:hAnsi="Lucida Sans" w:cstheme="minorBidi"/>
        </w:rPr>
        <w:t>Estado do Rio de Janeiro é o maior produtor de petróleo e gás natural do País, respondendo, em 20</w:t>
      </w:r>
      <w:r w:rsidR="3B5FADB6" w:rsidRPr="26BDB67E">
        <w:rPr>
          <w:rFonts w:ascii="Lucida Sans" w:hAnsi="Lucida Sans" w:cstheme="minorBidi"/>
        </w:rPr>
        <w:t>25</w:t>
      </w:r>
      <w:r w:rsidRPr="26BDB67E">
        <w:rPr>
          <w:rFonts w:ascii="Lucida Sans" w:hAnsi="Lucida Sans" w:cstheme="minorBidi"/>
        </w:rPr>
        <w:t xml:space="preserve">, por </w:t>
      </w:r>
      <w:r w:rsidR="6E7870B9" w:rsidRPr="26BDB67E">
        <w:rPr>
          <w:rFonts w:ascii="Lucida Sans" w:hAnsi="Lucida Sans" w:cstheme="minorBidi"/>
        </w:rPr>
        <w:t>88</w:t>
      </w:r>
      <w:r w:rsidRPr="26BDB67E">
        <w:rPr>
          <w:rFonts w:ascii="Lucida Sans" w:hAnsi="Lucida Sans" w:cstheme="minorBidi"/>
        </w:rPr>
        <w:t xml:space="preserve"> da produção nacional</w:t>
      </w:r>
      <w:r w:rsidR="1BD0719D" w:rsidRPr="26BDB67E">
        <w:rPr>
          <w:rFonts w:ascii="Lucida Sans" w:hAnsi="Lucida Sans" w:cstheme="minorBidi"/>
        </w:rPr>
        <w:t xml:space="preserve"> e 77% do gás natural produzidos no país</w:t>
      </w:r>
      <w:r w:rsidRPr="26BDB67E">
        <w:rPr>
          <w:rFonts w:ascii="Lucida Sans" w:hAnsi="Lucida Sans" w:cstheme="minorBidi"/>
        </w:rPr>
        <w:t xml:space="preserve">. </w:t>
      </w:r>
    </w:p>
    <w:p w14:paraId="6AD24241" w14:textId="77777777" w:rsidR="00CF10C8" w:rsidRPr="00E824E7" w:rsidRDefault="00CF10C8" w:rsidP="26BDB67E">
      <w:pPr>
        <w:pStyle w:val="Texto"/>
        <w:rPr>
          <w:rFonts w:ascii="Lucida Sans" w:hAnsi="Lucida Sans" w:cstheme="minorBidi"/>
        </w:rPr>
      </w:pPr>
      <w:r w:rsidRPr="26BDB67E">
        <w:rPr>
          <w:rFonts w:ascii="Lucida Sans" w:hAnsi="Lucida Sans" w:cstheme="minorBidi"/>
        </w:rPr>
        <w:t xml:space="preserve">A Companhia Siderúrgica Nacional – CSN (aços planos), por exemplo, é a maior da América Latina. Entre as diversas indústrias existentes estão a Vale S.A., uma das maiores mineradoras do mundo, a </w:t>
      </w:r>
      <w:proofErr w:type="spellStart"/>
      <w:r w:rsidRPr="26BDB67E">
        <w:rPr>
          <w:rFonts w:ascii="Lucida Sans" w:hAnsi="Lucida Sans" w:cstheme="minorBidi"/>
        </w:rPr>
        <w:t>Cosigua</w:t>
      </w:r>
      <w:proofErr w:type="spellEnd"/>
      <w:r w:rsidRPr="26BDB67E">
        <w:rPr>
          <w:rFonts w:ascii="Lucida Sans" w:hAnsi="Lucida Sans" w:cstheme="minorBidi"/>
        </w:rPr>
        <w:t xml:space="preserve"> (aços não planos), a Valesul (alumínio), a Ingá (zinco) e a Nuclep (equipamentos pesados). </w:t>
      </w:r>
      <w:r w:rsidRPr="26BDB67E">
        <w:rPr>
          <w:rFonts w:ascii="Lucida Sans" w:hAnsi="Lucida Sans" w:cstheme="minorBidi"/>
          <w:shd w:val="clear" w:color="auto" w:fill="FFFFFF"/>
        </w:rPr>
        <w:t>No</w:t>
      </w:r>
      <w:r w:rsidRPr="26BDB67E">
        <w:rPr>
          <w:rStyle w:val="apple-converted-space"/>
          <w:rFonts w:ascii="Lucida Sans" w:hAnsi="Lucida Sans" w:cstheme="minorBidi"/>
          <w:shd w:val="clear" w:color="auto" w:fill="FFFFFF"/>
        </w:rPr>
        <w:t> </w:t>
      </w:r>
      <w:r w:rsidRPr="26BDB67E">
        <w:rPr>
          <w:rFonts w:ascii="Lucida Sans" w:hAnsi="Lucida Sans" w:cstheme="minorBidi"/>
          <w:shd w:val="clear" w:color="auto" w:fill="FFFFFF"/>
        </w:rPr>
        <w:t>setor energético, completam a lista</w:t>
      </w:r>
      <w:r w:rsidRPr="26BDB67E">
        <w:rPr>
          <w:rStyle w:val="apple-converted-space"/>
          <w:rFonts w:ascii="Lucida Sans" w:hAnsi="Lucida Sans" w:cstheme="minorBidi"/>
          <w:shd w:val="clear" w:color="auto" w:fill="FFFFFF"/>
        </w:rPr>
        <w:t> a Eletrobrás</w:t>
      </w:r>
      <w:r w:rsidRPr="26BDB67E">
        <w:rPr>
          <w:rFonts w:ascii="Lucida Sans" w:hAnsi="Lucida Sans" w:cstheme="minorBidi"/>
        </w:rPr>
        <w:t>,</w:t>
      </w:r>
      <w:r w:rsidRPr="26BDB67E">
        <w:rPr>
          <w:rStyle w:val="apple-converted-space"/>
          <w:rFonts w:ascii="Lucida Sans" w:hAnsi="Lucida Sans" w:cstheme="minorBidi"/>
          <w:shd w:val="clear" w:color="auto" w:fill="FFFFFF"/>
        </w:rPr>
        <w:t> </w:t>
      </w:r>
      <w:r w:rsidRPr="26BDB67E">
        <w:rPr>
          <w:rFonts w:ascii="Lucida Sans" w:hAnsi="Lucida Sans" w:cstheme="minorBidi"/>
          <w:shd w:val="clear" w:color="auto" w:fill="FFFFFF"/>
        </w:rPr>
        <w:t>maior companhia latino-americana</w:t>
      </w:r>
      <w:r w:rsidRPr="26BDB67E">
        <w:rPr>
          <w:rStyle w:val="apple-converted-space"/>
          <w:rFonts w:ascii="Lucida Sans" w:hAnsi="Lucida Sans" w:cstheme="minorBidi"/>
          <w:shd w:val="clear" w:color="auto" w:fill="FFFFFF"/>
        </w:rPr>
        <w:t> </w:t>
      </w:r>
      <w:r w:rsidRPr="26BDB67E">
        <w:rPr>
          <w:rFonts w:ascii="Lucida Sans" w:hAnsi="Lucida Sans" w:cstheme="minorBidi"/>
          <w:shd w:val="clear" w:color="auto" w:fill="FFFFFF"/>
        </w:rPr>
        <w:t>do setor de energia elétrica, Furnas Centrais Elétricas, Eletronuclear,</w:t>
      </w:r>
      <w:r w:rsidRPr="26BDB67E">
        <w:rPr>
          <w:rStyle w:val="apple-converted-space"/>
          <w:rFonts w:ascii="Lucida Sans" w:hAnsi="Lucida Sans" w:cstheme="minorBidi"/>
          <w:shd w:val="clear" w:color="auto" w:fill="FFFFFF"/>
        </w:rPr>
        <w:t> </w:t>
      </w:r>
      <w:r w:rsidRPr="26BDB67E">
        <w:rPr>
          <w:rFonts w:ascii="Lucida Sans" w:hAnsi="Lucida Sans" w:cstheme="minorBidi"/>
          <w:shd w:val="clear" w:color="auto" w:fill="FFFFFF"/>
        </w:rPr>
        <w:t>entre outras.</w:t>
      </w:r>
    </w:p>
    <w:p w14:paraId="1F44A0AA" w14:textId="3251B688" w:rsidR="0083255E" w:rsidRPr="00E824E7" w:rsidRDefault="0083255E" w:rsidP="26BDB67E">
      <w:pPr>
        <w:pStyle w:val="Texto"/>
        <w:rPr>
          <w:rFonts w:ascii="Lucida Sans" w:eastAsia="Lucida Sans" w:hAnsi="Lucida Sans" w:cs="Lucida Sans"/>
        </w:rPr>
      </w:pPr>
      <w:r w:rsidRPr="26BDB67E">
        <w:rPr>
          <w:rStyle w:val="pagenav"/>
          <w:rFonts w:ascii="Lucida Sans" w:hAnsi="Lucida Sans" w:cstheme="minorBidi"/>
        </w:rPr>
        <w:t xml:space="preserve">Na indústria naval, uma das atividades econômicas mais antigas do Brasil - onde o Rio é pioneiro, inovando na construção de grandes plataformas de petróleo e em sofisticadas embarcações de apoio </w:t>
      </w:r>
      <w:r w:rsidRPr="26BDB67E">
        <w:rPr>
          <w:rStyle w:val="pagenav"/>
          <w:rFonts w:ascii="Lucida Sans" w:hAnsi="Lucida Sans" w:cstheme="minorBidi"/>
          <w:i/>
          <w:iCs/>
        </w:rPr>
        <w:t>offshore</w:t>
      </w:r>
      <w:r w:rsidRPr="26BDB67E">
        <w:rPr>
          <w:rStyle w:val="pagenav"/>
          <w:rFonts w:ascii="Lucida Sans" w:hAnsi="Lucida Sans" w:cstheme="minorBidi"/>
        </w:rPr>
        <w:t>.</w:t>
      </w:r>
      <w:r w:rsidR="3706DB5C" w:rsidRPr="26BDB67E">
        <w:rPr>
          <w:rStyle w:val="pagenav"/>
          <w:rFonts w:ascii="Lucida Sans" w:eastAsia="Lucida Sans" w:hAnsi="Lucida Sans" w:cs="Lucida Sans"/>
        </w:rPr>
        <w:t xml:space="preserve"> A</w:t>
      </w:r>
      <w:r w:rsidR="3706DB5C" w:rsidRPr="26BDB67E">
        <w:rPr>
          <w:rFonts w:ascii="Lucida Sans" w:eastAsia="Lucida Sans" w:hAnsi="Lucida Sans" w:cs="Lucida Sans"/>
        </w:rPr>
        <w:t xml:space="preserve"> participação do estado no setor está em </w:t>
      </w:r>
      <w:r w:rsidR="3706DB5C" w:rsidRPr="26BDB67E">
        <w:rPr>
          <w:rFonts w:ascii="Lucida Sans" w:eastAsia="Lucida Sans" w:hAnsi="Lucida Sans" w:cs="Lucida Sans"/>
          <w:b/>
          <w:bCs/>
        </w:rPr>
        <w:t>crescente retomada</w:t>
      </w:r>
      <w:r w:rsidR="3706DB5C" w:rsidRPr="26BDB67E">
        <w:rPr>
          <w:rFonts w:ascii="Lucida Sans" w:eastAsia="Lucida Sans" w:hAnsi="Lucida Sans" w:cs="Lucida Sans"/>
        </w:rPr>
        <w:t>, após a grave crise que atingiu o polo naval fluminense na última década.</w:t>
      </w:r>
    </w:p>
    <w:p w14:paraId="3954831B" w14:textId="3882B2B7" w:rsidR="3511E831" w:rsidRDefault="3511E831" w:rsidP="26BDB67E">
      <w:pPr>
        <w:jc w:val="both"/>
        <w:rPr>
          <w:rFonts w:ascii="Lucida Sans" w:eastAsia="Lucida Sans" w:hAnsi="Lucida Sans" w:cs="Lucida Sans"/>
        </w:rPr>
      </w:pPr>
      <w:r w:rsidRPr="26BDB67E">
        <w:rPr>
          <w:rFonts w:ascii="Lucida Sans" w:eastAsia="Lucida Sans" w:hAnsi="Lucida Sans" w:cs="Lucida Sans"/>
        </w:rPr>
        <w:t>O polo automotivo do Rio de Janeiro se concentra no sul do estado, com fábricas em Resende, Itatiaia e Porto Real. A região é considerada o segundo maior polo automotivo do Brasil em número de empresas. O desenvolvimento dessa indústria na região é impulsionado por um cluster automotivo que trabalha na articulação entre empresas, academia e governo.</w:t>
      </w:r>
      <w:r w:rsidR="7590ADB4" w:rsidRPr="26BDB67E">
        <w:rPr>
          <w:rFonts w:ascii="Lucida Sans" w:eastAsia="Lucida Sans" w:hAnsi="Lucida Sans" w:cs="Lucida Sans"/>
        </w:rPr>
        <w:t xml:space="preserve"> Principais fábricas e produção Volkswagen Caminhões e Ônibus (Resende), Nissan (Resende), Stellantis (Porto Real), Jaguar Land Rover (Itatiaia).</w:t>
      </w:r>
    </w:p>
    <w:p w14:paraId="15993546" w14:textId="11DF5424" w:rsidR="26BDB67E" w:rsidRDefault="26BDB67E" w:rsidP="26BDB67E">
      <w:pPr>
        <w:pStyle w:val="Texto"/>
        <w:spacing w:before="0" w:after="0"/>
        <w:rPr>
          <w:rFonts w:ascii="Lucida Sans" w:hAnsi="Lucida Sans" w:cstheme="minorBidi"/>
        </w:rPr>
      </w:pPr>
    </w:p>
    <w:p w14:paraId="3B62DB57" w14:textId="1050F58B" w:rsidR="70CBE050" w:rsidRDefault="70CBE050" w:rsidP="26BDB67E">
      <w:pPr>
        <w:jc w:val="both"/>
        <w:rPr>
          <w:rFonts w:ascii="Lucida Sans" w:eastAsia="Lucida Sans" w:hAnsi="Lucida Sans" w:cs="Lucida Sans"/>
        </w:rPr>
      </w:pPr>
      <w:r w:rsidRPr="26BDB67E">
        <w:rPr>
          <w:rFonts w:ascii="Lucida Sans" w:eastAsia="Lucida Sans" w:hAnsi="Lucida Sans" w:cs="Lucida Sans"/>
        </w:rPr>
        <w:t>O polo tecnológico do Rio de Janeiro é uma rede que engloba centros de pesquisa, universidades, incubadoras e empresas de alta tecnologia, tanto na capital quanto em outras regiões do estado. Impulsionado por investimentos e pela colaboração entre academia e indústria, o setor atua em áreas como biotecnologia, química fina, novos materiais, tecnologia da informação e inteligência artificial.</w:t>
      </w:r>
    </w:p>
    <w:p w14:paraId="50D31FCF" w14:textId="21AC5688" w:rsidR="0083255E" w:rsidRPr="00E824E7" w:rsidRDefault="0083255E" w:rsidP="26BDB67E">
      <w:pPr>
        <w:pStyle w:val="Texto"/>
        <w:rPr>
          <w:rFonts w:ascii="Lucida Sans" w:eastAsia="Lucida Sans" w:hAnsi="Lucida Sans" w:cs="Lucida Sans"/>
        </w:rPr>
      </w:pPr>
      <w:r w:rsidRPr="26BDB67E">
        <w:rPr>
          <w:rFonts w:ascii="Lucida Sans" w:hAnsi="Lucida Sans" w:cstheme="minorBidi"/>
        </w:rPr>
        <w:t>A</w:t>
      </w:r>
      <w:r w:rsidRPr="26BDB67E">
        <w:rPr>
          <w:rFonts w:ascii="Lucida Sans" w:eastAsia="Lucida Sans" w:hAnsi="Lucida Sans" w:cs="Lucida Sans"/>
        </w:rPr>
        <w:t xml:space="preserve"> expansão da demanda interna, notadamente observada em gêneros como Bebidas e Perfumaria, Sabões e Velas, ressalta-se também o desempenho dos setores produtores de Material Plástico e de Materiais não Metálicos.</w:t>
      </w:r>
      <w:r w:rsidR="28AD4D62" w:rsidRPr="26BDB67E">
        <w:rPr>
          <w:rFonts w:ascii="Lucida Sans" w:eastAsia="Lucida Sans" w:hAnsi="Lucida Sans" w:cs="Lucida Sans"/>
        </w:rPr>
        <w:t xml:space="preserve"> A </w:t>
      </w:r>
      <w:r w:rsidR="28AD4D62" w:rsidRPr="26BDB67E">
        <w:rPr>
          <w:rFonts w:ascii="Lucida Sans" w:eastAsia="Lucida Sans" w:hAnsi="Lucida Sans" w:cs="Lucida Sans"/>
        </w:rPr>
        <w:lastRenderedPageBreak/>
        <w:t>combinação de uma base tecnológica avançada, um dinâmico mercado consumidor e investimentos em infraestrutura faz com que esses setores tenham um bom desempenho no Rio de Janeiro. A demanda interna por bens de consumo duráveis e não duráveis, além dos projetos de construção e modernização, reforça a importância dessas indústrias para a economia local</w:t>
      </w:r>
    </w:p>
    <w:p w14:paraId="4E7822B6" w14:textId="77777777" w:rsidR="0083255E" w:rsidRPr="00E824E7" w:rsidRDefault="0083255E" w:rsidP="004139EF">
      <w:pPr>
        <w:pStyle w:val="Texto"/>
        <w:rPr>
          <w:rFonts w:ascii="Lucida Sans" w:hAnsi="Lucida Sans" w:cstheme="minorHAnsi"/>
        </w:rPr>
      </w:pPr>
      <w:r w:rsidRPr="00E824E7">
        <w:rPr>
          <w:rFonts w:ascii="Lucida Sans" w:hAnsi="Lucida Sans" w:cstheme="minorHAnsi"/>
        </w:rPr>
        <w:t>O Estado apresenta um comércio dinâmico e uma atividade financeira intensa somados a uma pujante indústria de turismo.</w:t>
      </w:r>
    </w:p>
    <w:p w14:paraId="71D88A23" w14:textId="77777777" w:rsidR="0083255E" w:rsidRPr="00E824E7" w:rsidRDefault="0083255E" w:rsidP="004139EF">
      <w:pPr>
        <w:pStyle w:val="Texto"/>
        <w:rPr>
          <w:rFonts w:ascii="Lucida Sans" w:hAnsi="Lucida Sans" w:cstheme="minorHAnsi"/>
        </w:rPr>
      </w:pPr>
      <w:r w:rsidRPr="00E824E7">
        <w:rPr>
          <w:rFonts w:ascii="Lucida Sans" w:hAnsi="Lucida Sans" w:cstheme="minorHAnsi"/>
        </w:rPr>
        <w:t>O Estado do Rio de Janeiro representa uma alternativa disponível para projetos agropecuários modernos, intensivos em tecnologia, dentro do atual modelo agrícola brasileiro de cada vez mais buscar o crescimento da produção através do aumento da produtividade.</w:t>
      </w:r>
    </w:p>
    <w:p w14:paraId="1B3861BE" w14:textId="1AF0EAAB" w:rsidR="0083255E" w:rsidRPr="00E824E7" w:rsidRDefault="0302627F" w:rsidP="32C3D006">
      <w:pPr>
        <w:pStyle w:val="Texto"/>
        <w:rPr>
          <w:rFonts w:ascii="Lucida Sans" w:hAnsi="Lucida Sans" w:cstheme="minorBidi"/>
        </w:rPr>
      </w:pPr>
      <w:r w:rsidRPr="32C3D006">
        <w:rPr>
          <w:rFonts w:ascii="Lucida Sans" w:hAnsi="Lucida Sans" w:cstheme="minorBidi"/>
        </w:rPr>
        <w:t>Desta forma o C</w:t>
      </w:r>
      <w:r w:rsidR="09BFFAD2" w:rsidRPr="32C3D006">
        <w:rPr>
          <w:rFonts w:ascii="Lucida Sans" w:hAnsi="Lucida Sans" w:cstheme="minorBidi"/>
        </w:rPr>
        <w:t>efet</w:t>
      </w:r>
      <w:r w:rsidRPr="32C3D006">
        <w:rPr>
          <w:rFonts w:ascii="Lucida Sans" w:hAnsi="Lucida Sans" w:cstheme="minorBidi"/>
        </w:rPr>
        <w:t>/RJ, com Sede situada no bairro Maracanã, com quase um século de existência, suas sete Unidades e diversos polos de Educação a distância, inseridos no Estado do Rio de Janeiro, conforme o mapa de situação a seguir, observando as demandas do mercado de trabalho, atua na formação de profissionais capazes de suprir as necessidades da Região, em diversas áreas e segmentos de ensino.</w:t>
      </w:r>
    </w:p>
    <w:p w14:paraId="5D0A87C5" w14:textId="77777777" w:rsidR="0001340C" w:rsidRPr="00E824E7" w:rsidRDefault="0001340C" w:rsidP="004139EF">
      <w:pPr>
        <w:pStyle w:val="Texto"/>
        <w:rPr>
          <w:rFonts w:ascii="Lucida Sans" w:hAnsi="Lucida Sans" w:cstheme="minorHAnsi"/>
        </w:rPr>
      </w:pPr>
    </w:p>
    <w:p w14:paraId="780770EC" w14:textId="77777777" w:rsidR="007723AC" w:rsidRPr="00E824E7" w:rsidRDefault="00387DFE" w:rsidP="004C7101">
      <w:pPr>
        <w:pStyle w:val="Texto"/>
        <w:pBdr>
          <w:top w:val="single" w:sz="4" w:space="1" w:color="auto"/>
          <w:left w:val="single" w:sz="4" w:space="4" w:color="auto"/>
          <w:bottom w:val="single" w:sz="4" w:space="1" w:color="auto"/>
          <w:right w:val="single" w:sz="4" w:space="4" w:color="auto"/>
        </w:pBdr>
        <w:jc w:val="center"/>
        <w:rPr>
          <w:rFonts w:ascii="Lucida Sans" w:hAnsi="Lucida Sans" w:cstheme="minorHAnsi"/>
        </w:rPr>
      </w:pPr>
      <w:r w:rsidRPr="00E824E7">
        <w:rPr>
          <w:rFonts w:ascii="Lucida Sans" w:hAnsi="Lucida Sans" w:cstheme="minorHAnsi"/>
          <w:noProof/>
        </w:rPr>
        <w:drawing>
          <wp:inline distT="0" distB="0" distL="0" distR="0" wp14:anchorId="43688D00" wp14:editId="1CF61264">
            <wp:extent cx="4924425" cy="3238500"/>
            <wp:effectExtent l="0" t="0" r="9525" b="0"/>
            <wp:docPr id="2" name="Imagem 2" descr="MAPA-CEFET-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CEFET-RV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3238500"/>
                    </a:xfrm>
                    <a:prstGeom prst="rect">
                      <a:avLst/>
                    </a:prstGeom>
                    <a:noFill/>
                    <a:ln>
                      <a:noFill/>
                    </a:ln>
                  </pic:spPr>
                </pic:pic>
              </a:graphicData>
            </a:graphic>
          </wp:inline>
        </w:drawing>
      </w:r>
    </w:p>
    <w:p w14:paraId="5083FE33" w14:textId="77777777" w:rsidR="00D524E6" w:rsidRPr="00E824E7" w:rsidRDefault="00D524E6" w:rsidP="004139EF">
      <w:pPr>
        <w:pStyle w:val="Texto"/>
        <w:rPr>
          <w:rFonts w:ascii="Lucida Sans" w:hAnsi="Lucida Sans" w:cstheme="minorHAnsi"/>
        </w:rPr>
      </w:pPr>
    </w:p>
    <w:p w14:paraId="72BBDD17" w14:textId="77777777" w:rsidR="00DE360E" w:rsidRPr="00E824E7" w:rsidRDefault="6718DD8A" w:rsidP="32C3D006">
      <w:pPr>
        <w:pStyle w:val="Heading3"/>
        <w:rPr>
          <w:rFonts w:cstheme="minorBidi"/>
          <w:lang w:val="pt-BR"/>
        </w:rPr>
      </w:pPr>
      <w:bookmarkStart w:id="8" w:name="_Toc1029859838"/>
      <w:r w:rsidRPr="32C3D006">
        <w:rPr>
          <w:rFonts w:cstheme="minorBidi"/>
          <w:lang w:val="pt-BR"/>
        </w:rPr>
        <w:t>2.1.</w:t>
      </w:r>
      <w:r w:rsidR="7362A49E" w:rsidRPr="32C3D006">
        <w:rPr>
          <w:rFonts w:cstheme="minorBidi"/>
          <w:lang w:val="pt-BR"/>
        </w:rPr>
        <w:t>3.</w:t>
      </w:r>
      <w:r w:rsidRPr="32C3D006">
        <w:rPr>
          <w:rFonts w:cstheme="minorBidi"/>
          <w:lang w:val="pt-BR"/>
        </w:rPr>
        <w:t xml:space="preserve"> Filosofia, princípios, missão, visão e objetivos</w:t>
      </w:r>
      <w:bookmarkEnd w:id="8"/>
      <w:r w:rsidRPr="32C3D006">
        <w:rPr>
          <w:rFonts w:cstheme="minorBidi"/>
          <w:lang w:val="pt-BR"/>
        </w:rPr>
        <w:t xml:space="preserve"> </w:t>
      </w:r>
    </w:p>
    <w:p w14:paraId="2C1DB125" w14:textId="11B4B353" w:rsidR="00DE360E" w:rsidRPr="00E824E7" w:rsidRDefault="6718DD8A" w:rsidP="32C3D006">
      <w:pPr>
        <w:pStyle w:val="Texto"/>
        <w:rPr>
          <w:rFonts w:ascii="Lucida Sans" w:hAnsi="Lucida Sans" w:cstheme="minorBidi"/>
        </w:rPr>
      </w:pPr>
      <w:r w:rsidRPr="32C3D006">
        <w:rPr>
          <w:rFonts w:ascii="Lucida Sans" w:hAnsi="Lucida Sans" w:cstheme="minorBidi"/>
        </w:rPr>
        <w:t>Conforme consta no Plano de Desenvolvimento Instituc</w:t>
      </w:r>
      <w:r w:rsidR="5995783B" w:rsidRPr="32C3D006">
        <w:rPr>
          <w:rFonts w:ascii="Lucida Sans" w:hAnsi="Lucida Sans" w:cstheme="minorBidi"/>
        </w:rPr>
        <w:t>ional (C</w:t>
      </w:r>
      <w:r w:rsidR="70F9F322" w:rsidRPr="32C3D006">
        <w:rPr>
          <w:rFonts w:ascii="Lucida Sans" w:hAnsi="Lucida Sans" w:cstheme="minorBidi"/>
        </w:rPr>
        <w:t>efet</w:t>
      </w:r>
      <w:r w:rsidR="5995783B" w:rsidRPr="32C3D006">
        <w:rPr>
          <w:rFonts w:ascii="Lucida Sans" w:hAnsi="Lucida Sans" w:cstheme="minorBidi"/>
        </w:rPr>
        <w:t>/RJ, 2020, PDI 2020-2024</w:t>
      </w:r>
      <w:r w:rsidR="68D30FC3" w:rsidRPr="32C3D006">
        <w:rPr>
          <w:rFonts w:ascii="Lucida Sans" w:hAnsi="Lucida Sans" w:cstheme="minorBidi"/>
        </w:rPr>
        <w:t>, p. 25</w:t>
      </w:r>
      <w:r w:rsidRPr="32C3D006">
        <w:rPr>
          <w:rFonts w:ascii="Lucida Sans" w:hAnsi="Lucida Sans" w:cstheme="minorBidi"/>
        </w:rPr>
        <w:t>), o C</w:t>
      </w:r>
      <w:r w:rsidR="0FDEDACE" w:rsidRPr="32C3D006">
        <w:rPr>
          <w:rFonts w:ascii="Lucida Sans" w:hAnsi="Lucida Sans" w:cstheme="minorBidi"/>
        </w:rPr>
        <w:t>efet</w:t>
      </w:r>
      <w:r w:rsidRPr="32C3D006">
        <w:rPr>
          <w:rFonts w:ascii="Lucida Sans" w:hAnsi="Lucida Sans" w:cstheme="minorBidi"/>
        </w:rPr>
        <w:t xml:space="preserve">/RJ tem por </w:t>
      </w:r>
      <w:r w:rsidRPr="32C3D006">
        <w:rPr>
          <w:rFonts w:ascii="Lucida Sans" w:hAnsi="Lucida Sans" w:cstheme="minorBidi"/>
          <w:b/>
          <w:bCs/>
          <w:i/>
          <w:iCs/>
        </w:rPr>
        <w:t>missão</w:t>
      </w:r>
      <w:r w:rsidRPr="32C3D006">
        <w:rPr>
          <w:rFonts w:ascii="Lucida Sans" w:hAnsi="Lucida Sans" w:cstheme="minorBidi"/>
        </w:rPr>
        <w:t xml:space="preserve">: </w:t>
      </w:r>
      <w:r w:rsidR="68D30FC3" w:rsidRPr="32C3D006">
        <w:rPr>
          <w:rFonts w:ascii="Lucida Sans" w:hAnsi="Lucida Sans" w:cstheme="minorBidi"/>
        </w:rPr>
        <w:t xml:space="preserve">“Promover a educação mediante atividades de ensino, pesquisa e extensão que propiciem, de modo reflexivo e crítico, a formação integral (humanística, científica e tecnológica, ética, política e social) de profissionais capazes de contribuir para o desenvolvimento científico, cultural, tecnológico e econômico da sociedade”. </w:t>
      </w:r>
      <w:r w:rsidRPr="32C3D006">
        <w:rPr>
          <w:rFonts w:ascii="Lucida Sans" w:hAnsi="Lucida Sans" w:cstheme="minorBidi"/>
        </w:rPr>
        <w:t xml:space="preserve"> </w:t>
      </w:r>
    </w:p>
    <w:p w14:paraId="0A21A09A" w14:textId="507AB648" w:rsidR="00DE360E" w:rsidRPr="00E824E7" w:rsidRDefault="6718DD8A" w:rsidP="32C3D006">
      <w:pPr>
        <w:pStyle w:val="Texto"/>
        <w:rPr>
          <w:rFonts w:ascii="Lucida Sans" w:hAnsi="Lucida Sans" w:cstheme="minorBidi"/>
        </w:rPr>
      </w:pPr>
      <w:r w:rsidRPr="32C3D006">
        <w:rPr>
          <w:rFonts w:ascii="Lucida Sans" w:hAnsi="Lucida Sans" w:cstheme="minorBidi"/>
        </w:rPr>
        <w:lastRenderedPageBreak/>
        <w:t>Corresponde à filosofia orientadora da ação no C</w:t>
      </w:r>
      <w:r w:rsidR="53CF0E0D" w:rsidRPr="32C3D006">
        <w:rPr>
          <w:rFonts w:ascii="Lucida Sans" w:hAnsi="Lucida Sans" w:cstheme="minorBidi"/>
        </w:rPr>
        <w:t>efet</w:t>
      </w:r>
      <w:r w:rsidRPr="32C3D006">
        <w:rPr>
          <w:rFonts w:ascii="Lucida Sans" w:hAnsi="Lucida Sans" w:cstheme="minorBidi"/>
        </w:rPr>
        <w:t xml:space="preserve">/RJ compreender essa instituição educacional como um espaço público de formação humana, científica e tecnológica. Compreender, ainda, que: </w:t>
      </w:r>
    </w:p>
    <w:p w14:paraId="471AE459" w14:textId="77777777" w:rsidR="00DE360E" w:rsidRPr="00E824E7" w:rsidRDefault="00DE360E" w:rsidP="00DE63E0">
      <w:pPr>
        <w:pStyle w:val="Marcadores"/>
        <w:rPr>
          <w:rFonts w:ascii="Lucida Sans" w:hAnsi="Lucida Sans" w:cstheme="minorHAnsi"/>
        </w:rPr>
      </w:pPr>
      <w:r w:rsidRPr="00E824E7">
        <w:rPr>
          <w:rFonts w:ascii="Lucida Sans" w:hAnsi="Lucida Sans" w:cstheme="minorHAnsi"/>
        </w:rPr>
        <w:t xml:space="preserve">todos os servidores são responsáveis por esse espaço e nele educam e se educam permanentemente; </w:t>
      </w:r>
    </w:p>
    <w:p w14:paraId="6DB71135" w14:textId="12D16C52" w:rsidR="00DE360E" w:rsidRPr="00E824E7" w:rsidRDefault="00DE360E" w:rsidP="00DE63E0">
      <w:pPr>
        <w:pStyle w:val="Marcadores"/>
        <w:rPr>
          <w:rFonts w:ascii="Lucida Sans" w:hAnsi="Lucida Sans" w:cstheme="minorHAnsi"/>
        </w:rPr>
      </w:pPr>
      <w:r w:rsidRPr="00E824E7">
        <w:rPr>
          <w:rFonts w:ascii="Lucida Sans" w:hAnsi="Lucida Sans" w:cstheme="minorHAnsi"/>
        </w:rPr>
        <w:t xml:space="preserve">os alunos são </w:t>
      </w:r>
      <w:r w:rsidR="00FF447A" w:rsidRPr="00E824E7">
        <w:rPr>
          <w:rFonts w:ascii="Lucida Sans" w:hAnsi="Lucida Sans" w:cstheme="minorHAnsi"/>
        </w:rPr>
        <w:t>corresponsáveis</w:t>
      </w:r>
      <w:r w:rsidRPr="00E824E7">
        <w:rPr>
          <w:rFonts w:ascii="Lucida Sans" w:hAnsi="Lucida Sans" w:cstheme="minorHAnsi"/>
        </w:rPr>
        <w:t xml:space="preserve"> por esse espaço e nele têm direito às ações educacionais qualificadas que ao Centro cabe oferecer; </w:t>
      </w:r>
    </w:p>
    <w:p w14:paraId="231C0728" w14:textId="77777777" w:rsidR="00DE360E" w:rsidRPr="00E824E7" w:rsidRDefault="00DE360E" w:rsidP="00DE63E0">
      <w:pPr>
        <w:pStyle w:val="Marcadores"/>
        <w:rPr>
          <w:rFonts w:ascii="Lucida Sans" w:hAnsi="Lucida Sans" w:cstheme="minorHAnsi"/>
        </w:rPr>
      </w:pPr>
      <w:r w:rsidRPr="00E824E7">
        <w:rPr>
          <w:rFonts w:ascii="Lucida Sans" w:hAnsi="Lucida Sans" w:cstheme="minorHAnsi"/>
        </w:rPr>
        <w:t xml:space="preserve">a convivência, em um mesmo espaço acadêmico, de cursos de diferentes níveis de ensino e de atividades de pesquisa e extensão compõe a dimensão formadora dos profissionais preparados pelo Centro (técnicos, tecnólogos, engenheiros, administradores, docentes e outros), ao mesmo tempo em que o desafia a avançar no campo da concepção e realização da educação tecnológica. </w:t>
      </w:r>
    </w:p>
    <w:p w14:paraId="054B4866" w14:textId="77777777" w:rsidR="00DE360E" w:rsidRPr="00E824E7" w:rsidRDefault="00DE360E" w:rsidP="004139EF">
      <w:pPr>
        <w:pStyle w:val="Texto"/>
        <w:rPr>
          <w:rFonts w:ascii="Lucida Sans" w:hAnsi="Lucida Sans" w:cstheme="minorHAnsi"/>
        </w:rPr>
      </w:pPr>
      <w:r w:rsidRPr="00E824E7">
        <w:rPr>
          <w:rFonts w:ascii="Lucida Sans" w:hAnsi="Lucida Sans" w:cstheme="minorHAnsi"/>
        </w:rPr>
        <w:t xml:space="preserve">A filosofia institucional se expressa, ainda, nos princípios norteadores do seu projeto político-pedagógico, documento (re) construído com a participação dos segmentos da comunidade escolar (servidores e alunos) e representantes dos segmentos produtivo e outros da sociedade. Integram tais princípios: </w:t>
      </w:r>
    </w:p>
    <w:p w14:paraId="342533BE"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 defesa da educação pública e de qualidade; </w:t>
      </w:r>
    </w:p>
    <w:p w14:paraId="123ECCD4"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 autonomia institucional; </w:t>
      </w:r>
    </w:p>
    <w:p w14:paraId="0E449B77"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gestão democrática e descentralização gerencial; </w:t>
      </w:r>
    </w:p>
    <w:p w14:paraId="790CCB6A"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compromisso social, parcerias e diálogo permanente com a sociedade; </w:t>
      </w:r>
    </w:p>
    <w:p w14:paraId="7AE4A1A2"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adesão à tecnologia a serviço da promoção humana; </w:t>
      </w:r>
    </w:p>
    <w:p w14:paraId="3019B512"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probidade administrativa; </w:t>
      </w:r>
    </w:p>
    <w:p w14:paraId="654438B2"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valorização do ser humano; </w:t>
      </w:r>
    </w:p>
    <w:p w14:paraId="053FF79C"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observância dos valores éticos; </w:t>
      </w:r>
    </w:p>
    <w:p w14:paraId="020AC137"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respeito à pluralidade e divergências de </w:t>
      </w:r>
      <w:proofErr w:type="spellStart"/>
      <w:r w:rsidRPr="00E824E7">
        <w:rPr>
          <w:rFonts w:ascii="Lucida Sans" w:hAnsi="Lucida Sans" w:cstheme="minorHAnsi"/>
        </w:rPr>
        <w:t>idéias</w:t>
      </w:r>
      <w:proofErr w:type="spellEnd"/>
      <w:r w:rsidRPr="00E824E7">
        <w:rPr>
          <w:rFonts w:ascii="Lucida Sans" w:hAnsi="Lucida Sans" w:cstheme="minorHAnsi"/>
        </w:rPr>
        <w:t>, sem discriminação de qualquer natureza;</w:t>
      </w:r>
    </w:p>
    <w:p w14:paraId="71A30E87"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valorização do trabalho e responsabilidade funcional. </w:t>
      </w:r>
    </w:p>
    <w:p w14:paraId="1771500D" w14:textId="45F9990F" w:rsidR="00DE360E" w:rsidRPr="00E824E7" w:rsidRDefault="6718DD8A" w:rsidP="32C3D006">
      <w:pPr>
        <w:pStyle w:val="Texto"/>
        <w:rPr>
          <w:rFonts w:ascii="Lucida Sans" w:hAnsi="Lucida Sans" w:cstheme="minorBidi"/>
        </w:rPr>
      </w:pPr>
      <w:r w:rsidRPr="32C3D006">
        <w:rPr>
          <w:rFonts w:ascii="Lucida Sans" w:hAnsi="Lucida Sans" w:cstheme="minorBidi"/>
        </w:rPr>
        <w:t xml:space="preserve">Orientados pela legislação vigente, constituem </w:t>
      </w:r>
      <w:r w:rsidRPr="32C3D006">
        <w:rPr>
          <w:rFonts w:ascii="Lucida Sans" w:hAnsi="Lucida Sans" w:cstheme="minorBidi"/>
          <w:color w:val="FF0000"/>
        </w:rPr>
        <w:t xml:space="preserve">objetivos </w:t>
      </w:r>
      <w:r w:rsidRPr="32C3D006">
        <w:rPr>
          <w:rFonts w:ascii="Lucida Sans" w:hAnsi="Lucida Sans" w:cstheme="minorBidi"/>
        </w:rPr>
        <w:t>prioritários do C</w:t>
      </w:r>
      <w:r w:rsidR="5937E168" w:rsidRPr="32C3D006">
        <w:rPr>
          <w:rFonts w:ascii="Lucida Sans" w:hAnsi="Lucida Sans" w:cstheme="minorBidi"/>
        </w:rPr>
        <w:t>efet</w:t>
      </w:r>
      <w:r w:rsidRPr="32C3D006">
        <w:rPr>
          <w:rFonts w:ascii="Lucida Sans" w:hAnsi="Lucida Sans" w:cstheme="minorBidi"/>
        </w:rPr>
        <w:t xml:space="preserve">/RJ: </w:t>
      </w:r>
    </w:p>
    <w:p w14:paraId="7118C8A1"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ministrar educação profissional técnica de nível médio, de forma articulada com o ensino médio, destinada a proporcionar habilitação profissional para diferentes setores da economia; </w:t>
      </w:r>
    </w:p>
    <w:p w14:paraId="5ED5B462" w14:textId="77777777" w:rsidR="00DE360E" w:rsidRPr="00E824E7" w:rsidRDefault="00DE360E" w:rsidP="009F46E5">
      <w:pPr>
        <w:pStyle w:val="Marcadores"/>
        <w:rPr>
          <w:rStyle w:val="Emphasis"/>
          <w:rFonts w:ascii="Lucida Sans" w:hAnsi="Lucida Sans" w:cstheme="minorHAnsi"/>
          <w:i w:val="0"/>
          <w:iCs w:val="0"/>
        </w:rPr>
      </w:pPr>
      <w:r w:rsidRPr="00E824E7">
        <w:rPr>
          <w:rFonts w:ascii="Lucida Sans" w:hAnsi="Lucida Sans" w:cstheme="minorHAnsi"/>
        </w:rPr>
        <w:t xml:space="preserve">ministrar ensino superior de graduação e de pós-graduação </w:t>
      </w:r>
      <w:r w:rsidRPr="00E824E7">
        <w:rPr>
          <w:rStyle w:val="Emphasis"/>
          <w:rFonts w:ascii="Lucida Sans" w:hAnsi="Lucida Sans" w:cstheme="minorHAnsi"/>
        </w:rPr>
        <w:t xml:space="preserve">lato sensu </w:t>
      </w:r>
      <w:r w:rsidRPr="00E824E7">
        <w:rPr>
          <w:rFonts w:ascii="Lucida Sans" w:hAnsi="Lucida Sans" w:cstheme="minorHAnsi"/>
        </w:rPr>
        <w:t xml:space="preserve">e </w:t>
      </w:r>
      <w:r w:rsidRPr="00E824E7">
        <w:rPr>
          <w:rStyle w:val="Emphasis"/>
          <w:rFonts w:ascii="Lucida Sans" w:hAnsi="Lucida Sans" w:cstheme="minorHAnsi"/>
        </w:rPr>
        <w:t xml:space="preserve">stricto sensu; </w:t>
      </w:r>
    </w:p>
    <w:p w14:paraId="47760305"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ministrar cursos de licenciatura, bem como programas especiais de formação pedagógica, nas áreas científica e tecnológica; </w:t>
      </w:r>
    </w:p>
    <w:p w14:paraId="155EB47B"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ofertar educação continuada, por diferentes mecanismos, visando à atualização, ao aperfeiçoamento e à especialização de profissionais na área tecnológica; </w:t>
      </w:r>
    </w:p>
    <w:p w14:paraId="6D3E881B"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lastRenderedPageBreak/>
        <w:t xml:space="preserve">realizar pesquisas nas diversas áreas do conhecimento, estimulando o desenvolvimento de soluções e estendendo seus benefícios à sociedade; </w:t>
      </w:r>
    </w:p>
    <w:p w14:paraId="12F86135"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promover a extensão mediante integração com a comunidade, contribuindo para o seu desenvolvimento e melhoria da qualidade de vida, desenvolvendo ações interativas que concorram para a transferência e o aprimoramento dos benefícios e conquistas auferidos na atividade acadêmica e na pesquisa aplicada; </w:t>
      </w:r>
    </w:p>
    <w:p w14:paraId="5DB5E939"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estimular a produção cultural, o empreendedorismo, o desenvolvimento científico e tecnológico, o pensamento reflexivo, com responsabilidade social.</w:t>
      </w:r>
    </w:p>
    <w:p w14:paraId="26C107AD" w14:textId="77777777" w:rsidR="00A66C02" w:rsidRPr="00E824E7" w:rsidRDefault="087CF6F0" w:rsidP="32C3D006">
      <w:pPr>
        <w:pStyle w:val="Heading3"/>
        <w:rPr>
          <w:rFonts w:cstheme="minorBidi"/>
          <w:lang w:val="pt-BR"/>
        </w:rPr>
      </w:pPr>
      <w:bookmarkStart w:id="9" w:name="_Toc55178161"/>
      <w:r w:rsidRPr="32C3D006">
        <w:rPr>
          <w:rFonts w:cstheme="minorBidi"/>
          <w:lang w:val="pt-BR"/>
        </w:rPr>
        <w:t>2.1.4. Gestão acadêmica da instituição e do curso</w:t>
      </w:r>
      <w:bookmarkEnd w:id="9"/>
    </w:p>
    <w:p w14:paraId="565034C3" w14:textId="4F391561" w:rsidR="00A66C02" w:rsidRPr="00E824E7" w:rsidRDefault="00A66C02" w:rsidP="32C3D006">
      <w:pPr>
        <w:pStyle w:val="Texto"/>
        <w:rPr>
          <w:rFonts w:ascii="Lucida Sans" w:hAnsi="Lucida Sans" w:cstheme="minorBidi"/>
        </w:rPr>
      </w:pPr>
      <w:r w:rsidRPr="00E824E7">
        <w:rPr>
          <w:rFonts w:ascii="Lucida Sans" w:hAnsi="Lucida Sans" w:cstheme="minorHAnsi"/>
        </w:rPr>
        <w:tab/>
      </w:r>
      <w:r w:rsidR="087CF6F0" w:rsidRPr="32C3D006">
        <w:rPr>
          <w:rFonts w:ascii="Lucida Sans" w:hAnsi="Lucida Sans" w:cstheme="minorBidi"/>
        </w:rPr>
        <w:t>Segundo o Estatuto do C</w:t>
      </w:r>
      <w:r w:rsidR="2267DD7A" w:rsidRPr="32C3D006">
        <w:rPr>
          <w:rFonts w:ascii="Lucida Sans" w:hAnsi="Lucida Sans" w:cstheme="minorBidi"/>
        </w:rPr>
        <w:t>efet</w:t>
      </w:r>
      <w:r w:rsidR="087CF6F0" w:rsidRPr="32C3D006">
        <w:rPr>
          <w:rFonts w:ascii="Lucida Sans" w:hAnsi="Lucida Sans" w:cstheme="minorBidi"/>
        </w:rPr>
        <w:t>/RJ aprovado pela Portaria n</w:t>
      </w:r>
      <w:r w:rsidR="087CF6F0" w:rsidRPr="32C3D006">
        <w:rPr>
          <w:rFonts w:ascii="Lucida Sans" w:hAnsi="Lucida Sans" w:cstheme="minorBidi"/>
          <w:vertAlign w:val="superscript"/>
        </w:rPr>
        <w:t>o</w:t>
      </w:r>
      <w:r w:rsidR="087CF6F0" w:rsidRPr="32C3D006">
        <w:rPr>
          <w:rFonts w:ascii="Lucida Sans" w:hAnsi="Lucida Sans" w:cstheme="minorBidi"/>
        </w:rPr>
        <w:t xml:space="preserve"> 3.796, de novembro de 2005 (Anexo V), do Ministério da Educação, a estrutura geral do C</w:t>
      </w:r>
      <w:r w:rsidR="5DF97445" w:rsidRPr="32C3D006">
        <w:rPr>
          <w:rFonts w:ascii="Lucida Sans" w:hAnsi="Lucida Sans" w:cstheme="minorBidi"/>
        </w:rPr>
        <w:t>efet</w:t>
      </w:r>
      <w:r w:rsidR="087CF6F0" w:rsidRPr="32C3D006">
        <w:rPr>
          <w:rFonts w:ascii="Lucida Sans" w:hAnsi="Lucida Sans" w:cstheme="minorBidi"/>
        </w:rPr>
        <w:t>/RJ compreende:</w:t>
      </w:r>
    </w:p>
    <w:tbl>
      <w:tblPr>
        <w:tblW w:w="5760" w:type="dxa"/>
        <w:jc w:val="center"/>
        <w:tblLook w:val="04A0" w:firstRow="1" w:lastRow="0" w:firstColumn="1" w:lastColumn="0" w:noHBand="0" w:noVBand="1"/>
      </w:tblPr>
      <w:tblGrid>
        <w:gridCol w:w="705"/>
        <w:gridCol w:w="362"/>
        <w:gridCol w:w="345"/>
        <w:gridCol w:w="2601"/>
        <w:gridCol w:w="1747"/>
      </w:tblGrid>
      <w:tr w:rsidR="00A66C02" w:rsidRPr="00E824E7" w14:paraId="608F65C5" w14:textId="77777777" w:rsidTr="4A88A16E">
        <w:trPr>
          <w:trHeight w:val="257"/>
          <w:jc w:val="center"/>
        </w:trPr>
        <w:tc>
          <w:tcPr>
            <w:tcW w:w="705" w:type="dxa"/>
          </w:tcPr>
          <w:p w14:paraId="5E051087"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I</w:t>
            </w:r>
          </w:p>
        </w:tc>
        <w:tc>
          <w:tcPr>
            <w:tcW w:w="5055" w:type="dxa"/>
            <w:gridSpan w:val="4"/>
          </w:tcPr>
          <w:p w14:paraId="0357F645"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Órgão colegiado: Conselho Diretor</w:t>
            </w:r>
          </w:p>
        </w:tc>
      </w:tr>
      <w:tr w:rsidR="00A66C02" w:rsidRPr="00E824E7" w14:paraId="773046CF" w14:textId="77777777" w:rsidTr="4A88A16E">
        <w:trPr>
          <w:trHeight w:val="257"/>
          <w:jc w:val="center"/>
        </w:trPr>
        <w:tc>
          <w:tcPr>
            <w:tcW w:w="705" w:type="dxa"/>
          </w:tcPr>
          <w:p w14:paraId="784012F3"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II</w:t>
            </w:r>
          </w:p>
        </w:tc>
        <w:tc>
          <w:tcPr>
            <w:tcW w:w="5055" w:type="dxa"/>
            <w:gridSpan w:val="4"/>
          </w:tcPr>
          <w:p w14:paraId="4D23F30E"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Órgãos executivos:</w:t>
            </w:r>
          </w:p>
        </w:tc>
      </w:tr>
      <w:tr w:rsidR="00A66C02" w:rsidRPr="00E824E7" w14:paraId="12BF7B96" w14:textId="77777777" w:rsidTr="4A88A16E">
        <w:trPr>
          <w:trHeight w:val="257"/>
          <w:jc w:val="center"/>
        </w:trPr>
        <w:tc>
          <w:tcPr>
            <w:tcW w:w="705" w:type="dxa"/>
          </w:tcPr>
          <w:p w14:paraId="12197487" w14:textId="77777777" w:rsidR="00A66C02" w:rsidRPr="00E824E7" w:rsidRDefault="00A66C02" w:rsidP="001452FE">
            <w:pPr>
              <w:pStyle w:val="Texto"/>
              <w:spacing w:before="0" w:after="0"/>
              <w:rPr>
                <w:rFonts w:ascii="Lucida Sans" w:hAnsi="Lucida Sans" w:cstheme="minorHAnsi"/>
              </w:rPr>
            </w:pPr>
          </w:p>
        </w:tc>
        <w:tc>
          <w:tcPr>
            <w:tcW w:w="707" w:type="dxa"/>
            <w:gridSpan w:val="2"/>
          </w:tcPr>
          <w:p w14:paraId="7598264C" w14:textId="01283856" w:rsidR="00A66C02" w:rsidRPr="00E824E7" w:rsidRDefault="00A66C02" w:rsidP="001452FE">
            <w:pPr>
              <w:pStyle w:val="Texto"/>
              <w:spacing w:before="0" w:after="0"/>
              <w:rPr>
                <w:rFonts w:ascii="Lucida Sans" w:hAnsi="Lucida Sans" w:cstheme="minorHAnsi"/>
              </w:rPr>
            </w:pPr>
          </w:p>
        </w:tc>
        <w:tc>
          <w:tcPr>
            <w:tcW w:w="4348" w:type="dxa"/>
            <w:gridSpan w:val="2"/>
          </w:tcPr>
          <w:p w14:paraId="09451E00" w14:textId="77777777" w:rsidR="001452FE" w:rsidRPr="00E824E7" w:rsidRDefault="00A66C02" w:rsidP="001452FE">
            <w:pPr>
              <w:pStyle w:val="Texto"/>
              <w:spacing w:before="0" w:after="0"/>
              <w:jc w:val="left"/>
              <w:rPr>
                <w:rFonts w:ascii="Lucida Sans" w:hAnsi="Lucida Sans" w:cstheme="minorHAnsi"/>
                <w:b/>
                <w:bCs/>
              </w:rPr>
            </w:pPr>
            <w:r w:rsidRPr="00E824E7">
              <w:rPr>
                <w:rFonts w:ascii="Lucida Sans" w:hAnsi="Lucida Sans" w:cstheme="minorHAnsi"/>
                <w:b/>
                <w:bCs/>
              </w:rPr>
              <w:t>Diretoria Geral:</w:t>
            </w:r>
            <w:r w:rsidRPr="00E824E7">
              <w:rPr>
                <w:rFonts w:ascii="Lucida Sans" w:hAnsi="Lucida Sans" w:cstheme="minorHAnsi"/>
              </w:rPr>
              <w:br/>
              <w:t xml:space="preserve">i.    </w:t>
            </w:r>
            <w:proofErr w:type="spellStart"/>
            <w:r w:rsidRPr="00E824E7">
              <w:rPr>
                <w:rFonts w:ascii="Lucida Sans" w:hAnsi="Lucida Sans" w:cstheme="minorHAnsi"/>
              </w:rPr>
              <w:t>Vice-Diretoria</w:t>
            </w:r>
            <w:proofErr w:type="spellEnd"/>
            <w:r w:rsidRPr="00E824E7">
              <w:rPr>
                <w:rFonts w:ascii="Lucida Sans" w:hAnsi="Lucida Sans" w:cstheme="minorHAnsi"/>
              </w:rPr>
              <w:t xml:space="preserve"> Geral;</w:t>
            </w:r>
            <w:r w:rsidRPr="00E824E7">
              <w:rPr>
                <w:rFonts w:ascii="Lucida Sans" w:hAnsi="Lucida Sans" w:cstheme="minorHAnsi"/>
              </w:rPr>
              <w:br/>
              <w:t>ii.   Assessorias Especiais</w:t>
            </w:r>
            <w:r w:rsidRPr="00E824E7">
              <w:rPr>
                <w:rFonts w:ascii="Lucida Sans" w:hAnsi="Lucida Sans" w:cstheme="minorHAnsi"/>
              </w:rPr>
              <w:br/>
              <w:t>iii.  Gabinete</w:t>
            </w:r>
          </w:p>
          <w:p w14:paraId="0013362B" w14:textId="67DFA18A" w:rsidR="00A66C02" w:rsidRPr="00E824E7" w:rsidRDefault="7062C4FF" w:rsidP="001452FE">
            <w:pPr>
              <w:pStyle w:val="Texto"/>
              <w:spacing w:before="0" w:after="0"/>
              <w:jc w:val="left"/>
              <w:rPr>
                <w:rFonts w:ascii="Lucida Sans" w:hAnsi="Lucida Sans" w:cstheme="minorHAnsi"/>
                <w:b/>
                <w:bCs/>
              </w:rPr>
            </w:pPr>
            <w:r w:rsidRPr="00E824E7">
              <w:rPr>
                <w:rFonts w:ascii="Lucida Sans" w:hAnsi="Lucida Sans" w:cstheme="minorHAnsi"/>
              </w:rPr>
              <w:t>I</w:t>
            </w:r>
            <w:r w:rsidR="297CC1E4" w:rsidRPr="00E824E7">
              <w:rPr>
                <w:rFonts w:ascii="Lucida Sans" w:hAnsi="Lucida Sans" w:cstheme="minorHAnsi"/>
              </w:rPr>
              <w:t>v.</w:t>
            </w:r>
            <w:r w:rsidR="797157E6" w:rsidRPr="00E824E7">
              <w:rPr>
                <w:rFonts w:ascii="Lucida Sans" w:hAnsi="Lucida Sans" w:cstheme="minorHAnsi"/>
              </w:rPr>
              <w:t xml:space="preserve"> </w:t>
            </w:r>
            <w:r w:rsidR="2738B57A" w:rsidRPr="00E824E7">
              <w:rPr>
                <w:rFonts w:ascii="Lucida Sans" w:hAnsi="Lucida Sans" w:cstheme="minorHAnsi"/>
              </w:rPr>
              <w:t xml:space="preserve"> </w:t>
            </w:r>
            <w:r w:rsidR="297CC1E4" w:rsidRPr="00E824E7">
              <w:rPr>
                <w:rFonts w:ascii="Lucida Sans" w:hAnsi="Lucida Sans" w:cstheme="minorHAnsi"/>
              </w:rPr>
              <w:t>Corregedoria</w:t>
            </w:r>
          </w:p>
          <w:p w14:paraId="72654ECE" w14:textId="1EC14AFA" w:rsidR="00A66C02" w:rsidRPr="00E824E7" w:rsidRDefault="47F9BC21" w:rsidP="001452FE">
            <w:pPr>
              <w:pStyle w:val="Texto"/>
              <w:spacing w:before="0" w:after="0"/>
              <w:jc w:val="left"/>
              <w:rPr>
                <w:rFonts w:ascii="Lucida Sans" w:hAnsi="Lucida Sans" w:cstheme="minorHAnsi"/>
              </w:rPr>
            </w:pPr>
            <w:r w:rsidRPr="00E824E7">
              <w:rPr>
                <w:rFonts w:ascii="Lucida Sans" w:hAnsi="Lucida Sans" w:cstheme="minorHAnsi"/>
              </w:rPr>
              <w:t>v.</w:t>
            </w:r>
            <w:r w:rsidR="04AC6C96" w:rsidRPr="00E824E7">
              <w:rPr>
                <w:rFonts w:ascii="Lucida Sans" w:hAnsi="Lucida Sans" w:cstheme="minorHAnsi"/>
              </w:rPr>
              <w:t xml:space="preserve">  </w:t>
            </w:r>
            <w:r w:rsidR="74BD8437" w:rsidRPr="00E824E7">
              <w:rPr>
                <w:rFonts w:ascii="Lucida Sans" w:hAnsi="Lucida Sans" w:cstheme="minorHAnsi"/>
              </w:rPr>
              <w:t xml:space="preserve"> </w:t>
            </w:r>
            <w:r w:rsidRPr="00E824E7">
              <w:rPr>
                <w:rFonts w:ascii="Lucida Sans" w:hAnsi="Lucida Sans" w:cstheme="minorHAnsi"/>
              </w:rPr>
              <w:t>Ouvidoria</w:t>
            </w:r>
          </w:p>
          <w:p w14:paraId="690227D8" w14:textId="656076B2" w:rsidR="00A66C02" w:rsidRPr="00E824E7" w:rsidRDefault="47F9BC21" w:rsidP="001452FE">
            <w:pPr>
              <w:pStyle w:val="Texto"/>
              <w:spacing w:before="0" w:after="0"/>
              <w:jc w:val="left"/>
              <w:rPr>
                <w:rFonts w:ascii="Lucida Sans" w:hAnsi="Lucida Sans" w:cstheme="minorHAnsi"/>
              </w:rPr>
            </w:pPr>
            <w:r w:rsidRPr="00E824E7">
              <w:rPr>
                <w:rFonts w:ascii="Lucida Sans" w:hAnsi="Lucida Sans" w:cstheme="minorHAnsi"/>
              </w:rPr>
              <w:t xml:space="preserve">vi. </w:t>
            </w:r>
            <w:r w:rsidR="411C4A06" w:rsidRPr="00E824E7">
              <w:rPr>
                <w:rFonts w:ascii="Lucida Sans" w:hAnsi="Lucida Sans" w:cstheme="minorHAnsi"/>
              </w:rPr>
              <w:t xml:space="preserve"> </w:t>
            </w:r>
            <w:r w:rsidRPr="00E824E7">
              <w:rPr>
                <w:rFonts w:ascii="Lucida Sans" w:hAnsi="Lucida Sans" w:cstheme="minorHAnsi"/>
              </w:rPr>
              <w:t>Procuradoria</w:t>
            </w:r>
          </w:p>
        </w:tc>
      </w:tr>
      <w:tr w:rsidR="00A66C02" w:rsidRPr="00E824E7" w14:paraId="4C79BEC0" w14:textId="77777777" w:rsidTr="4A88A16E">
        <w:trPr>
          <w:trHeight w:val="572"/>
          <w:jc w:val="center"/>
        </w:trPr>
        <w:tc>
          <w:tcPr>
            <w:tcW w:w="705" w:type="dxa"/>
          </w:tcPr>
          <w:p w14:paraId="56F4F578" w14:textId="77777777" w:rsidR="00A66C02" w:rsidRPr="00E824E7" w:rsidRDefault="00A66C02" w:rsidP="001452FE">
            <w:pPr>
              <w:pStyle w:val="Texto"/>
              <w:spacing w:before="0" w:after="0"/>
              <w:rPr>
                <w:rFonts w:ascii="Lucida Sans" w:hAnsi="Lucida Sans" w:cstheme="minorHAnsi"/>
              </w:rPr>
            </w:pPr>
          </w:p>
        </w:tc>
        <w:tc>
          <w:tcPr>
            <w:tcW w:w="707" w:type="dxa"/>
            <w:gridSpan w:val="2"/>
          </w:tcPr>
          <w:p w14:paraId="0E79DD7B" w14:textId="5E5E912E" w:rsidR="00A66C02" w:rsidRPr="00E824E7" w:rsidRDefault="00A66C02" w:rsidP="001452FE">
            <w:pPr>
              <w:pStyle w:val="Texto"/>
              <w:spacing w:before="0" w:after="0"/>
              <w:rPr>
                <w:rFonts w:ascii="Lucida Sans" w:hAnsi="Lucida Sans" w:cstheme="minorHAnsi"/>
              </w:rPr>
            </w:pPr>
          </w:p>
        </w:tc>
        <w:tc>
          <w:tcPr>
            <w:tcW w:w="4348" w:type="dxa"/>
            <w:gridSpan w:val="2"/>
          </w:tcPr>
          <w:p w14:paraId="743265D6" w14:textId="634C6C61" w:rsidR="00A66C02" w:rsidRPr="00E824E7" w:rsidRDefault="00A66C02" w:rsidP="001452FE">
            <w:pPr>
              <w:pStyle w:val="Texto"/>
              <w:spacing w:before="0" w:after="0"/>
              <w:jc w:val="left"/>
              <w:rPr>
                <w:rFonts w:ascii="Lucida Sans" w:hAnsi="Lucida Sans" w:cstheme="minorHAnsi"/>
              </w:rPr>
            </w:pPr>
          </w:p>
        </w:tc>
      </w:tr>
      <w:tr w:rsidR="00A66C02" w:rsidRPr="00E824E7" w14:paraId="248EC78D" w14:textId="77777777" w:rsidTr="4A88A16E">
        <w:trPr>
          <w:trHeight w:val="572"/>
          <w:jc w:val="center"/>
        </w:trPr>
        <w:tc>
          <w:tcPr>
            <w:tcW w:w="705" w:type="dxa"/>
          </w:tcPr>
          <w:p w14:paraId="759796E6" w14:textId="77777777" w:rsidR="00A66C02" w:rsidRPr="00E824E7" w:rsidRDefault="00A66C02" w:rsidP="001452FE">
            <w:pPr>
              <w:pStyle w:val="Texto"/>
              <w:spacing w:before="0" w:after="0"/>
              <w:rPr>
                <w:rFonts w:ascii="Lucida Sans" w:hAnsi="Lucida Sans" w:cstheme="minorHAnsi"/>
              </w:rPr>
            </w:pPr>
          </w:p>
        </w:tc>
        <w:tc>
          <w:tcPr>
            <w:tcW w:w="707" w:type="dxa"/>
            <w:gridSpan w:val="2"/>
          </w:tcPr>
          <w:p w14:paraId="5384FCE0" w14:textId="05372EFA" w:rsidR="00A66C02" w:rsidRPr="00E824E7" w:rsidRDefault="00A66C02" w:rsidP="001452FE">
            <w:pPr>
              <w:pStyle w:val="Texto"/>
              <w:spacing w:before="0" w:after="0"/>
              <w:rPr>
                <w:rFonts w:ascii="Lucida Sans" w:hAnsi="Lucida Sans" w:cstheme="minorHAnsi"/>
              </w:rPr>
            </w:pPr>
          </w:p>
        </w:tc>
        <w:tc>
          <w:tcPr>
            <w:tcW w:w="4348" w:type="dxa"/>
            <w:gridSpan w:val="2"/>
          </w:tcPr>
          <w:p w14:paraId="326D2B8E" w14:textId="00987B8D" w:rsidR="00A66C02" w:rsidRPr="00E824E7" w:rsidRDefault="00A66C02" w:rsidP="001452FE">
            <w:pPr>
              <w:pStyle w:val="Texto"/>
              <w:spacing w:before="0" w:after="0"/>
              <w:jc w:val="left"/>
              <w:rPr>
                <w:rFonts w:ascii="Lucida Sans" w:hAnsi="Lucida Sans" w:cstheme="minorHAnsi"/>
              </w:rPr>
            </w:pPr>
            <w:r w:rsidRPr="00E824E7">
              <w:rPr>
                <w:rFonts w:ascii="Lucida Sans" w:hAnsi="Lucida Sans" w:cstheme="minorHAnsi"/>
                <w:b/>
                <w:bCs/>
              </w:rPr>
              <w:t>Diretorias Sistêmicas</w:t>
            </w:r>
            <w:r w:rsidRPr="00E824E7">
              <w:rPr>
                <w:rFonts w:ascii="Lucida Sans" w:hAnsi="Lucida Sans" w:cstheme="minorHAnsi"/>
              </w:rPr>
              <w:br/>
              <w:t>i.   Diretoria de Administração e Planejamento</w:t>
            </w:r>
            <w:r w:rsidRPr="00E824E7">
              <w:rPr>
                <w:rFonts w:ascii="Lucida Sans" w:hAnsi="Lucida Sans" w:cstheme="minorHAnsi"/>
              </w:rPr>
              <w:br/>
              <w:t>ii.  Diretoria de Ensino</w:t>
            </w:r>
            <w:r w:rsidRPr="00E824E7">
              <w:rPr>
                <w:rFonts w:ascii="Lucida Sans" w:hAnsi="Lucida Sans" w:cstheme="minorHAnsi"/>
              </w:rPr>
              <w:br/>
              <w:t>iii. Diretoria de Pesquisa e Pós-Graduação</w:t>
            </w:r>
            <w:r w:rsidRPr="00E824E7">
              <w:rPr>
                <w:rFonts w:ascii="Lucida Sans" w:hAnsi="Lucida Sans" w:cstheme="minorHAnsi"/>
              </w:rPr>
              <w:br/>
              <w:t>iv. Diretoria de Extensão</w:t>
            </w:r>
            <w:r w:rsidRPr="00E824E7">
              <w:rPr>
                <w:rFonts w:ascii="Lucida Sans" w:hAnsi="Lucida Sans" w:cstheme="minorHAnsi"/>
              </w:rPr>
              <w:br/>
              <w:t>v.  Diretoria de Gestão Estratégica</w:t>
            </w:r>
          </w:p>
          <w:p w14:paraId="681B8758" w14:textId="5B8F9EB0" w:rsidR="00A66C02" w:rsidRPr="00E824E7" w:rsidRDefault="00A66C02" w:rsidP="001452FE">
            <w:pPr>
              <w:pStyle w:val="Texto"/>
              <w:spacing w:before="0" w:after="0"/>
              <w:jc w:val="left"/>
              <w:rPr>
                <w:rFonts w:ascii="Lucida Sans" w:hAnsi="Lucida Sans" w:cstheme="minorHAnsi"/>
              </w:rPr>
            </w:pPr>
          </w:p>
          <w:p w14:paraId="73712EB9" w14:textId="77777777" w:rsidR="00A66C02" w:rsidRPr="00E824E7" w:rsidRDefault="42A4E8E6" w:rsidP="001452FE">
            <w:pPr>
              <w:pStyle w:val="Texto"/>
              <w:spacing w:before="0" w:after="0"/>
              <w:jc w:val="left"/>
              <w:rPr>
                <w:rFonts w:ascii="Lucida Sans" w:hAnsi="Lucida Sans" w:cstheme="minorHAnsi"/>
                <w:b/>
                <w:bCs/>
              </w:rPr>
            </w:pPr>
            <w:r w:rsidRPr="00E824E7">
              <w:rPr>
                <w:rFonts w:ascii="Lucida Sans" w:hAnsi="Lucida Sans" w:cstheme="minorHAnsi"/>
                <w:b/>
                <w:bCs/>
              </w:rPr>
              <w:t>Diretorias de Unidades de Ensino</w:t>
            </w:r>
          </w:p>
          <w:p w14:paraId="6B588FD8" w14:textId="77777777" w:rsidR="001452FE" w:rsidRPr="00E824E7" w:rsidRDefault="001452FE" w:rsidP="001452FE">
            <w:pPr>
              <w:pStyle w:val="Texto"/>
              <w:spacing w:before="0" w:after="0"/>
              <w:jc w:val="left"/>
              <w:rPr>
                <w:rFonts w:ascii="Lucida Sans" w:hAnsi="Lucida Sans" w:cstheme="minorHAnsi"/>
                <w:b/>
                <w:bCs/>
              </w:rPr>
            </w:pPr>
          </w:p>
          <w:p w14:paraId="2FE5F903" w14:textId="0D7562B6" w:rsidR="001452FE" w:rsidRPr="00E824E7" w:rsidRDefault="001452FE" w:rsidP="001452FE">
            <w:pPr>
              <w:pStyle w:val="Texto"/>
              <w:spacing w:before="0" w:after="0"/>
              <w:jc w:val="left"/>
              <w:rPr>
                <w:rFonts w:ascii="Lucida Sans" w:hAnsi="Lucida Sans" w:cstheme="minorHAnsi"/>
                <w:b/>
                <w:bCs/>
              </w:rPr>
            </w:pPr>
          </w:p>
        </w:tc>
      </w:tr>
      <w:tr w:rsidR="00A66C02" w:rsidRPr="00E824E7" w14:paraId="0AFE7476" w14:textId="77777777" w:rsidTr="4A88A16E">
        <w:trPr>
          <w:gridAfter w:val="1"/>
          <w:wAfter w:w="1747" w:type="dxa"/>
          <w:trHeight w:val="394"/>
          <w:jc w:val="center"/>
        </w:trPr>
        <w:tc>
          <w:tcPr>
            <w:tcW w:w="1067" w:type="dxa"/>
            <w:gridSpan w:val="2"/>
          </w:tcPr>
          <w:p w14:paraId="148A2F70" w14:textId="77777777" w:rsidR="00A66C02" w:rsidRPr="00E824E7" w:rsidRDefault="00A66C02" w:rsidP="001452FE">
            <w:pPr>
              <w:pStyle w:val="Texto"/>
              <w:spacing w:before="0" w:after="0"/>
              <w:rPr>
                <w:rFonts w:ascii="Lucida Sans" w:hAnsi="Lucida Sans" w:cstheme="minorHAnsi"/>
              </w:rPr>
            </w:pPr>
            <w:r w:rsidRPr="00E824E7">
              <w:rPr>
                <w:rFonts w:ascii="Lucida Sans" w:hAnsi="Lucida Sans" w:cstheme="minorHAnsi"/>
              </w:rPr>
              <w:t>III</w:t>
            </w:r>
          </w:p>
        </w:tc>
        <w:tc>
          <w:tcPr>
            <w:tcW w:w="2946" w:type="dxa"/>
            <w:gridSpan w:val="2"/>
          </w:tcPr>
          <w:p w14:paraId="2654E8E0" w14:textId="77777777" w:rsidR="00A66C02" w:rsidRPr="00E824E7" w:rsidRDefault="00A66C02" w:rsidP="001452FE">
            <w:pPr>
              <w:pStyle w:val="Texto"/>
              <w:spacing w:before="0" w:after="0"/>
              <w:rPr>
                <w:rFonts w:ascii="Lucida Sans" w:hAnsi="Lucida Sans" w:cstheme="minorHAnsi"/>
              </w:rPr>
            </w:pPr>
            <w:r w:rsidRPr="00E824E7">
              <w:rPr>
                <w:rFonts w:ascii="Lucida Sans" w:hAnsi="Lucida Sans" w:cstheme="minorHAnsi"/>
              </w:rPr>
              <w:t>Órgãos de controle: Auditoria Interna</w:t>
            </w:r>
          </w:p>
          <w:p w14:paraId="144A8C8B" w14:textId="0C6F5678" w:rsidR="001452FE" w:rsidRPr="00E824E7" w:rsidRDefault="001452FE" w:rsidP="001452FE">
            <w:pPr>
              <w:pStyle w:val="Texto"/>
              <w:spacing w:before="0" w:after="0"/>
              <w:rPr>
                <w:rFonts w:ascii="Lucida Sans" w:hAnsi="Lucida Sans" w:cstheme="minorHAnsi"/>
              </w:rPr>
            </w:pPr>
          </w:p>
        </w:tc>
      </w:tr>
    </w:tbl>
    <w:p w14:paraId="5EC67CAD" w14:textId="429F8F8B" w:rsidR="00A66C02" w:rsidRPr="00E824E7" w:rsidRDefault="087CF6F0" w:rsidP="32C3D006">
      <w:pPr>
        <w:pStyle w:val="Texto"/>
        <w:rPr>
          <w:rFonts w:ascii="Lucida Sans" w:hAnsi="Lucida Sans" w:cstheme="minorBidi"/>
        </w:rPr>
      </w:pPr>
      <w:r w:rsidRPr="32C3D006">
        <w:rPr>
          <w:rFonts w:ascii="Lucida Sans" w:hAnsi="Lucida Sans" w:cstheme="minorBidi"/>
        </w:rPr>
        <w:t>A figura a seguir ilustra o organograma funcional do C</w:t>
      </w:r>
      <w:r w:rsidR="0A2196F6" w:rsidRPr="32C3D006">
        <w:rPr>
          <w:rFonts w:ascii="Lucida Sans" w:hAnsi="Lucida Sans" w:cstheme="minorBidi"/>
        </w:rPr>
        <w:t>efet</w:t>
      </w:r>
      <w:r w:rsidRPr="32C3D006">
        <w:rPr>
          <w:rFonts w:ascii="Lucida Sans" w:hAnsi="Lucida Sans" w:cstheme="minorBidi"/>
        </w:rPr>
        <w:t>/RJ, com todas as suas diretorias sistêmicas e Unidades.</w:t>
      </w:r>
    </w:p>
    <w:p w14:paraId="7FA9E052" w14:textId="77777777" w:rsidR="008702A0" w:rsidRPr="00E824E7" w:rsidRDefault="008702A0" w:rsidP="004C7101">
      <w:pPr>
        <w:pStyle w:val="Texto"/>
        <w:rPr>
          <w:rFonts w:ascii="Lucida Sans" w:hAnsi="Lucida Sans" w:cstheme="minorHAnsi"/>
        </w:rPr>
      </w:pPr>
    </w:p>
    <w:p w14:paraId="7A163129" w14:textId="1E7646BD" w:rsidR="0064535A" w:rsidRPr="00E824E7" w:rsidRDefault="4DCDB4DA" w:rsidP="67DE3C1C">
      <w:pPr>
        <w:pBdr>
          <w:top w:val="single" w:sz="4" w:space="1" w:color="auto"/>
          <w:left w:val="single" w:sz="4" w:space="4" w:color="auto"/>
          <w:bottom w:val="single" w:sz="4" w:space="1" w:color="auto"/>
          <w:right w:val="single" w:sz="4" w:space="4" w:color="auto"/>
        </w:pBdr>
        <w:rPr>
          <w:rFonts w:ascii="Lucida Sans" w:hAnsi="Lucida Sans" w:cstheme="minorHAnsi"/>
        </w:rPr>
      </w:pPr>
      <w:r w:rsidRPr="00E824E7">
        <w:rPr>
          <w:rFonts w:ascii="Lucida Sans" w:hAnsi="Lucida Sans" w:cstheme="minorHAnsi"/>
          <w:noProof/>
        </w:rPr>
        <w:drawing>
          <wp:inline distT="0" distB="0" distL="0" distR="0" wp14:anchorId="65E58905" wp14:editId="47B4B0ED">
            <wp:extent cx="5742238" cy="4257675"/>
            <wp:effectExtent l="0" t="0" r="0" b="0"/>
            <wp:docPr id="1281428325" name="Imagem 128142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2238" cy="4257675"/>
                    </a:xfrm>
                    <a:prstGeom prst="rect">
                      <a:avLst/>
                    </a:prstGeom>
                  </pic:spPr>
                </pic:pic>
              </a:graphicData>
            </a:graphic>
          </wp:inline>
        </w:drawing>
      </w:r>
    </w:p>
    <w:p w14:paraId="4068DDF1" w14:textId="2AF0CE73" w:rsidR="0064535A" w:rsidRPr="00E824E7" w:rsidRDefault="5B2437B5" w:rsidP="32C3D006">
      <w:pPr>
        <w:autoSpaceDE w:val="0"/>
        <w:autoSpaceDN w:val="0"/>
        <w:adjustRightInd w:val="0"/>
        <w:spacing w:line="360" w:lineRule="auto"/>
        <w:jc w:val="both"/>
        <w:rPr>
          <w:rFonts w:ascii="Lucida Sans" w:hAnsi="Lucida Sans" w:cstheme="minorBidi"/>
        </w:rPr>
      </w:pPr>
      <w:r w:rsidRPr="32C3D006">
        <w:rPr>
          <w:rFonts w:ascii="Lucida Sans" w:hAnsi="Lucida Sans" w:cstheme="minorBidi"/>
        </w:rPr>
        <w:t xml:space="preserve">Fonte: </w:t>
      </w:r>
      <w:r w:rsidR="597DF7E7" w:rsidRPr="32C3D006">
        <w:rPr>
          <w:rFonts w:ascii="Lucida Sans" w:hAnsi="Lucida Sans" w:cstheme="minorBidi"/>
        </w:rPr>
        <w:t>site C</w:t>
      </w:r>
      <w:r w:rsidR="3179BE24" w:rsidRPr="32C3D006">
        <w:rPr>
          <w:rFonts w:ascii="Lucida Sans" w:hAnsi="Lucida Sans" w:cstheme="minorBidi"/>
        </w:rPr>
        <w:t>efet</w:t>
      </w:r>
      <w:r w:rsidR="597DF7E7" w:rsidRPr="32C3D006">
        <w:rPr>
          <w:rFonts w:ascii="Lucida Sans" w:hAnsi="Lucida Sans" w:cstheme="minorBidi"/>
        </w:rPr>
        <w:t xml:space="preserve">-RJ </w:t>
      </w:r>
      <w:r w:rsidR="683FE1CE" w:rsidRPr="32C3D006">
        <w:rPr>
          <w:rFonts w:ascii="Lucida Sans" w:hAnsi="Lucida Sans" w:cstheme="minorBidi"/>
        </w:rPr>
        <w:t>2023 (estrutura organizacional)</w:t>
      </w:r>
    </w:p>
    <w:p w14:paraId="12173DB2" w14:textId="77777777" w:rsidR="0064535A" w:rsidRPr="00E824E7" w:rsidRDefault="0064535A" w:rsidP="0064535A">
      <w:pPr>
        <w:autoSpaceDE w:val="0"/>
        <w:autoSpaceDN w:val="0"/>
        <w:adjustRightInd w:val="0"/>
        <w:spacing w:line="360" w:lineRule="auto"/>
        <w:jc w:val="both"/>
        <w:rPr>
          <w:rFonts w:ascii="Lucida Sans" w:hAnsi="Lucida Sans" w:cstheme="minorHAnsi"/>
          <w:bCs/>
        </w:rPr>
      </w:pPr>
    </w:p>
    <w:p w14:paraId="20A692A8" w14:textId="364C7434" w:rsidR="0064535A" w:rsidRPr="00E824E7" w:rsidRDefault="5B2437B5" w:rsidP="32C3D006">
      <w:pPr>
        <w:pStyle w:val="Texto"/>
        <w:rPr>
          <w:rFonts w:ascii="Lucida Sans" w:hAnsi="Lucida Sans" w:cstheme="minorBidi"/>
        </w:rPr>
      </w:pPr>
      <w:r w:rsidRPr="32C3D006">
        <w:rPr>
          <w:rFonts w:ascii="Lucida Sans" w:hAnsi="Lucida Sans" w:cstheme="minorBidi"/>
        </w:rPr>
        <w:t xml:space="preserve">À </w:t>
      </w:r>
      <w:r w:rsidRPr="32C3D006">
        <w:rPr>
          <w:rFonts w:ascii="Lucida Sans" w:hAnsi="Lucida Sans" w:cstheme="minorBidi"/>
          <w:b/>
          <w:bCs/>
        </w:rPr>
        <w:t>Direção-Geral</w:t>
      </w:r>
      <w:r w:rsidRPr="32C3D006">
        <w:rPr>
          <w:rFonts w:ascii="Lucida Sans" w:hAnsi="Lucida Sans" w:cstheme="minorBidi"/>
        </w:rPr>
        <w:t xml:space="preserve"> (DIREG) compete à direção administrativa e política do Centro. A Assessoria Jurídica compete desenvolver trabalhos e assistência relacionados a assuntos de natureza jurídica definidos pelo Diretor-Geral e de interesse do C</w:t>
      </w:r>
      <w:r w:rsidR="69A0C20E" w:rsidRPr="32C3D006">
        <w:rPr>
          <w:rFonts w:ascii="Lucida Sans" w:hAnsi="Lucida Sans" w:cstheme="minorBidi"/>
        </w:rPr>
        <w:t>efet</w:t>
      </w:r>
      <w:r w:rsidRPr="32C3D006">
        <w:rPr>
          <w:rFonts w:ascii="Lucida Sans" w:hAnsi="Lucida Sans" w:cstheme="minorBidi"/>
        </w:rPr>
        <w:t xml:space="preserve">/RJ. </w:t>
      </w:r>
    </w:p>
    <w:p w14:paraId="31550B54" w14:textId="2CEA725D" w:rsidR="0064535A" w:rsidRPr="00E824E7" w:rsidRDefault="5B2437B5" w:rsidP="32C3D006">
      <w:pPr>
        <w:pStyle w:val="Texto"/>
        <w:rPr>
          <w:rFonts w:ascii="Lucida Sans" w:hAnsi="Lucida Sans" w:cstheme="minorBidi"/>
        </w:rPr>
      </w:pPr>
      <w:r w:rsidRPr="32C3D006">
        <w:rPr>
          <w:rFonts w:ascii="Lucida Sans" w:hAnsi="Lucida Sans" w:cstheme="minorBidi"/>
        </w:rPr>
        <w:t xml:space="preserve">A </w:t>
      </w:r>
      <w:r w:rsidRPr="32C3D006">
        <w:rPr>
          <w:rFonts w:ascii="Lucida Sans" w:hAnsi="Lucida Sans" w:cstheme="minorBidi"/>
          <w:b/>
          <w:bCs/>
        </w:rPr>
        <w:t>Diretoria de Administração e Planejamento</w:t>
      </w:r>
      <w:r w:rsidRPr="32C3D006">
        <w:rPr>
          <w:rFonts w:ascii="Lucida Sans" w:hAnsi="Lucida Sans" w:cstheme="minorBidi"/>
        </w:rPr>
        <w:t xml:space="preserve"> (DIRAP) é o órgão encarregado de prover e executar as atividades relacionadas com a administração, gestão de pessoal e planejamento orçamentário do C</w:t>
      </w:r>
      <w:r w:rsidR="1EA8011F" w:rsidRPr="32C3D006">
        <w:rPr>
          <w:rFonts w:ascii="Lucida Sans" w:hAnsi="Lucida Sans" w:cstheme="minorBidi"/>
        </w:rPr>
        <w:t>efet</w:t>
      </w:r>
      <w:r w:rsidRPr="32C3D006">
        <w:rPr>
          <w:rFonts w:ascii="Lucida Sans" w:hAnsi="Lucida Sans" w:cstheme="minorBidi"/>
        </w:rPr>
        <w:t xml:space="preserve">/RJ e sua execução financeira e contábil. </w:t>
      </w:r>
    </w:p>
    <w:p w14:paraId="26A05641" w14:textId="2667DA5F" w:rsidR="0064535A" w:rsidRPr="00E824E7" w:rsidRDefault="5B2437B5" w:rsidP="32C3D006">
      <w:pPr>
        <w:pStyle w:val="Texto"/>
        <w:rPr>
          <w:rFonts w:ascii="Lucida Sans" w:hAnsi="Lucida Sans" w:cstheme="minorBidi"/>
        </w:rPr>
      </w:pPr>
      <w:r w:rsidRPr="32C3D006">
        <w:rPr>
          <w:rFonts w:ascii="Lucida Sans" w:hAnsi="Lucida Sans" w:cstheme="minorBidi"/>
        </w:rPr>
        <w:t xml:space="preserve">A </w:t>
      </w:r>
      <w:r w:rsidRPr="32C3D006">
        <w:rPr>
          <w:rFonts w:ascii="Lucida Sans" w:hAnsi="Lucida Sans" w:cstheme="minorBidi"/>
          <w:b/>
          <w:bCs/>
        </w:rPr>
        <w:t>Diretoria de Ensino</w:t>
      </w:r>
      <w:r w:rsidRPr="32C3D006">
        <w:rPr>
          <w:rFonts w:ascii="Lucida Sans" w:hAnsi="Lucida Sans" w:cstheme="minorBidi"/>
        </w:rPr>
        <w:t xml:space="preserve"> (DIREN) é o órgão responsável pela coordenação, planejamento, avaliação e controle das atividades de apoio e desenvolvimento do ensino do C</w:t>
      </w:r>
      <w:r w:rsidR="2D52CCAF" w:rsidRPr="32C3D006">
        <w:rPr>
          <w:rFonts w:ascii="Lucida Sans" w:hAnsi="Lucida Sans" w:cstheme="minorBidi"/>
        </w:rPr>
        <w:t>efet</w:t>
      </w:r>
      <w:r w:rsidRPr="32C3D006">
        <w:rPr>
          <w:rFonts w:ascii="Lucida Sans" w:hAnsi="Lucida Sans" w:cstheme="minorBidi"/>
        </w:rPr>
        <w:t xml:space="preserve">/RJ, devendo estar em consonância com as diretrizes da Diretoria de Pesquisa e Pós-Graduação e Diretoria de Extensão. </w:t>
      </w:r>
    </w:p>
    <w:p w14:paraId="7019D30D" w14:textId="3B1024A5" w:rsidR="0064535A" w:rsidRPr="00E824E7" w:rsidRDefault="5B2437B5" w:rsidP="32C3D006">
      <w:pPr>
        <w:pStyle w:val="Texto"/>
        <w:rPr>
          <w:rFonts w:ascii="Lucida Sans" w:hAnsi="Lucida Sans" w:cstheme="minorBidi"/>
        </w:rPr>
      </w:pPr>
      <w:r w:rsidRPr="32C3D006">
        <w:rPr>
          <w:rFonts w:ascii="Lucida Sans" w:hAnsi="Lucida Sans" w:cstheme="minorBidi"/>
        </w:rPr>
        <w:t xml:space="preserve">A </w:t>
      </w:r>
      <w:r w:rsidRPr="32C3D006">
        <w:rPr>
          <w:rFonts w:ascii="Lucida Sans" w:hAnsi="Lucida Sans" w:cstheme="minorBidi"/>
          <w:b/>
          <w:bCs/>
        </w:rPr>
        <w:t>Diretoria de Pesquisa e Pós-Graduação</w:t>
      </w:r>
      <w:r w:rsidRPr="32C3D006">
        <w:rPr>
          <w:rFonts w:ascii="Lucida Sans" w:hAnsi="Lucida Sans" w:cstheme="minorBidi"/>
        </w:rPr>
        <w:t xml:space="preserve"> (DIPPG) é o órgão responsável pela coordenação, planejamento, avaliação e controle das atividades de apoio e desenvolvimento da pesquisa e do ensino de pós-graduação do C</w:t>
      </w:r>
      <w:r w:rsidR="702ABF69" w:rsidRPr="32C3D006">
        <w:rPr>
          <w:rFonts w:ascii="Lucida Sans" w:hAnsi="Lucida Sans" w:cstheme="minorBidi"/>
        </w:rPr>
        <w:t>efet</w:t>
      </w:r>
      <w:r w:rsidRPr="32C3D006">
        <w:rPr>
          <w:rFonts w:ascii="Lucida Sans" w:hAnsi="Lucida Sans" w:cstheme="minorBidi"/>
        </w:rPr>
        <w:t xml:space="preserve">/RJ, devendo estar em consonância com as diretrizes da Diretoria de Ensino e da Diretoria de Extensão. </w:t>
      </w:r>
    </w:p>
    <w:p w14:paraId="29C298F4" w14:textId="59963435" w:rsidR="0064535A" w:rsidRPr="00E824E7" w:rsidRDefault="5B2437B5" w:rsidP="32C3D006">
      <w:pPr>
        <w:pStyle w:val="Texto"/>
        <w:rPr>
          <w:rFonts w:ascii="Lucida Sans" w:hAnsi="Lucida Sans" w:cstheme="minorBidi"/>
        </w:rPr>
      </w:pPr>
      <w:r w:rsidRPr="32C3D006">
        <w:rPr>
          <w:rFonts w:ascii="Lucida Sans" w:hAnsi="Lucida Sans" w:cstheme="minorBidi"/>
        </w:rPr>
        <w:lastRenderedPageBreak/>
        <w:t xml:space="preserve">A </w:t>
      </w:r>
      <w:r w:rsidRPr="32C3D006">
        <w:rPr>
          <w:rFonts w:ascii="Lucida Sans" w:hAnsi="Lucida Sans" w:cstheme="minorBidi"/>
          <w:b/>
          <w:bCs/>
        </w:rPr>
        <w:t>Diretoria de Extensão</w:t>
      </w:r>
      <w:r w:rsidRPr="32C3D006">
        <w:rPr>
          <w:rFonts w:ascii="Lucida Sans" w:hAnsi="Lucida Sans" w:cstheme="minorBidi"/>
        </w:rPr>
        <w:t xml:space="preserve"> (DIREX) é o órgão responsável pela coordenação, planejamento, avaliação e controle das atividades de apoio e desenvolvimento da extensão do C</w:t>
      </w:r>
      <w:r w:rsidR="19ECD8DA" w:rsidRPr="32C3D006">
        <w:rPr>
          <w:rFonts w:ascii="Lucida Sans" w:hAnsi="Lucida Sans" w:cstheme="minorBidi"/>
        </w:rPr>
        <w:t>efet</w:t>
      </w:r>
      <w:r w:rsidRPr="32C3D006">
        <w:rPr>
          <w:rFonts w:ascii="Lucida Sans" w:hAnsi="Lucida Sans" w:cstheme="minorBidi"/>
        </w:rPr>
        <w:t xml:space="preserve">/RJ, devendo estar em consonância com as diretrizes da Diretoria de Ensino e Diretoria de Pesquisa e Pós-Graduação. </w:t>
      </w:r>
    </w:p>
    <w:p w14:paraId="6703BB7B" w14:textId="468EA01A" w:rsidR="0064535A" w:rsidRPr="00E824E7" w:rsidRDefault="5B2437B5" w:rsidP="32C3D006">
      <w:pPr>
        <w:pStyle w:val="Texto"/>
        <w:rPr>
          <w:rFonts w:ascii="Lucida Sans" w:hAnsi="Lucida Sans" w:cstheme="minorBidi"/>
        </w:rPr>
      </w:pPr>
      <w:r w:rsidRPr="32C3D006">
        <w:rPr>
          <w:rFonts w:ascii="Lucida Sans" w:hAnsi="Lucida Sans" w:cstheme="minorBidi"/>
        </w:rPr>
        <w:t xml:space="preserve">A </w:t>
      </w:r>
      <w:r w:rsidRPr="32C3D006">
        <w:rPr>
          <w:rFonts w:ascii="Lucida Sans" w:hAnsi="Lucida Sans" w:cstheme="minorBidi"/>
          <w:b/>
          <w:bCs/>
        </w:rPr>
        <w:t>Diretoria de Gestão Estratégica</w:t>
      </w:r>
      <w:r w:rsidRPr="32C3D006">
        <w:rPr>
          <w:rFonts w:ascii="Lucida Sans" w:hAnsi="Lucida Sans" w:cstheme="minorBidi"/>
        </w:rPr>
        <w:t xml:space="preserve"> (DIGES) é o órgão responsável pela coordenação da elaboração do Plano de Desenvolvimento Institucional, acompanhamento da execução dos planos e projetos e fornecimento oficial das informações sobre o desempenho do C</w:t>
      </w:r>
      <w:r w:rsidR="6F78957C" w:rsidRPr="32C3D006">
        <w:rPr>
          <w:rFonts w:ascii="Lucida Sans" w:hAnsi="Lucida Sans" w:cstheme="minorBidi"/>
        </w:rPr>
        <w:t>efet</w:t>
      </w:r>
      <w:r w:rsidRPr="32C3D006">
        <w:rPr>
          <w:rFonts w:ascii="Lucida Sans" w:hAnsi="Lucida Sans" w:cstheme="minorBidi"/>
        </w:rPr>
        <w:t xml:space="preserve">/RJ. </w:t>
      </w:r>
    </w:p>
    <w:p w14:paraId="2A88C01F" w14:textId="29843E22" w:rsidR="0064535A" w:rsidRPr="00E824E7" w:rsidRDefault="5B2437B5" w:rsidP="32C3D006">
      <w:pPr>
        <w:pStyle w:val="Texto"/>
        <w:rPr>
          <w:rFonts w:ascii="Lucida Sans" w:hAnsi="Lucida Sans" w:cstheme="minorBidi"/>
        </w:rPr>
      </w:pPr>
      <w:r w:rsidRPr="32C3D006">
        <w:rPr>
          <w:rFonts w:ascii="Lucida Sans" w:hAnsi="Lucida Sans" w:cstheme="minorBidi"/>
        </w:rPr>
        <w:t>As Unidades de Ensino estão subordinadas ao Diretor-Geral do C</w:t>
      </w:r>
      <w:r w:rsidR="63E4AE2A" w:rsidRPr="32C3D006">
        <w:rPr>
          <w:rFonts w:ascii="Lucida Sans" w:hAnsi="Lucida Sans" w:cstheme="minorBidi"/>
        </w:rPr>
        <w:t>efet</w:t>
      </w:r>
      <w:r w:rsidRPr="32C3D006">
        <w:rPr>
          <w:rFonts w:ascii="Lucida Sans" w:hAnsi="Lucida Sans" w:cstheme="minorBidi"/>
        </w:rPr>
        <w:t>/RJ e têm a finalidade de promover atividades de ensino, pesquisa e extensão. O detalhamento da estrutura operacional do C</w:t>
      </w:r>
      <w:r w:rsidR="16F7CC0D" w:rsidRPr="32C3D006">
        <w:rPr>
          <w:rFonts w:ascii="Lucida Sans" w:hAnsi="Lucida Sans" w:cstheme="minorBidi"/>
        </w:rPr>
        <w:t>efet</w:t>
      </w:r>
      <w:r w:rsidRPr="32C3D006">
        <w:rPr>
          <w:rFonts w:ascii="Lucida Sans" w:hAnsi="Lucida Sans" w:cstheme="minorBidi"/>
        </w:rPr>
        <w:t xml:space="preserve">/RJ, assim como as competências das unidades e as atribuições de seus dirigentes estão estabelecidas em Regimento Geral, aprovado pelo Ministério da Educação, em 1984. </w:t>
      </w:r>
    </w:p>
    <w:p w14:paraId="5B3F2660" w14:textId="0FA36CA5" w:rsidR="00320420" w:rsidRPr="00E824E7" w:rsidRDefault="5B2437B5" w:rsidP="32C3D006">
      <w:pPr>
        <w:pStyle w:val="Texto"/>
        <w:rPr>
          <w:rFonts w:ascii="Lucida Sans" w:hAnsi="Lucida Sans" w:cstheme="minorBidi"/>
        </w:rPr>
      </w:pPr>
      <w:r w:rsidRPr="32C3D006">
        <w:rPr>
          <w:rFonts w:ascii="Lucida Sans" w:hAnsi="Lucida Sans" w:cstheme="minorBidi"/>
        </w:rPr>
        <w:t>A estrutura dos Conselhos Sistêmicos do C</w:t>
      </w:r>
      <w:r w:rsidR="4EF53FF5" w:rsidRPr="32C3D006">
        <w:rPr>
          <w:rFonts w:ascii="Lucida Sans" w:hAnsi="Lucida Sans" w:cstheme="minorBidi"/>
        </w:rPr>
        <w:t>efet</w:t>
      </w:r>
      <w:r w:rsidRPr="32C3D006">
        <w:rPr>
          <w:rFonts w:ascii="Lucida Sans" w:hAnsi="Lucida Sans" w:cstheme="minorBidi"/>
        </w:rPr>
        <w:t>/RJ está representada a seguir:</w:t>
      </w:r>
    </w:p>
    <w:p w14:paraId="20B004CC" w14:textId="77777777" w:rsidR="00320420" w:rsidRPr="00E824E7" w:rsidRDefault="00387DFE" w:rsidP="00A1680D">
      <w:pPr>
        <w:autoSpaceDE w:val="0"/>
        <w:autoSpaceDN w:val="0"/>
        <w:adjustRightInd w:val="0"/>
        <w:spacing w:line="360" w:lineRule="auto"/>
        <w:jc w:val="center"/>
        <w:rPr>
          <w:rFonts w:ascii="Lucida Sans" w:hAnsi="Lucida Sans" w:cstheme="minorHAnsi"/>
          <w:bCs/>
        </w:rPr>
      </w:pPr>
      <w:r w:rsidRPr="00E824E7">
        <w:rPr>
          <w:rFonts w:ascii="Lucida Sans" w:hAnsi="Lucida Sans" w:cstheme="minorHAnsi"/>
          <w:bCs/>
          <w:noProof/>
        </w:rPr>
        <w:drawing>
          <wp:inline distT="0" distB="0" distL="0" distR="0" wp14:anchorId="2D1EB096" wp14:editId="0D692504">
            <wp:extent cx="3105150" cy="1190625"/>
            <wp:effectExtent l="0" t="0" r="0" b="9525"/>
            <wp:docPr id="4" name="Imagem 4" descr="consel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lh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1190625"/>
                    </a:xfrm>
                    <a:prstGeom prst="rect">
                      <a:avLst/>
                    </a:prstGeom>
                    <a:noFill/>
                    <a:ln>
                      <a:noFill/>
                    </a:ln>
                  </pic:spPr>
                </pic:pic>
              </a:graphicData>
            </a:graphic>
          </wp:inline>
        </w:drawing>
      </w:r>
    </w:p>
    <w:p w14:paraId="1BB4CA5F" w14:textId="77777777" w:rsidR="00320420" w:rsidRPr="00E824E7" w:rsidRDefault="3B79447C" w:rsidP="32C3D006">
      <w:pPr>
        <w:pStyle w:val="Texto"/>
        <w:rPr>
          <w:rFonts w:ascii="Lucida Sans" w:hAnsi="Lucida Sans" w:cstheme="minorBidi"/>
          <w:snapToGrid w:val="0"/>
        </w:rPr>
      </w:pPr>
      <w:r w:rsidRPr="32C3D006">
        <w:rPr>
          <w:rFonts w:ascii="Lucida Sans" w:hAnsi="Lucida Sans" w:cstheme="minorBidi"/>
        </w:rPr>
        <w:t xml:space="preserve">Cada </w:t>
      </w:r>
      <w:r w:rsidRPr="32C3D006">
        <w:rPr>
          <w:rFonts w:ascii="Lucida Sans" w:hAnsi="Lucida Sans" w:cstheme="minorBidi"/>
          <w:i/>
          <w:iCs/>
        </w:rPr>
        <w:t>campus</w:t>
      </w:r>
      <w:r w:rsidRPr="32C3D006">
        <w:rPr>
          <w:rFonts w:ascii="Lucida Sans" w:hAnsi="Lucida Sans" w:cstheme="minorBidi"/>
        </w:rPr>
        <w:t xml:space="preserve"> ou Unidade possui um Conselho local, que corresponde a um órgão consultivo e deliberativo.  </w:t>
      </w:r>
      <w:r w:rsidRPr="32C3D006">
        <w:rPr>
          <w:rFonts w:ascii="Lucida Sans" w:hAnsi="Lucida Sans" w:cstheme="minorBidi"/>
          <w:snapToGrid w:val="0"/>
        </w:rPr>
        <w:t>O Colegiado é o órgão consultivo</w:t>
      </w:r>
      <w:r w:rsidRPr="32C3D006">
        <w:rPr>
          <w:rFonts w:ascii="Lucida Sans" w:hAnsi="Lucida Sans" w:cstheme="minorBidi"/>
          <w:i/>
          <w:iCs/>
          <w:snapToGrid w:val="0"/>
        </w:rPr>
        <w:t xml:space="preserve"> </w:t>
      </w:r>
      <w:r w:rsidRPr="32C3D006">
        <w:rPr>
          <w:rFonts w:ascii="Lucida Sans" w:hAnsi="Lucida Sans" w:cstheme="minorBidi"/>
          <w:snapToGrid w:val="0"/>
        </w:rPr>
        <w:t xml:space="preserve">de </w:t>
      </w:r>
      <w:proofErr w:type="gramStart"/>
      <w:r w:rsidRPr="32C3D006">
        <w:rPr>
          <w:rFonts w:ascii="Lucida Sans" w:hAnsi="Lucida Sans" w:cstheme="minorBidi"/>
          <w:snapToGrid w:val="0"/>
        </w:rPr>
        <w:t>cada  Coordenação</w:t>
      </w:r>
      <w:proofErr w:type="gramEnd"/>
      <w:r w:rsidRPr="32C3D006">
        <w:rPr>
          <w:rFonts w:ascii="Lucida Sans" w:hAnsi="Lucida Sans" w:cstheme="minorBidi"/>
          <w:snapToGrid w:val="0"/>
        </w:rPr>
        <w:t xml:space="preserve"> para os assuntos de política de ensino, pesquisa e extensão, em conformidade com as diretrizes do Centro. </w:t>
      </w:r>
    </w:p>
    <w:p w14:paraId="01C46433" w14:textId="1F7C295E" w:rsidR="00320420" w:rsidRPr="00E824E7" w:rsidRDefault="3B79447C" w:rsidP="32C3D006">
      <w:pPr>
        <w:pStyle w:val="Texto"/>
        <w:rPr>
          <w:rFonts w:ascii="Lucida Sans" w:hAnsi="Lucida Sans" w:cstheme="minorBidi"/>
          <w:snapToGrid w:val="0"/>
        </w:rPr>
      </w:pPr>
      <w:r w:rsidRPr="32C3D006">
        <w:rPr>
          <w:rFonts w:ascii="Lucida Sans" w:hAnsi="Lucida Sans" w:cstheme="minorBidi"/>
        </w:rPr>
        <w:t>Na Unidade Sede, o Conselho local consultivo e deliberativo, que trata dos assuntos da graduação, é o Conselho Departamental (CONDEP</w:t>
      </w:r>
      <w:r w:rsidR="68D30FC3" w:rsidRPr="32C3D006">
        <w:rPr>
          <w:rFonts w:ascii="Lucida Sans" w:hAnsi="Lucida Sans" w:cstheme="minorBidi"/>
        </w:rPr>
        <w:t>). Tal conselho</w:t>
      </w:r>
      <w:r w:rsidR="68D30FC3" w:rsidRPr="32C3D006">
        <w:rPr>
          <w:rFonts w:ascii="Lucida Sans" w:hAnsi="Lucida Sans" w:cstheme="minorBidi"/>
          <w:color w:val="000000"/>
          <w:shd w:val="clear" w:color="auto" w:fill="FFFFFF"/>
        </w:rPr>
        <w:t xml:space="preserve"> é a instância colegiada da Graduação no campus Maracanã. Os membros desse conselho são chefes d</w:t>
      </w:r>
      <w:r w:rsidR="314FF7A9" w:rsidRPr="32C3D006">
        <w:rPr>
          <w:rFonts w:ascii="Lucida Sans" w:hAnsi="Lucida Sans" w:cstheme="minorBidi"/>
          <w:color w:val="000000"/>
          <w:shd w:val="clear" w:color="auto" w:fill="FFFFFF"/>
        </w:rPr>
        <w:t xml:space="preserve">as </w:t>
      </w:r>
      <w:r w:rsidR="68D30FC3" w:rsidRPr="32C3D006">
        <w:rPr>
          <w:rFonts w:ascii="Lucida Sans" w:hAnsi="Lucida Sans" w:cstheme="minorBidi"/>
          <w:color w:val="000000"/>
          <w:shd w:val="clear" w:color="auto" w:fill="FFFFFF"/>
        </w:rPr>
        <w:t xml:space="preserve">coordenações da Graduação e a representação discente. A chefia do DEPES, que também preside o CONDEP, é responsável pela supervisão e coordenação das atividades acadêmicas e administrativas do </w:t>
      </w:r>
      <w:proofErr w:type="gramStart"/>
      <w:r w:rsidR="68D30FC3" w:rsidRPr="32C3D006">
        <w:rPr>
          <w:rFonts w:ascii="Lucida Sans" w:hAnsi="Lucida Sans" w:cstheme="minorBidi"/>
          <w:color w:val="000000"/>
          <w:shd w:val="clear" w:color="auto" w:fill="FFFFFF"/>
        </w:rPr>
        <w:t>DEPES.</w:t>
      </w:r>
      <w:r w:rsidRPr="32C3D006">
        <w:rPr>
          <w:rFonts w:ascii="Lucida Sans" w:hAnsi="Lucida Sans" w:cstheme="minorBidi"/>
        </w:rPr>
        <w:t>.</w:t>
      </w:r>
      <w:proofErr w:type="gramEnd"/>
      <w:r w:rsidRPr="32C3D006">
        <w:rPr>
          <w:rFonts w:ascii="Lucida Sans" w:hAnsi="Lucida Sans" w:cstheme="minorBidi"/>
        </w:rPr>
        <w:t xml:space="preserve"> </w:t>
      </w:r>
    </w:p>
    <w:p w14:paraId="6644A927" w14:textId="095B51CC" w:rsidR="00320420" w:rsidRPr="00E824E7" w:rsidRDefault="3B79447C" w:rsidP="32C3D006">
      <w:pPr>
        <w:pStyle w:val="Texto"/>
        <w:rPr>
          <w:rFonts w:ascii="Lucida Sans" w:hAnsi="Lucida Sans" w:cstheme="minorBidi"/>
        </w:rPr>
      </w:pPr>
      <w:r w:rsidRPr="32C3D006">
        <w:rPr>
          <w:rFonts w:ascii="Lucida Sans" w:hAnsi="Lucida Sans" w:cstheme="minorBidi"/>
        </w:rPr>
        <w:t>O DEPES é um órgão executivo da Diretoria de Ensino do C</w:t>
      </w:r>
      <w:r w:rsidR="62671DB4" w:rsidRPr="32C3D006">
        <w:rPr>
          <w:rFonts w:ascii="Lucida Sans" w:hAnsi="Lucida Sans" w:cstheme="minorBidi"/>
        </w:rPr>
        <w:t>efet</w:t>
      </w:r>
      <w:r w:rsidRPr="32C3D006">
        <w:rPr>
          <w:rFonts w:ascii="Lucida Sans" w:hAnsi="Lucida Sans" w:cstheme="minorBidi"/>
        </w:rPr>
        <w:t xml:space="preserve">/RJ, que trata das questões relativas ao planejamento e a execução das atividades de ensino superior no Maracanã (Sede). Cabe ao DEPES o planejamento e a implementação dos cursos sob sua supervisão, assim como os respectivos programas de graduação. </w:t>
      </w:r>
    </w:p>
    <w:p w14:paraId="731A38F3" w14:textId="01964AE1" w:rsidR="00320420" w:rsidRPr="00E824E7" w:rsidRDefault="5D652BAA" w:rsidP="32C3D006">
      <w:pPr>
        <w:pStyle w:val="Texto"/>
        <w:rPr>
          <w:rFonts w:ascii="Lucida Sans" w:hAnsi="Lucida Sans" w:cstheme="minorBidi"/>
        </w:rPr>
      </w:pPr>
      <w:r w:rsidRPr="32C3D006">
        <w:rPr>
          <w:rFonts w:ascii="Lucida Sans" w:hAnsi="Lucida Sans" w:cstheme="minorBidi"/>
        </w:rPr>
        <w:t>A coordenação</w:t>
      </w:r>
      <w:r w:rsidR="3B79447C" w:rsidRPr="32C3D006">
        <w:rPr>
          <w:rFonts w:ascii="Lucida Sans" w:hAnsi="Lucida Sans" w:cstheme="minorBidi"/>
        </w:rPr>
        <w:t xml:space="preserve"> de </w:t>
      </w:r>
      <w:r w:rsidR="3B79447C" w:rsidRPr="32C3D006">
        <w:rPr>
          <w:rFonts w:ascii="Lucida Sans" w:hAnsi="Lucida Sans" w:cstheme="minorBidi"/>
          <w:color w:val="FF0000"/>
        </w:rPr>
        <w:t>XXXXX</w:t>
      </w:r>
      <w:r w:rsidR="3B79447C" w:rsidRPr="32C3D006">
        <w:rPr>
          <w:rFonts w:ascii="Lucida Sans" w:hAnsi="Lucida Sans" w:cstheme="minorBidi"/>
        </w:rPr>
        <w:t xml:space="preserve"> da Unidade Sede é parte integrante do DEPES. O coordenador do curso auxilia no planejamento, execução e supervisão do ensino, pesquisa, extensão e demais atividades do curso. O Núcleo Docente Estruturante (NDE) vem a contribuir neste sentido, uma vez que é responsável pela contínua atualização do projeto pedagógico do curso.</w:t>
      </w:r>
    </w:p>
    <w:p w14:paraId="5007B5D1" w14:textId="218E53E8" w:rsidR="00320420" w:rsidRPr="00E824E7" w:rsidRDefault="3B79447C" w:rsidP="32C3D006">
      <w:pPr>
        <w:pStyle w:val="Texto"/>
        <w:rPr>
          <w:rFonts w:ascii="Lucida Sans" w:hAnsi="Lucida Sans" w:cstheme="minorBidi"/>
        </w:rPr>
      </w:pPr>
      <w:r w:rsidRPr="32C3D006">
        <w:rPr>
          <w:rFonts w:ascii="Lucida Sans" w:hAnsi="Lucida Sans" w:cstheme="minorBidi"/>
        </w:rPr>
        <w:lastRenderedPageBreak/>
        <w:t xml:space="preserve">O </w:t>
      </w:r>
      <w:r w:rsidR="727AD8B0" w:rsidRPr="32C3D006">
        <w:rPr>
          <w:rFonts w:ascii="Lucida Sans" w:hAnsi="Lucida Sans" w:cstheme="minorBidi"/>
        </w:rPr>
        <w:t xml:space="preserve">Cefet </w:t>
      </w:r>
      <w:r w:rsidRPr="32C3D006">
        <w:rPr>
          <w:rFonts w:ascii="Lucida Sans" w:hAnsi="Lucida Sans" w:cstheme="minorBidi"/>
        </w:rPr>
        <w:t>/RJ mantém uma estrutura acadêmico-administrativa, dando suporte aos discentes e docentes dos cursos de graduação do Maracanã através dos seguintes setores, além da Diretoria de Ensino, do DEPES e d</w:t>
      </w:r>
      <w:r w:rsidR="00243A0C" w:rsidRPr="32C3D006">
        <w:rPr>
          <w:rFonts w:ascii="Lucida Sans" w:hAnsi="Lucida Sans" w:cstheme="minorBidi"/>
        </w:rPr>
        <w:t>a</w:t>
      </w:r>
      <w:r w:rsidRPr="32C3D006">
        <w:rPr>
          <w:rFonts w:ascii="Lucida Sans" w:hAnsi="Lucida Sans" w:cstheme="minorBidi"/>
        </w:rPr>
        <w:t xml:space="preserve"> própri</w:t>
      </w:r>
      <w:r w:rsidR="52E06024" w:rsidRPr="32C3D006">
        <w:rPr>
          <w:rFonts w:ascii="Lucida Sans" w:hAnsi="Lucida Sans" w:cstheme="minorBidi"/>
        </w:rPr>
        <w:t>a</w:t>
      </w:r>
      <w:r w:rsidRPr="32C3D006">
        <w:rPr>
          <w:rFonts w:ascii="Lucida Sans" w:hAnsi="Lucida Sans" w:cstheme="minorBidi"/>
        </w:rPr>
        <w:t xml:space="preserve"> </w:t>
      </w:r>
      <w:r w:rsidR="0C834971" w:rsidRPr="32C3D006">
        <w:rPr>
          <w:rFonts w:ascii="Lucida Sans" w:hAnsi="Lucida Sans" w:cstheme="minorBidi"/>
        </w:rPr>
        <w:t>Coordenação</w:t>
      </w:r>
      <w:r w:rsidRPr="32C3D006">
        <w:rPr>
          <w:rFonts w:ascii="Lucida Sans" w:hAnsi="Lucida Sans" w:cstheme="minorBidi"/>
        </w:rPr>
        <w:t>:</w:t>
      </w:r>
    </w:p>
    <w:p w14:paraId="52D6F05C" w14:textId="77777777" w:rsidR="00320420" w:rsidRPr="00E824E7" w:rsidRDefault="00320420" w:rsidP="26BDB67E">
      <w:pPr>
        <w:pStyle w:val="Marcadores"/>
        <w:jc w:val="both"/>
        <w:rPr>
          <w:rFonts w:ascii="Lucida Sans" w:hAnsi="Lucida Sans" w:cstheme="minorBidi"/>
        </w:rPr>
      </w:pPr>
      <w:r w:rsidRPr="26BDB67E">
        <w:rPr>
          <w:rFonts w:ascii="Lucida Sans" w:hAnsi="Lucida Sans" w:cstheme="minorBidi"/>
        </w:rPr>
        <w:t>Departamento de Registros Acadêmicos (DERAC): responsável pela vida escolar e atendimento aos alunos: fluxo curricular, matrículas, trancamentos, frequências, notas, aprovação/reprovação, colação de grau, diplomas.</w:t>
      </w:r>
    </w:p>
    <w:p w14:paraId="1ACFE6AB" w14:textId="5B5E4E0C" w:rsidR="00320420" w:rsidRPr="00E824E7" w:rsidRDefault="3B79447C" w:rsidP="26BDB67E">
      <w:pPr>
        <w:pStyle w:val="Marcadores"/>
        <w:jc w:val="both"/>
        <w:rPr>
          <w:rFonts w:ascii="Lucida Sans" w:hAnsi="Lucida Sans" w:cstheme="minorBidi"/>
        </w:rPr>
      </w:pPr>
      <w:r w:rsidRPr="32C3D006">
        <w:rPr>
          <w:rFonts w:ascii="Lucida Sans" w:hAnsi="Lucida Sans" w:cstheme="minorBidi"/>
        </w:rPr>
        <w:t xml:space="preserve">Secretaria Acadêmica (SECAD): responsável pelo apoio ao docente na condução de suas atividades acadêmicas e ao discente com informações sobre salas, docentes e avisos. Interage com </w:t>
      </w:r>
      <w:r w:rsidR="1B299200" w:rsidRPr="32C3D006">
        <w:rPr>
          <w:rFonts w:ascii="Lucida Sans" w:hAnsi="Lucida Sans" w:cstheme="minorBidi"/>
        </w:rPr>
        <w:t>as</w:t>
      </w:r>
      <w:r w:rsidRPr="32C3D006">
        <w:rPr>
          <w:rFonts w:ascii="Lucida Sans" w:hAnsi="Lucida Sans" w:cstheme="minorBidi"/>
        </w:rPr>
        <w:t xml:space="preserve"> </w:t>
      </w:r>
      <w:r w:rsidR="173A45AF" w:rsidRPr="32C3D006">
        <w:rPr>
          <w:rFonts w:ascii="Lucida Sans" w:hAnsi="Lucida Sans" w:cstheme="minorBidi"/>
        </w:rPr>
        <w:t>Coordenações</w:t>
      </w:r>
      <w:r w:rsidRPr="32C3D006">
        <w:rPr>
          <w:rFonts w:ascii="Lucida Sans" w:hAnsi="Lucida Sans" w:cstheme="minorBidi"/>
        </w:rPr>
        <w:t xml:space="preserve"> e com o DERAC.</w:t>
      </w:r>
    </w:p>
    <w:p w14:paraId="34D10184" w14:textId="3F12CAE8" w:rsidR="00320420" w:rsidRPr="00E824E7" w:rsidRDefault="00A434BA" w:rsidP="26BDB67E">
      <w:pPr>
        <w:pStyle w:val="Marcadores"/>
        <w:jc w:val="both"/>
        <w:rPr>
          <w:rFonts w:ascii="Lucida Sans" w:hAnsi="Lucida Sans" w:cstheme="minorBidi"/>
        </w:rPr>
      </w:pPr>
      <w:r w:rsidRPr="26BDB67E">
        <w:rPr>
          <w:rFonts w:ascii="Lucida Sans" w:hAnsi="Lucida Sans" w:cstheme="minorBidi"/>
        </w:rPr>
        <w:t>C</w:t>
      </w:r>
      <w:r w:rsidR="00320420" w:rsidRPr="26BDB67E">
        <w:rPr>
          <w:rFonts w:ascii="Lucida Sans" w:hAnsi="Lucida Sans" w:cstheme="minorBidi"/>
        </w:rPr>
        <w:t xml:space="preserve">oordenadoria dos Cursos de Graduação (COGRA): </w:t>
      </w:r>
      <w:r w:rsidR="00F64CA2" w:rsidRPr="26BDB67E">
        <w:rPr>
          <w:rFonts w:ascii="Lucida Sans" w:hAnsi="Lucida Sans" w:cstheme="minorBidi"/>
          <w:shd w:val="clear" w:color="auto" w:fill="FFFFFF"/>
        </w:rPr>
        <w:t> é subordinada à Diretoria de Ensino (DIREN) e desenvolve atividades sistêmicas de atendimento às demandas dos cursos superiores de todos as unidades que compõe o Sistema Cefet/ RJ.</w:t>
      </w:r>
    </w:p>
    <w:p w14:paraId="3F1D393D" w14:textId="77777777" w:rsidR="00F64CA2" w:rsidRPr="00E824E7" w:rsidRDefault="00F64CA2" w:rsidP="26BDB67E">
      <w:pPr>
        <w:pStyle w:val="Marcadores"/>
        <w:jc w:val="both"/>
        <w:rPr>
          <w:rFonts w:ascii="Lucida Sans" w:hAnsi="Lucida Sans" w:cstheme="minorBidi"/>
        </w:rPr>
      </w:pPr>
      <w:r w:rsidRPr="26BDB67E">
        <w:rPr>
          <w:rFonts w:ascii="Lucida Sans" w:hAnsi="Lucida Sans" w:cstheme="minorBidi"/>
        </w:rPr>
        <w:t>As atividades da Cogra, incluem:</w:t>
      </w:r>
    </w:p>
    <w:p w14:paraId="5F29B459" w14:textId="77777777" w:rsidR="00F64CA2" w:rsidRPr="00E824E7" w:rsidRDefault="00F64CA2" w:rsidP="26BDB67E">
      <w:pPr>
        <w:pStyle w:val="Marcadores"/>
        <w:numPr>
          <w:ilvl w:val="0"/>
          <w:numId w:val="0"/>
        </w:numPr>
        <w:ind w:left="360"/>
        <w:jc w:val="both"/>
        <w:rPr>
          <w:rFonts w:ascii="Lucida Sans" w:hAnsi="Lucida Sans" w:cstheme="minorBidi"/>
        </w:rPr>
      </w:pPr>
      <w:r w:rsidRPr="26BDB67E">
        <w:rPr>
          <w:rFonts w:ascii="Lucida Sans" w:hAnsi="Lucida Sans" w:cstheme="minorBidi"/>
        </w:rPr>
        <w:t>Processos de Transferência:</w:t>
      </w:r>
    </w:p>
    <w:p w14:paraId="5DF8AD58" w14:textId="626E09A4" w:rsidR="00F64CA2" w:rsidRPr="00E824E7" w:rsidRDefault="00F64CA2" w:rsidP="26BDB67E">
      <w:pPr>
        <w:pStyle w:val="Marcadores"/>
        <w:numPr>
          <w:ilvl w:val="0"/>
          <w:numId w:val="0"/>
        </w:numPr>
        <w:ind w:left="720" w:hanging="360"/>
        <w:jc w:val="both"/>
        <w:rPr>
          <w:rFonts w:ascii="Lucida Sans" w:hAnsi="Lucida Sans" w:cstheme="minorBidi"/>
        </w:rPr>
      </w:pPr>
      <w:r w:rsidRPr="26BDB67E">
        <w:rPr>
          <w:rFonts w:ascii="Lucida Sans" w:hAnsi="Lucida Sans" w:cstheme="minorBidi"/>
        </w:rPr>
        <w:t>- Interna</w:t>
      </w:r>
      <w:r w:rsidR="62C9C75A" w:rsidRPr="26BDB67E">
        <w:rPr>
          <w:rFonts w:ascii="Lucida Sans" w:hAnsi="Lucida Sans" w:cstheme="minorBidi"/>
        </w:rPr>
        <w:t xml:space="preserve">: </w:t>
      </w:r>
      <w:r w:rsidRPr="26BDB67E">
        <w:rPr>
          <w:rFonts w:ascii="Lucida Sans" w:hAnsi="Lucida Sans" w:cstheme="minorBidi"/>
        </w:rPr>
        <w:t xml:space="preserve"> Semestral e sistêmico, presencial e </w:t>
      </w:r>
      <w:proofErr w:type="spellStart"/>
      <w:r w:rsidRPr="26BDB67E">
        <w:rPr>
          <w:rFonts w:ascii="Lucida Sans" w:hAnsi="Lucida Sans" w:cstheme="minorBidi"/>
        </w:rPr>
        <w:t>EaD</w:t>
      </w:r>
      <w:proofErr w:type="spellEnd"/>
      <w:r w:rsidRPr="26BDB67E">
        <w:rPr>
          <w:rFonts w:ascii="Lucida Sans" w:hAnsi="Lucida Sans" w:cstheme="minorBidi"/>
        </w:rPr>
        <w:t>: Planejar e confeccionar edital, coordenar e supervisionar as demandas referentes à realização do processo para preenchimento de vagas remanescentes em cursos de graduação do Cefet/RJ;</w:t>
      </w:r>
    </w:p>
    <w:p w14:paraId="281F0234" w14:textId="37EEE818" w:rsidR="00F64CA2" w:rsidRPr="00E824E7" w:rsidRDefault="00F64CA2" w:rsidP="26BDB67E">
      <w:pPr>
        <w:pStyle w:val="Marcadores"/>
        <w:numPr>
          <w:ilvl w:val="0"/>
          <w:numId w:val="0"/>
        </w:numPr>
        <w:ind w:left="720" w:hanging="360"/>
        <w:jc w:val="both"/>
        <w:rPr>
          <w:rFonts w:ascii="Lucida Sans" w:eastAsia="Lucida Sans" w:hAnsi="Lucida Sans" w:cs="Lucida Sans"/>
        </w:rPr>
      </w:pPr>
      <w:r w:rsidRPr="26BDB67E">
        <w:rPr>
          <w:rFonts w:ascii="Lucida Sans" w:eastAsia="Lucida Sans" w:hAnsi="Lucida Sans" w:cs="Lucida Sans"/>
        </w:rPr>
        <w:t>- Externa</w:t>
      </w:r>
      <w:r w:rsidR="7B6C4A51" w:rsidRPr="26BDB67E">
        <w:rPr>
          <w:rFonts w:ascii="Lucida Sans" w:eastAsia="Lucida Sans" w:hAnsi="Lucida Sans" w:cs="Lucida Sans"/>
        </w:rPr>
        <w:t xml:space="preserve">: </w:t>
      </w:r>
      <w:r w:rsidRPr="26BDB67E">
        <w:rPr>
          <w:rFonts w:ascii="Lucida Sans" w:eastAsia="Lucida Sans" w:hAnsi="Lucida Sans" w:cs="Lucida Sans"/>
        </w:rPr>
        <w:t>Semestral e sistêmico: Planejar e confeccionar edital, coordenar e supervisionar as demandas referentes à realização do processo para preenchimento de vagas remanescentes em cursos de graduação do Cefet/RJ;</w:t>
      </w:r>
    </w:p>
    <w:p w14:paraId="48A45AAF" w14:textId="12A9F13D" w:rsidR="00F64CA2" w:rsidRPr="00E824E7" w:rsidRDefault="00F64CA2" w:rsidP="26BDB67E">
      <w:pPr>
        <w:pStyle w:val="Marcadores"/>
        <w:numPr>
          <w:ilvl w:val="0"/>
          <w:numId w:val="0"/>
        </w:numPr>
        <w:ind w:left="720" w:hanging="360"/>
        <w:jc w:val="both"/>
        <w:rPr>
          <w:rFonts w:ascii="Lucida Sans" w:eastAsia="Lucida Sans" w:hAnsi="Lucida Sans" w:cs="Lucida Sans"/>
        </w:rPr>
      </w:pPr>
      <w:r w:rsidRPr="26BDB67E">
        <w:rPr>
          <w:rFonts w:ascii="Lucida Sans" w:eastAsia="Lucida Sans" w:hAnsi="Lucida Sans" w:cs="Lucida Sans"/>
          <w:i/>
          <w:iCs/>
        </w:rPr>
        <w:t xml:space="preserve">- </w:t>
      </w:r>
      <w:proofErr w:type="spellStart"/>
      <w:r w:rsidRPr="26BDB67E">
        <w:rPr>
          <w:rFonts w:ascii="Lucida Sans" w:eastAsia="Lucida Sans" w:hAnsi="Lucida Sans" w:cs="Lucida Sans"/>
          <w:i/>
          <w:iCs/>
        </w:rPr>
        <w:t>Ex-Offício</w:t>
      </w:r>
      <w:proofErr w:type="spellEnd"/>
      <w:r w:rsidR="2C0707A8" w:rsidRPr="26BDB67E">
        <w:rPr>
          <w:rFonts w:ascii="Lucida Sans" w:eastAsia="Lucida Sans" w:hAnsi="Lucida Sans" w:cs="Lucida Sans"/>
          <w:i/>
          <w:iCs/>
        </w:rPr>
        <w:t xml:space="preserve">: </w:t>
      </w:r>
      <w:r w:rsidR="054F1956" w:rsidRPr="26BDB67E">
        <w:rPr>
          <w:rFonts w:ascii="Lucida Sans" w:eastAsia="Lucida Sans" w:hAnsi="Lucida Sans" w:cs="Lucida Sans"/>
          <w:i/>
          <w:iCs/>
        </w:rPr>
        <w:t xml:space="preserve">Semestral e sistêmico: </w:t>
      </w:r>
      <w:r w:rsidR="15CB10B4" w:rsidRPr="26BDB67E">
        <w:rPr>
          <w:rFonts w:ascii="Lucida Sans" w:eastAsia="Lucida Sans" w:hAnsi="Lucida Sans" w:cs="Lucida Sans"/>
        </w:rPr>
        <w:t>para servidores públicos federais civis ou militares estudantes, ou seus dependentes estudantes, que tenham sido transferidos por necessidade do serviço e sejam provenientes de instituições de ensino superior públicas;</w:t>
      </w:r>
    </w:p>
    <w:p w14:paraId="516D424D" w14:textId="20058F3A" w:rsidR="00F64CA2" w:rsidRPr="00E824E7" w:rsidRDefault="00F64CA2" w:rsidP="26BDB67E">
      <w:pPr>
        <w:pStyle w:val="Marcadores"/>
        <w:numPr>
          <w:ilvl w:val="0"/>
          <w:numId w:val="0"/>
        </w:numPr>
        <w:ind w:left="720" w:hanging="360"/>
        <w:jc w:val="both"/>
        <w:rPr>
          <w:rFonts w:ascii="Lucida Sans" w:eastAsia="Lucida Sans" w:hAnsi="Lucida Sans" w:cs="Lucida Sans"/>
        </w:rPr>
      </w:pPr>
      <w:r w:rsidRPr="26BDB67E">
        <w:rPr>
          <w:rFonts w:ascii="Lucida Sans" w:eastAsia="Lucida Sans" w:hAnsi="Lucida Sans" w:cs="Lucida Sans"/>
        </w:rPr>
        <w:t>-</w:t>
      </w:r>
      <w:r w:rsidR="7A0D4A2D" w:rsidRPr="26BDB67E">
        <w:rPr>
          <w:rFonts w:ascii="Lucida Sans" w:eastAsia="Lucida Sans" w:hAnsi="Lucida Sans" w:cs="Lucida Sans"/>
        </w:rPr>
        <w:t xml:space="preserve"> </w:t>
      </w:r>
      <w:proofErr w:type="gramStart"/>
      <w:r w:rsidRPr="26BDB67E">
        <w:rPr>
          <w:rFonts w:ascii="Lucida Sans" w:eastAsia="Lucida Sans" w:hAnsi="Lucida Sans" w:cs="Lucida Sans"/>
        </w:rPr>
        <w:t>Processo </w:t>
      </w:r>
      <w:r w:rsidR="404DA56C" w:rsidRPr="26BDB67E">
        <w:rPr>
          <w:rFonts w:ascii="Lucida Sans" w:eastAsia="Lucida Sans" w:hAnsi="Lucida Sans" w:cs="Lucida Sans"/>
        </w:rPr>
        <w:t xml:space="preserve"> </w:t>
      </w:r>
      <w:r w:rsidRPr="26BDB67E">
        <w:rPr>
          <w:rFonts w:ascii="Lucida Sans" w:eastAsia="Lucida Sans" w:hAnsi="Lucida Sans" w:cs="Lucida Sans"/>
        </w:rPr>
        <w:t>para</w:t>
      </w:r>
      <w:proofErr w:type="gramEnd"/>
      <w:r w:rsidR="7DDD665F" w:rsidRPr="26BDB67E">
        <w:rPr>
          <w:rFonts w:ascii="Lucida Sans" w:eastAsia="Lucida Sans" w:hAnsi="Lucida Sans" w:cs="Lucida Sans"/>
        </w:rPr>
        <w:t xml:space="preserve"> </w:t>
      </w:r>
      <w:r w:rsidRPr="26BDB67E">
        <w:rPr>
          <w:rFonts w:ascii="Lucida Sans" w:eastAsia="Lucida Sans" w:hAnsi="Lucida Sans" w:cs="Lucida Sans"/>
        </w:rPr>
        <w:t> Portadores de Diploma:</w:t>
      </w:r>
      <w:r w:rsidR="5086B0B2" w:rsidRPr="26BDB67E">
        <w:rPr>
          <w:rFonts w:ascii="Lucida Sans" w:eastAsia="Lucida Sans" w:hAnsi="Lucida Sans" w:cs="Lucida Sans"/>
        </w:rPr>
        <w:t xml:space="preserve"> </w:t>
      </w:r>
      <w:r w:rsidRPr="26BDB67E">
        <w:rPr>
          <w:rFonts w:ascii="Lucida Sans" w:eastAsia="Lucida Sans" w:hAnsi="Lucida Sans" w:cs="Lucida Sans"/>
        </w:rPr>
        <w:t>Semestral e sistêmico: Planejar e confeccionar edital, coordenar e supervisionar as demandas referentes à realização do processo para preenchimento de vagas remanescentes em cursos de graduação do Cefet/RJ;</w:t>
      </w:r>
    </w:p>
    <w:p w14:paraId="67957470" w14:textId="51DC38DF" w:rsidR="00F64CA2" w:rsidRPr="00E824E7" w:rsidRDefault="5CD2BD95" w:rsidP="26BDB67E">
      <w:pPr>
        <w:pStyle w:val="Marcadores"/>
        <w:numPr>
          <w:ilvl w:val="0"/>
          <w:numId w:val="0"/>
        </w:numPr>
        <w:ind w:left="720" w:hanging="360"/>
        <w:jc w:val="both"/>
        <w:rPr>
          <w:rFonts w:ascii="Lucida Sans" w:eastAsia="Lucida Sans" w:hAnsi="Lucida Sans" w:cs="Lucida Sans"/>
        </w:rPr>
      </w:pPr>
      <w:r w:rsidRPr="26BDB67E">
        <w:rPr>
          <w:rFonts w:ascii="Lucida Sans" w:eastAsia="Lucida Sans" w:hAnsi="Lucida Sans" w:cs="Lucida Sans"/>
        </w:rPr>
        <w:t xml:space="preserve">- </w:t>
      </w:r>
      <w:r w:rsidR="00F64CA2" w:rsidRPr="26BDB67E">
        <w:rPr>
          <w:rFonts w:ascii="Lucida Sans" w:eastAsia="Lucida Sans" w:hAnsi="Lucida Sans" w:cs="Lucida Sans"/>
        </w:rPr>
        <w:t>Processos de Mobilidade</w:t>
      </w:r>
      <w:r w:rsidR="785E2CEF" w:rsidRPr="26BDB67E">
        <w:rPr>
          <w:rFonts w:ascii="Lucida Sans" w:eastAsia="Lucida Sans" w:hAnsi="Lucida Sans" w:cs="Lucida Sans"/>
        </w:rPr>
        <w:t xml:space="preserve">: </w:t>
      </w:r>
    </w:p>
    <w:p w14:paraId="143DCA69" w14:textId="483321A3" w:rsidR="650E5A0E" w:rsidRDefault="650E5A0E" w:rsidP="26BDB67E">
      <w:pPr>
        <w:pStyle w:val="Marcadores"/>
        <w:numPr>
          <w:ilvl w:val="0"/>
          <w:numId w:val="0"/>
        </w:numPr>
        <w:ind w:left="720"/>
        <w:jc w:val="both"/>
        <w:rPr>
          <w:rFonts w:ascii="Lucida Sans" w:eastAsia="Lucida Sans" w:hAnsi="Lucida Sans" w:cs="Lucida Sans"/>
        </w:rPr>
      </w:pPr>
      <w:r w:rsidRPr="26BDB67E">
        <w:rPr>
          <w:rFonts w:ascii="Lucida Sans" w:eastAsia="Lucida Sans" w:hAnsi="Lucida Sans" w:cs="Lucida Sans"/>
        </w:rPr>
        <w:t>Mobilidade Acadêmica Interna: para alunos matriculados no Cefet/RJ, a fim de ingressarem em disciplinas de outras unidades de ensino da rede;</w:t>
      </w:r>
    </w:p>
    <w:p w14:paraId="44E79C8D" w14:textId="5319A26B" w:rsidR="650E5A0E" w:rsidRDefault="650E5A0E" w:rsidP="26BDB67E">
      <w:pPr>
        <w:pStyle w:val="Marcadores"/>
        <w:numPr>
          <w:ilvl w:val="0"/>
          <w:numId w:val="0"/>
        </w:numPr>
        <w:ind w:left="720"/>
        <w:jc w:val="both"/>
        <w:rPr>
          <w:rFonts w:ascii="Lucida Sans" w:eastAsia="Lucida Sans" w:hAnsi="Lucida Sans" w:cs="Lucida Sans"/>
        </w:rPr>
      </w:pPr>
      <w:r w:rsidRPr="26BDB67E">
        <w:rPr>
          <w:rFonts w:ascii="Lucida Sans" w:eastAsia="Lucida Sans" w:hAnsi="Lucida Sans" w:cs="Lucida Sans"/>
        </w:rPr>
        <w:t>Mobilidade ANDIFES: para alunos matriculados em IES afiliadas que queiram cursar disciplinas isoladas nas unidades de ensino da rede Cefet/RJ.</w:t>
      </w:r>
    </w:p>
    <w:p w14:paraId="1EE2F424" w14:textId="71263B14" w:rsidR="622A770D" w:rsidRDefault="622A770D" w:rsidP="26BDB67E">
      <w:pPr>
        <w:pStyle w:val="Marcadores"/>
        <w:numPr>
          <w:ilvl w:val="0"/>
          <w:numId w:val="0"/>
        </w:numPr>
        <w:jc w:val="both"/>
        <w:rPr>
          <w:rFonts w:ascii="Lucida Sans" w:eastAsia="Lucida Sans" w:hAnsi="Lucida Sans" w:cs="Lucida Sans"/>
        </w:rPr>
      </w:pPr>
      <w:r w:rsidRPr="26BDB67E">
        <w:rPr>
          <w:rFonts w:ascii="Lucida Sans" w:eastAsia="Lucida Sans" w:hAnsi="Lucida Sans" w:cs="Lucida Sans"/>
        </w:rPr>
        <w:t xml:space="preserve">Além disso, </w:t>
      </w:r>
      <w:r w:rsidR="66AE381E" w:rsidRPr="26BDB67E">
        <w:rPr>
          <w:rFonts w:ascii="Lucida Sans" w:eastAsia="Lucida Sans" w:hAnsi="Lucida Sans" w:cs="Lucida Sans"/>
        </w:rPr>
        <w:t xml:space="preserve">o setor </w:t>
      </w:r>
      <w:r w:rsidRPr="26BDB67E">
        <w:rPr>
          <w:rFonts w:ascii="Lucida Sans" w:eastAsia="Lucida Sans" w:hAnsi="Lucida Sans" w:cs="Lucida Sans"/>
        </w:rPr>
        <w:t>r</w:t>
      </w:r>
      <w:r w:rsidR="3FB9833E" w:rsidRPr="26BDB67E">
        <w:rPr>
          <w:rFonts w:ascii="Lucida Sans" w:eastAsia="Lucida Sans" w:hAnsi="Lucida Sans" w:cs="Lucida Sans"/>
        </w:rPr>
        <w:t>ecebe, guarda e encaminha ementas dos cursos de</w:t>
      </w:r>
      <w:r w:rsidR="52FB4ED8" w:rsidRPr="26BDB67E">
        <w:rPr>
          <w:rFonts w:ascii="Lucida Sans" w:eastAsia="Lucida Sans" w:hAnsi="Lucida Sans" w:cs="Lucida Sans"/>
        </w:rPr>
        <w:t xml:space="preserve"> </w:t>
      </w:r>
      <w:r w:rsidR="3FB9833E" w:rsidRPr="26BDB67E">
        <w:rPr>
          <w:rFonts w:ascii="Lucida Sans" w:eastAsia="Lucida Sans" w:hAnsi="Lucida Sans" w:cs="Lucida Sans"/>
        </w:rPr>
        <w:t xml:space="preserve">graduação do </w:t>
      </w:r>
      <w:proofErr w:type="spellStart"/>
      <w:r w:rsidR="3FB9833E" w:rsidRPr="26BDB67E">
        <w:rPr>
          <w:rFonts w:ascii="Lucida Sans" w:eastAsia="Lucida Sans" w:hAnsi="Lucida Sans" w:cs="Lucida Sans"/>
        </w:rPr>
        <w:t>Cefet</w:t>
      </w:r>
      <w:proofErr w:type="spellEnd"/>
      <w:r w:rsidR="3FB9833E" w:rsidRPr="26BDB67E">
        <w:rPr>
          <w:rFonts w:ascii="Lucida Sans" w:eastAsia="Lucida Sans" w:hAnsi="Lucida Sans" w:cs="Lucida Sans"/>
        </w:rPr>
        <w:t xml:space="preserve">/RJ, para alunos, </w:t>
      </w:r>
      <w:proofErr w:type="spellStart"/>
      <w:r w:rsidR="3FB9833E" w:rsidRPr="26BDB67E">
        <w:rPr>
          <w:rFonts w:ascii="Lucida Sans" w:eastAsia="Lucida Sans" w:hAnsi="Lucida Sans" w:cs="Lucida Sans"/>
        </w:rPr>
        <w:t>ex-graduandos</w:t>
      </w:r>
      <w:proofErr w:type="spellEnd"/>
      <w:r w:rsidR="3FB9833E" w:rsidRPr="26BDB67E">
        <w:rPr>
          <w:rFonts w:ascii="Lucida Sans" w:eastAsia="Lucida Sans" w:hAnsi="Lucida Sans" w:cs="Lucida Sans"/>
        </w:rPr>
        <w:t xml:space="preserve"> do </w:t>
      </w:r>
      <w:proofErr w:type="spellStart"/>
      <w:r w:rsidR="3FB9833E" w:rsidRPr="26BDB67E">
        <w:rPr>
          <w:rFonts w:ascii="Lucida Sans" w:eastAsia="Lucida Sans" w:hAnsi="Lucida Sans" w:cs="Lucida Sans"/>
        </w:rPr>
        <w:t>Cefet</w:t>
      </w:r>
      <w:proofErr w:type="spellEnd"/>
      <w:r w:rsidR="3FB9833E" w:rsidRPr="26BDB67E">
        <w:rPr>
          <w:rFonts w:ascii="Lucida Sans" w:eastAsia="Lucida Sans" w:hAnsi="Lucida Sans" w:cs="Lucida Sans"/>
        </w:rPr>
        <w:t>/RJ e interessados em cursar disciplinas na instituição</w:t>
      </w:r>
      <w:r w:rsidR="414ED70B" w:rsidRPr="26BDB67E">
        <w:rPr>
          <w:rFonts w:ascii="Lucida Sans" w:eastAsia="Lucida Sans" w:hAnsi="Lucida Sans" w:cs="Lucida Sans"/>
        </w:rPr>
        <w:t xml:space="preserve"> e dá assessoria na elaboração dos Projetos Pedagógicos de Curso (PPCs) para as Coordenações dos cursos de graduação do Cefet/RJ.</w:t>
      </w:r>
    </w:p>
    <w:p w14:paraId="2C1B546C" w14:textId="77777777" w:rsidR="00F64CA2" w:rsidRPr="00E824E7" w:rsidRDefault="00F64CA2" w:rsidP="26BDB67E">
      <w:pPr>
        <w:pStyle w:val="Marcadores"/>
        <w:numPr>
          <w:ilvl w:val="0"/>
          <w:numId w:val="0"/>
        </w:numPr>
        <w:ind w:left="720" w:hanging="360"/>
        <w:jc w:val="both"/>
        <w:rPr>
          <w:rFonts w:ascii="Lucida Sans" w:hAnsi="Lucida Sans" w:cstheme="minorBidi"/>
          <w:color w:val="FF0000"/>
        </w:rPr>
      </w:pPr>
    </w:p>
    <w:p w14:paraId="519281CB" w14:textId="77777777" w:rsidR="00320420" w:rsidRPr="00E824E7" w:rsidRDefault="00320420" w:rsidP="26BDB67E">
      <w:pPr>
        <w:pStyle w:val="Marcadores"/>
        <w:jc w:val="both"/>
        <w:rPr>
          <w:rFonts w:ascii="Lucida Sans" w:hAnsi="Lucida Sans" w:cstheme="minorBidi"/>
        </w:rPr>
      </w:pPr>
      <w:r w:rsidRPr="26BDB67E">
        <w:rPr>
          <w:rFonts w:ascii="Lucida Sans" w:hAnsi="Lucida Sans" w:cstheme="minorBidi"/>
        </w:rPr>
        <w:t>Setor de Estágio Supervisionado (SESUP): disponibiliza aos alunos todas as informações necessárias para a realização do Estágio Supervisionado da Graduação dos cursos do Maracanã. Este setor fica situado na SECAD.</w:t>
      </w:r>
    </w:p>
    <w:p w14:paraId="7C8A21FB" w14:textId="77777777" w:rsidR="00320420" w:rsidRPr="00E824E7" w:rsidRDefault="00320420" w:rsidP="26BDB67E">
      <w:pPr>
        <w:pStyle w:val="Marcadores"/>
        <w:jc w:val="both"/>
        <w:rPr>
          <w:rFonts w:ascii="Lucida Sans" w:hAnsi="Lucida Sans" w:cstheme="minorBidi"/>
        </w:rPr>
      </w:pPr>
      <w:r w:rsidRPr="26BDB67E">
        <w:rPr>
          <w:rFonts w:ascii="Lucida Sans" w:hAnsi="Lucida Sans" w:cstheme="minorBidi"/>
        </w:rPr>
        <w:t>Departamento de Extensão e Assuntos Comunitários (DEAC): atua no sentido de viabilizar as condições de infraestrutura para a realização dos programas, projetos e atividades de extensão, de forma articulada com a comunidade interna e a sociedade.</w:t>
      </w:r>
    </w:p>
    <w:p w14:paraId="5A46A733" w14:textId="5F24102F" w:rsidR="00320420" w:rsidRPr="00E824E7" w:rsidRDefault="00320420" w:rsidP="26BDB67E">
      <w:pPr>
        <w:pStyle w:val="Marcadores"/>
        <w:jc w:val="both"/>
        <w:rPr>
          <w:rFonts w:ascii="Lucida Sans" w:hAnsi="Lucida Sans" w:cstheme="minorBidi"/>
        </w:rPr>
      </w:pPr>
      <w:r w:rsidRPr="26BDB67E">
        <w:rPr>
          <w:rFonts w:ascii="Lucida Sans" w:hAnsi="Lucida Sans" w:cstheme="minorBidi"/>
        </w:rPr>
        <w:t>Seção de Recursos Didáticos (</w:t>
      </w:r>
      <w:r w:rsidR="23DAC225" w:rsidRPr="26BDB67E">
        <w:rPr>
          <w:rFonts w:ascii="Lucida Sans" w:hAnsi="Lucida Sans" w:cstheme="minorBidi"/>
        </w:rPr>
        <w:t>SERED</w:t>
      </w:r>
      <w:r w:rsidRPr="26BDB67E">
        <w:rPr>
          <w:rFonts w:ascii="Lucida Sans" w:hAnsi="Lucida Sans" w:cstheme="minorBidi"/>
        </w:rPr>
        <w:t xml:space="preserve">): responsável pelos recursos audiovisuais disponibilizados aos docentes e discentes para a operacionalização e apoio às atividades acadêmicas, dentre eles: </w:t>
      </w:r>
      <w:proofErr w:type="spellStart"/>
      <w:r w:rsidRPr="26BDB67E">
        <w:rPr>
          <w:rFonts w:ascii="Lucida Sans" w:hAnsi="Lucida Sans" w:cstheme="minorBidi"/>
        </w:rPr>
        <w:t>TV´s</w:t>
      </w:r>
      <w:proofErr w:type="spellEnd"/>
      <w:r w:rsidRPr="26BDB67E">
        <w:rPr>
          <w:rFonts w:ascii="Lucida Sans" w:hAnsi="Lucida Sans" w:cstheme="minorBidi"/>
        </w:rPr>
        <w:t xml:space="preserve">, vídeos, projetores multimídia, </w:t>
      </w:r>
      <w:proofErr w:type="spellStart"/>
      <w:r w:rsidRPr="26BDB67E">
        <w:rPr>
          <w:rFonts w:ascii="Lucida Sans" w:hAnsi="Lucida Sans" w:cstheme="minorBidi"/>
        </w:rPr>
        <w:t>microsystem</w:t>
      </w:r>
      <w:proofErr w:type="spellEnd"/>
      <w:r w:rsidRPr="26BDB67E">
        <w:rPr>
          <w:rFonts w:ascii="Lucida Sans" w:hAnsi="Lucida Sans" w:cstheme="minorBidi"/>
        </w:rPr>
        <w:t>, DVD, etc.</w:t>
      </w:r>
    </w:p>
    <w:p w14:paraId="10C2AC32" w14:textId="73B6B05F" w:rsidR="00E34852" w:rsidRPr="00E824E7" w:rsidRDefault="00E34852" w:rsidP="26BDB67E">
      <w:pPr>
        <w:pStyle w:val="Marcadores"/>
        <w:jc w:val="both"/>
        <w:rPr>
          <w:rFonts w:ascii="Lucida Sans" w:hAnsi="Lucida Sans" w:cstheme="minorBidi"/>
        </w:rPr>
      </w:pPr>
      <w:r w:rsidRPr="26BDB67E">
        <w:rPr>
          <w:rFonts w:ascii="Lucida Sans" w:hAnsi="Lucida Sans" w:cstheme="minorBidi"/>
        </w:rPr>
        <w:t xml:space="preserve">Comissão de Acompanhamento de Desempenho Discente (CAAD): </w:t>
      </w:r>
      <w:r w:rsidR="00EC0127" w:rsidRPr="26BDB67E">
        <w:rPr>
          <w:rFonts w:ascii="Lucida Sans" w:hAnsi="Lucida Sans" w:cstheme="minorBidi"/>
        </w:rPr>
        <w:t>(sistêmica)</w:t>
      </w:r>
    </w:p>
    <w:p w14:paraId="20D233DC" w14:textId="46363810" w:rsidR="00E34852" w:rsidRPr="00E824E7" w:rsidRDefault="00E34852" w:rsidP="00E34852">
      <w:pPr>
        <w:pStyle w:val="BodyText"/>
        <w:spacing w:before="116"/>
        <w:ind w:left="317"/>
        <w:jc w:val="both"/>
        <w:rPr>
          <w:rFonts w:ascii="Lucida Sans" w:hAnsi="Lucida Sans" w:cstheme="minorHAnsi"/>
          <w:sz w:val="24"/>
        </w:rPr>
      </w:pPr>
      <w:r w:rsidRPr="00E824E7">
        <w:rPr>
          <w:rFonts w:ascii="Lucida Sans" w:hAnsi="Lucida Sans" w:cstheme="minorHAnsi"/>
          <w:sz w:val="24"/>
        </w:rPr>
        <w:t>As</w:t>
      </w:r>
      <w:r w:rsidRPr="00E824E7">
        <w:rPr>
          <w:rFonts w:ascii="Lucida Sans" w:hAnsi="Lucida Sans" w:cstheme="minorHAnsi"/>
          <w:spacing w:val="-6"/>
          <w:sz w:val="24"/>
        </w:rPr>
        <w:t xml:space="preserve"> </w:t>
      </w:r>
      <w:r w:rsidRPr="00E824E7">
        <w:rPr>
          <w:rFonts w:ascii="Lucida Sans" w:hAnsi="Lucida Sans" w:cstheme="minorHAnsi"/>
          <w:sz w:val="24"/>
        </w:rPr>
        <w:t>atribuições</w:t>
      </w:r>
      <w:r w:rsidRPr="00E824E7">
        <w:rPr>
          <w:rFonts w:ascii="Lucida Sans" w:hAnsi="Lucida Sans" w:cstheme="minorHAnsi"/>
          <w:spacing w:val="21"/>
          <w:sz w:val="24"/>
        </w:rPr>
        <w:t xml:space="preserve"> </w:t>
      </w:r>
      <w:r w:rsidRPr="00E824E7">
        <w:rPr>
          <w:rFonts w:ascii="Lucida Sans" w:hAnsi="Lucida Sans" w:cstheme="minorHAnsi"/>
          <w:sz w:val="24"/>
        </w:rPr>
        <w:t>de</w:t>
      </w:r>
      <w:r w:rsidRPr="00E824E7">
        <w:rPr>
          <w:rFonts w:ascii="Lucida Sans" w:hAnsi="Lucida Sans" w:cstheme="minorHAnsi"/>
          <w:spacing w:val="-10"/>
          <w:sz w:val="24"/>
        </w:rPr>
        <w:t xml:space="preserve"> </w:t>
      </w:r>
      <w:r w:rsidRPr="00E824E7">
        <w:rPr>
          <w:rFonts w:ascii="Lucida Sans" w:hAnsi="Lucida Sans" w:cstheme="minorHAnsi"/>
          <w:sz w:val="24"/>
        </w:rPr>
        <w:t>cada</w:t>
      </w:r>
      <w:r w:rsidRPr="00E824E7">
        <w:rPr>
          <w:rFonts w:ascii="Lucida Sans" w:hAnsi="Lucida Sans" w:cstheme="minorHAnsi"/>
          <w:spacing w:val="-15"/>
          <w:sz w:val="24"/>
        </w:rPr>
        <w:t xml:space="preserve"> </w:t>
      </w:r>
      <w:r w:rsidRPr="00E824E7">
        <w:rPr>
          <w:rFonts w:ascii="Lucida Sans" w:hAnsi="Lucida Sans" w:cstheme="minorHAnsi"/>
          <w:sz w:val="24"/>
        </w:rPr>
        <w:t>CADD são</w:t>
      </w:r>
      <w:r w:rsidRPr="00E824E7">
        <w:rPr>
          <w:rFonts w:ascii="Lucida Sans" w:hAnsi="Lucida Sans" w:cstheme="minorHAnsi"/>
          <w:spacing w:val="-6"/>
          <w:sz w:val="24"/>
        </w:rPr>
        <w:t xml:space="preserve"> </w:t>
      </w:r>
      <w:r w:rsidRPr="00E824E7">
        <w:rPr>
          <w:rFonts w:ascii="Lucida Sans" w:hAnsi="Lucida Sans" w:cstheme="minorHAnsi"/>
          <w:sz w:val="24"/>
        </w:rPr>
        <w:t>as</w:t>
      </w:r>
      <w:r w:rsidRPr="00E824E7">
        <w:rPr>
          <w:rFonts w:ascii="Lucida Sans" w:hAnsi="Lucida Sans" w:cstheme="minorHAnsi"/>
          <w:spacing w:val="-18"/>
          <w:sz w:val="24"/>
        </w:rPr>
        <w:t xml:space="preserve"> </w:t>
      </w:r>
      <w:r w:rsidRPr="00E824E7">
        <w:rPr>
          <w:rFonts w:ascii="Lucida Sans" w:hAnsi="Lucida Sans" w:cstheme="minorHAnsi"/>
          <w:spacing w:val="-2"/>
          <w:sz w:val="24"/>
        </w:rPr>
        <w:t>seguintes:</w:t>
      </w:r>
    </w:p>
    <w:p w14:paraId="3B1C4D5F" w14:textId="212D96D8" w:rsidR="00E34852" w:rsidRPr="00E824E7" w:rsidRDefault="00E34852" w:rsidP="26BDB67E">
      <w:pPr>
        <w:pStyle w:val="ListParagraph"/>
        <w:widowControl w:val="0"/>
        <w:numPr>
          <w:ilvl w:val="1"/>
          <w:numId w:val="30"/>
        </w:numPr>
        <w:tabs>
          <w:tab w:val="left" w:pos="1031"/>
        </w:tabs>
        <w:autoSpaceDE w:val="0"/>
        <w:autoSpaceDN w:val="0"/>
        <w:spacing w:before="229" w:line="310" w:lineRule="atLeast"/>
        <w:ind w:right="913"/>
        <w:rPr>
          <w:rFonts w:ascii="Lucida Sans" w:hAnsi="Lucida Sans" w:cstheme="minorBidi"/>
        </w:rPr>
      </w:pPr>
      <w:r w:rsidRPr="26BDB67E">
        <w:rPr>
          <w:rFonts w:ascii="Lucida Sans" w:hAnsi="Lucida Sans" w:cstheme="minorBidi"/>
        </w:rPr>
        <w:t>Acompanhar e orientar alunos que</w:t>
      </w:r>
      <w:r w:rsidRPr="26BDB67E">
        <w:rPr>
          <w:rFonts w:ascii="Lucida Sans" w:hAnsi="Lucida Sans" w:cstheme="minorBidi"/>
          <w:spacing w:val="-7"/>
        </w:rPr>
        <w:t xml:space="preserve"> </w:t>
      </w:r>
      <w:r w:rsidRPr="26BDB67E">
        <w:rPr>
          <w:rFonts w:ascii="Lucida Sans" w:hAnsi="Lucida Sans" w:cstheme="minorBidi"/>
        </w:rPr>
        <w:t>tenham apresentado baixo desempenho acadêmico de</w:t>
      </w:r>
      <w:r w:rsidRPr="26BDB67E">
        <w:rPr>
          <w:rFonts w:ascii="Lucida Sans" w:hAnsi="Lucida Sans" w:cstheme="minorBidi"/>
          <w:spacing w:val="-1"/>
        </w:rPr>
        <w:t xml:space="preserve"> </w:t>
      </w:r>
      <w:r w:rsidRPr="26BDB67E">
        <w:rPr>
          <w:rFonts w:ascii="Lucida Sans" w:hAnsi="Lucida Sans" w:cstheme="minorBidi"/>
        </w:rPr>
        <w:t>tal</w:t>
      </w:r>
      <w:r w:rsidRPr="26BDB67E">
        <w:rPr>
          <w:rFonts w:ascii="Lucida Sans" w:hAnsi="Lucida Sans" w:cstheme="minorBidi"/>
          <w:spacing w:val="-7"/>
        </w:rPr>
        <w:t xml:space="preserve"> </w:t>
      </w:r>
      <w:r w:rsidRPr="26BDB67E">
        <w:rPr>
          <w:rFonts w:ascii="Lucida Sans" w:hAnsi="Lucida Sans" w:cstheme="minorBidi"/>
        </w:rPr>
        <w:t>forma a orient</w:t>
      </w:r>
      <w:r w:rsidR="25E65C1B" w:rsidRPr="26BDB67E">
        <w:rPr>
          <w:rFonts w:ascii="Lucida Sans" w:hAnsi="Lucida Sans" w:cstheme="minorBidi"/>
        </w:rPr>
        <w:t>á</w:t>
      </w:r>
      <w:r w:rsidRPr="26BDB67E">
        <w:rPr>
          <w:rFonts w:ascii="Lucida Sans" w:hAnsi="Lucida Sans" w:cstheme="minorBidi"/>
        </w:rPr>
        <w:t>-los para a finalização do curso;</w:t>
      </w:r>
    </w:p>
    <w:p w14:paraId="47D1162B" w14:textId="69CE8F7D" w:rsidR="00E34852" w:rsidRPr="00E824E7" w:rsidRDefault="00E34852" w:rsidP="00E34852">
      <w:pPr>
        <w:pStyle w:val="ListParagraph"/>
        <w:widowControl w:val="0"/>
        <w:numPr>
          <w:ilvl w:val="1"/>
          <w:numId w:val="30"/>
        </w:numPr>
        <w:tabs>
          <w:tab w:val="left" w:pos="1040"/>
        </w:tabs>
        <w:autoSpaceDE w:val="0"/>
        <w:autoSpaceDN w:val="0"/>
        <w:spacing w:before="0" w:line="342" w:lineRule="exact"/>
        <w:ind w:left="1039" w:hanging="373"/>
        <w:rPr>
          <w:rFonts w:ascii="Lucida Sans" w:hAnsi="Lucida Sans" w:cstheme="minorHAnsi"/>
        </w:rPr>
      </w:pPr>
      <w:r w:rsidRPr="00E824E7">
        <w:rPr>
          <w:rFonts w:ascii="Lucida Sans" w:hAnsi="Lucida Sans" w:cstheme="minorHAnsi"/>
        </w:rPr>
        <w:t>Assessorar</w:t>
      </w:r>
      <w:r w:rsidRPr="00E824E7">
        <w:rPr>
          <w:rFonts w:ascii="Lucida Sans" w:hAnsi="Lucida Sans" w:cstheme="minorHAnsi"/>
          <w:spacing w:val="14"/>
        </w:rPr>
        <w:t xml:space="preserve"> </w:t>
      </w:r>
      <w:r w:rsidRPr="00E824E7">
        <w:rPr>
          <w:rFonts w:ascii="Lucida Sans" w:hAnsi="Lucida Sans" w:cstheme="minorHAnsi"/>
        </w:rPr>
        <w:t>o</w:t>
      </w:r>
      <w:r w:rsidRPr="00E824E7">
        <w:rPr>
          <w:rFonts w:ascii="Lucida Sans" w:hAnsi="Lucida Sans" w:cstheme="minorHAnsi"/>
          <w:spacing w:val="5"/>
        </w:rPr>
        <w:t xml:space="preserve"> </w:t>
      </w:r>
      <w:r w:rsidRPr="00E824E7">
        <w:rPr>
          <w:rFonts w:ascii="Lucida Sans" w:hAnsi="Lucida Sans" w:cstheme="minorHAnsi"/>
        </w:rPr>
        <w:t>seu</w:t>
      </w:r>
      <w:r w:rsidRPr="00E824E7">
        <w:rPr>
          <w:rFonts w:ascii="Lucida Sans" w:hAnsi="Lucida Sans" w:cstheme="minorHAnsi"/>
          <w:spacing w:val="-5"/>
        </w:rPr>
        <w:t xml:space="preserve"> </w:t>
      </w:r>
      <w:r w:rsidRPr="00E824E7">
        <w:rPr>
          <w:rFonts w:ascii="Lucida Sans" w:hAnsi="Lucida Sans" w:cstheme="minorHAnsi"/>
        </w:rPr>
        <w:t>respectivo</w:t>
      </w:r>
      <w:r w:rsidRPr="00E824E7">
        <w:rPr>
          <w:rFonts w:ascii="Lucida Sans" w:hAnsi="Lucida Sans" w:cstheme="minorHAnsi"/>
          <w:spacing w:val="11"/>
        </w:rPr>
        <w:t xml:space="preserve"> </w:t>
      </w:r>
      <w:r w:rsidRPr="00E824E7">
        <w:rPr>
          <w:rFonts w:ascii="Lucida Sans" w:hAnsi="Lucida Sans" w:cstheme="minorHAnsi"/>
        </w:rPr>
        <w:t>coordenador</w:t>
      </w:r>
      <w:r w:rsidRPr="00E824E7">
        <w:rPr>
          <w:rFonts w:ascii="Lucida Sans" w:hAnsi="Lucida Sans" w:cstheme="minorHAnsi"/>
          <w:spacing w:val="15"/>
        </w:rPr>
        <w:t xml:space="preserve"> </w:t>
      </w:r>
      <w:r w:rsidRPr="00E824E7">
        <w:rPr>
          <w:rFonts w:ascii="Lucida Sans" w:hAnsi="Lucida Sans" w:cstheme="minorHAnsi"/>
        </w:rPr>
        <w:t>acerca</w:t>
      </w:r>
      <w:r w:rsidRPr="00E824E7">
        <w:rPr>
          <w:rFonts w:ascii="Lucida Sans" w:hAnsi="Lucida Sans" w:cstheme="minorHAnsi"/>
          <w:spacing w:val="6"/>
        </w:rPr>
        <w:t xml:space="preserve"> </w:t>
      </w:r>
      <w:r w:rsidRPr="00E824E7">
        <w:rPr>
          <w:rFonts w:ascii="Lucida Sans" w:hAnsi="Lucida Sans" w:cstheme="minorHAnsi"/>
        </w:rPr>
        <w:t>de</w:t>
      </w:r>
      <w:r w:rsidRPr="00E824E7">
        <w:rPr>
          <w:rFonts w:ascii="Lucida Sans" w:hAnsi="Lucida Sans" w:cstheme="minorHAnsi"/>
          <w:spacing w:val="-13"/>
        </w:rPr>
        <w:t xml:space="preserve"> </w:t>
      </w:r>
      <w:r w:rsidRPr="00E824E7">
        <w:rPr>
          <w:rFonts w:ascii="Lucida Sans" w:hAnsi="Lucida Sans" w:cstheme="minorHAnsi"/>
        </w:rPr>
        <w:t>assuntos</w:t>
      </w:r>
      <w:r w:rsidRPr="00E824E7">
        <w:rPr>
          <w:rFonts w:ascii="Lucida Sans" w:hAnsi="Lucida Sans" w:cstheme="minorHAnsi"/>
          <w:spacing w:val="6"/>
        </w:rPr>
        <w:t xml:space="preserve"> </w:t>
      </w:r>
      <w:r w:rsidRPr="00E824E7">
        <w:rPr>
          <w:rFonts w:ascii="Lucida Sans" w:hAnsi="Lucida Sans" w:cstheme="minorHAnsi"/>
        </w:rPr>
        <w:t>relativos</w:t>
      </w:r>
      <w:r w:rsidRPr="00E824E7">
        <w:rPr>
          <w:rFonts w:ascii="Lucida Sans" w:hAnsi="Lucida Sans" w:cstheme="minorHAnsi"/>
          <w:spacing w:val="-4"/>
        </w:rPr>
        <w:t xml:space="preserve"> </w:t>
      </w:r>
      <w:r w:rsidRPr="00E824E7">
        <w:rPr>
          <w:rFonts w:ascii="Lucida Sans" w:hAnsi="Lucida Sans" w:cstheme="minorHAnsi"/>
          <w:spacing w:val="-10"/>
        </w:rPr>
        <w:t>a</w:t>
      </w:r>
    </w:p>
    <w:p w14:paraId="3B4C5599" w14:textId="7D24B677" w:rsidR="00E34852" w:rsidRPr="00E824E7" w:rsidRDefault="00E34852" w:rsidP="00E34852">
      <w:pPr>
        <w:pStyle w:val="BodyText"/>
        <w:spacing w:before="15"/>
        <w:ind w:left="1032"/>
        <w:jc w:val="both"/>
        <w:rPr>
          <w:rFonts w:ascii="Lucida Sans" w:hAnsi="Lucida Sans" w:cstheme="minorHAnsi"/>
          <w:sz w:val="24"/>
        </w:rPr>
      </w:pPr>
      <w:r w:rsidRPr="00E824E7">
        <w:rPr>
          <w:rFonts w:ascii="Lucida Sans" w:hAnsi="Lucida Sans" w:cstheme="minorHAnsi"/>
          <w:sz w:val="24"/>
        </w:rPr>
        <w:t>situação</w:t>
      </w:r>
      <w:r w:rsidRPr="00E824E7">
        <w:rPr>
          <w:rFonts w:ascii="Lucida Sans" w:hAnsi="Lucida Sans" w:cstheme="minorHAnsi"/>
          <w:spacing w:val="3"/>
          <w:sz w:val="24"/>
        </w:rPr>
        <w:t xml:space="preserve"> </w:t>
      </w:r>
      <w:r w:rsidRPr="00E824E7">
        <w:rPr>
          <w:rFonts w:ascii="Lucida Sans" w:hAnsi="Lucida Sans" w:cstheme="minorHAnsi"/>
          <w:sz w:val="24"/>
        </w:rPr>
        <w:t>dos</w:t>
      </w:r>
      <w:r w:rsidRPr="00E824E7">
        <w:rPr>
          <w:rFonts w:ascii="Lucida Sans" w:hAnsi="Lucida Sans" w:cstheme="minorHAnsi"/>
          <w:spacing w:val="-14"/>
          <w:sz w:val="24"/>
        </w:rPr>
        <w:t xml:space="preserve"> </w:t>
      </w:r>
      <w:r w:rsidRPr="00E824E7">
        <w:rPr>
          <w:rFonts w:ascii="Lucida Sans" w:hAnsi="Lucida Sans" w:cstheme="minorHAnsi"/>
          <w:sz w:val="24"/>
        </w:rPr>
        <w:t>alunos</w:t>
      </w:r>
      <w:r w:rsidRPr="00E824E7">
        <w:rPr>
          <w:rFonts w:ascii="Lucida Sans" w:hAnsi="Lucida Sans" w:cstheme="minorHAnsi"/>
          <w:spacing w:val="-5"/>
          <w:sz w:val="24"/>
        </w:rPr>
        <w:t xml:space="preserve"> </w:t>
      </w:r>
      <w:r w:rsidRPr="00E824E7">
        <w:rPr>
          <w:rFonts w:ascii="Lucida Sans" w:hAnsi="Lucida Sans" w:cstheme="minorHAnsi"/>
          <w:sz w:val="24"/>
        </w:rPr>
        <w:t>em</w:t>
      </w:r>
      <w:r w:rsidRPr="00E824E7">
        <w:rPr>
          <w:rFonts w:ascii="Lucida Sans" w:hAnsi="Lucida Sans" w:cstheme="minorHAnsi"/>
          <w:spacing w:val="-13"/>
          <w:sz w:val="24"/>
        </w:rPr>
        <w:t xml:space="preserve"> </w:t>
      </w:r>
      <w:r w:rsidRPr="00E824E7">
        <w:rPr>
          <w:rFonts w:ascii="Lucida Sans" w:hAnsi="Lucida Sans" w:cstheme="minorHAnsi"/>
          <w:sz w:val="24"/>
        </w:rPr>
        <w:t>acompanhamento</w:t>
      </w:r>
      <w:r w:rsidRPr="00E824E7">
        <w:rPr>
          <w:rFonts w:ascii="Lucida Sans" w:hAnsi="Lucida Sans" w:cstheme="minorHAnsi"/>
          <w:spacing w:val="-24"/>
          <w:sz w:val="24"/>
        </w:rPr>
        <w:t xml:space="preserve"> </w:t>
      </w:r>
      <w:r w:rsidRPr="00E824E7">
        <w:rPr>
          <w:rFonts w:ascii="Lucida Sans" w:hAnsi="Lucida Sans" w:cstheme="minorHAnsi"/>
          <w:sz w:val="24"/>
        </w:rPr>
        <w:t>e</w:t>
      </w:r>
      <w:r w:rsidRPr="00E824E7">
        <w:rPr>
          <w:rFonts w:ascii="Lucida Sans" w:hAnsi="Lucida Sans" w:cstheme="minorHAnsi"/>
          <w:spacing w:val="11"/>
          <w:sz w:val="24"/>
        </w:rPr>
        <w:t xml:space="preserve"> </w:t>
      </w:r>
      <w:r w:rsidRPr="00E824E7">
        <w:rPr>
          <w:rFonts w:ascii="Lucida Sans" w:hAnsi="Lucida Sans" w:cstheme="minorHAnsi"/>
          <w:spacing w:val="-2"/>
          <w:sz w:val="24"/>
        </w:rPr>
        <w:t>orientação.</w:t>
      </w:r>
    </w:p>
    <w:p w14:paraId="7543511B" w14:textId="77777777" w:rsidR="00E34852" w:rsidRPr="00E824E7" w:rsidRDefault="00E34852" w:rsidP="00E34852">
      <w:pPr>
        <w:pStyle w:val="Marcadores"/>
        <w:numPr>
          <w:ilvl w:val="0"/>
          <w:numId w:val="0"/>
        </w:numPr>
        <w:ind w:left="360"/>
        <w:jc w:val="both"/>
        <w:rPr>
          <w:rFonts w:ascii="Lucida Sans" w:hAnsi="Lucida Sans" w:cstheme="minorHAnsi"/>
        </w:rPr>
      </w:pPr>
    </w:p>
    <w:p w14:paraId="638923AC" w14:textId="77777777" w:rsidR="0071378A" w:rsidRPr="00E824E7" w:rsidRDefault="6C46CD2F" w:rsidP="32C3D006">
      <w:pPr>
        <w:pStyle w:val="Heading2"/>
        <w:rPr>
          <w:rFonts w:cstheme="minorBidi"/>
          <w:sz w:val="24"/>
        </w:rPr>
      </w:pPr>
      <w:bookmarkStart w:id="10" w:name="_Toc774634152"/>
      <w:r w:rsidRPr="32C3D006">
        <w:rPr>
          <w:rFonts w:cstheme="minorBidi"/>
          <w:sz w:val="24"/>
        </w:rPr>
        <w:t>2.2</w:t>
      </w:r>
      <w:r w:rsidR="098199CC" w:rsidRPr="32C3D006">
        <w:rPr>
          <w:rFonts w:cstheme="minorBidi"/>
          <w:sz w:val="24"/>
        </w:rPr>
        <w:t>.</w:t>
      </w:r>
      <w:r w:rsidRPr="32C3D006">
        <w:rPr>
          <w:rFonts w:cstheme="minorBidi"/>
          <w:sz w:val="24"/>
        </w:rPr>
        <w:t xml:space="preserve"> L</w:t>
      </w:r>
      <w:r w:rsidR="618B5B82" w:rsidRPr="32C3D006">
        <w:rPr>
          <w:rFonts w:cstheme="minorBidi"/>
          <w:sz w:val="24"/>
        </w:rPr>
        <w:t>egislação</w:t>
      </w:r>
      <w:bookmarkEnd w:id="10"/>
      <w:r w:rsidRPr="32C3D006">
        <w:rPr>
          <w:rFonts w:cstheme="minorBidi"/>
          <w:sz w:val="24"/>
        </w:rPr>
        <w:t xml:space="preserve"> </w:t>
      </w:r>
    </w:p>
    <w:p w14:paraId="1F2A56A7" w14:textId="77777777" w:rsidR="0071378A" w:rsidRPr="00E824E7" w:rsidRDefault="0071378A" w:rsidP="004139EF">
      <w:pPr>
        <w:pStyle w:val="Texto"/>
        <w:rPr>
          <w:rFonts w:ascii="Lucida Sans" w:hAnsi="Lucida Sans" w:cstheme="minorHAnsi"/>
          <w:color w:val="FF0000"/>
        </w:rPr>
      </w:pPr>
      <w:r w:rsidRPr="00E824E7">
        <w:rPr>
          <w:rFonts w:ascii="Lucida Sans" w:hAnsi="Lucida Sans" w:cstheme="minorHAnsi"/>
          <w:color w:val="FF0000"/>
        </w:rPr>
        <w:t>(As legislações já mencionadas no corpo do texto são gerais e utilizadas para qualquer curso superior. Quanto às leis específicas, essas devem ser acrescentadas de acordo com cada Curso)</w:t>
      </w:r>
    </w:p>
    <w:p w14:paraId="364AFDFD" w14:textId="77777777" w:rsidR="004C7101" w:rsidRPr="00E824E7" w:rsidRDefault="004C7101" w:rsidP="004139EF">
      <w:pPr>
        <w:pStyle w:val="Texto"/>
        <w:rPr>
          <w:rFonts w:ascii="Lucida Sans" w:hAnsi="Lucida Sans" w:cstheme="minorHAnsi"/>
          <w:color w:val="FF0000"/>
        </w:rPr>
      </w:pPr>
    </w:p>
    <w:p w14:paraId="75FEAB06" w14:textId="77777777" w:rsidR="00C563B1" w:rsidRPr="00E824E7" w:rsidRDefault="00C563B1" w:rsidP="19CA384D">
      <w:pPr>
        <w:pStyle w:val="Texto"/>
        <w:rPr>
          <w:rFonts w:ascii="Lucida Sans" w:eastAsiaTheme="majorEastAsia" w:hAnsi="Lucida Sans" w:cstheme="minorHAnsi"/>
        </w:rPr>
      </w:pPr>
      <w:r w:rsidRPr="00E824E7">
        <w:rPr>
          <w:rFonts w:ascii="Lucida Sans" w:eastAsiaTheme="majorEastAsia" w:hAnsi="Lucida Sans" w:cstheme="minorHAnsi"/>
        </w:rPr>
        <w:t xml:space="preserve">O Projeto Pedagógico de um Curso deve contemplar o conjunto de diretrizes organizacionais e operacionais que expressam e orientam a prática pedagógica do curso, sua estrutura curricular, as ementas, a bibliografia, o perfil dos concluintes e outras informações significativas referentes ao desenvolvimento do curso, obedecidas as diretrizes curriculares nacionais, estabelecidas pelo Ministério da Educação. </w:t>
      </w:r>
      <w:r w:rsidRPr="00E824E7">
        <w:rPr>
          <w:rFonts w:ascii="Lucida Sans" w:eastAsiaTheme="majorEastAsia" w:hAnsi="Lucida Sans" w:cstheme="minorHAnsi"/>
          <w:snapToGrid w:val="0"/>
        </w:rPr>
        <w:t>Além disso, as políticas do Plano de Desenvolvimento Institucional (PDI) devem sustentar o Projeto Pedagógico Institucional (PPI), que por sua vez devem sustentar a construção do Projeto Pedagógico do Curso (PPC).</w:t>
      </w:r>
    </w:p>
    <w:p w14:paraId="45F3F665" w14:textId="1A41EDFC" w:rsidR="00C563B1" w:rsidRPr="00E824E7" w:rsidRDefault="638AB255" w:rsidP="32C3D006">
      <w:pPr>
        <w:pStyle w:val="Texto"/>
        <w:rPr>
          <w:rFonts w:ascii="Lucida Sans" w:eastAsiaTheme="majorEastAsia" w:hAnsi="Lucida Sans" w:cstheme="minorBidi"/>
        </w:rPr>
      </w:pPr>
      <w:r w:rsidRPr="32C3D006">
        <w:rPr>
          <w:rFonts w:ascii="Lucida Sans" w:eastAsiaTheme="majorEastAsia" w:hAnsi="Lucida Sans" w:cstheme="minorBidi"/>
        </w:rPr>
        <w:t xml:space="preserve">Desta forma, o Projeto Pedagógico do curso de </w:t>
      </w:r>
      <w:r w:rsidRPr="32C3D006">
        <w:rPr>
          <w:rFonts w:ascii="Lucida Sans" w:eastAsiaTheme="majorEastAsia" w:hAnsi="Lucida Sans" w:cstheme="minorBidi"/>
          <w:color w:val="FF0000"/>
        </w:rPr>
        <w:t>XXXXXXX</w:t>
      </w:r>
      <w:r w:rsidRPr="32C3D006">
        <w:rPr>
          <w:rFonts w:ascii="Lucida Sans" w:eastAsiaTheme="majorEastAsia" w:hAnsi="Lucida Sans" w:cstheme="minorBidi"/>
        </w:rPr>
        <w:t>, da Unidade Sede do C</w:t>
      </w:r>
      <w:r w:rsidR="04FCA9FF" w:rsidRPr="32C3D006">
        <w:rPr>
          <w:rFonts w:ascii="Lucida Sans" w:eastAsiaTheme="majorEastAsia" w:hAnsi="Lucida Sans" w:cstheme="minorBidi"/>
        </w:rPr>
        <w:t>efet</w:t>
      </w:r>
      <w:r w:rsidRPr="32C3D006">
        <w:rPr>
          <w:rFonts w:ascii="Lucida Sans" w:eastAsiaTheme="majorEastAsia" w:hAnsi="Lucida Sans" w:cstheme="minorBidi"/>
        </w:rPr>
        <w:t>/RJ, foi desenvolvido com base no Estatuto e no Regimento próprios do C</w:t>
      </w:r>
      <w:r w:rsidR="413827A6" w:rsidRPr="32C3D006">
        <w:rPr>
          <w:rFonts w:ascii="Lucida Sans" w:eastAsiaTheme="majorEastAsia" w:hAnsi="Lucida Sans" w:cstheme="minorBidi"/>
        </w:rPr>
        <w:t>efet</w:t>
      </w:r>
      <w:r w:rsidRPr="32C3D006">
        <w:rPr>
          <w:rFonts w:ascii="Lucida Sans" w:eastAsiaTheme="majorEastAsia" w:hAnsi="Lucida Sans" w:cstheme="minorBidi"/>
        </w:rPr>
        <w:t xml:space="preserve"> e considerando o seguinte embasamento legal:</w:t>
      </w:r>
    </w:p>
    <w:p w14:paraId="3B406C37" w14:textId="77777777" w:rsidR="00C563B1" w:rsidRPr="00E824E7" w:rsidRDefault="00C563B1" w:rsidP="54852737">
      <w:pPr>
        <w:pStyle w:val="Marcadores"/>
        <w:jc w:val="both"/>
        <w:rPr>
          <w:rFonts w:ascii="Lucida Sans" w:eastAsiaTheme="majorEastAsia" w:hAnsi="Lucida Sans" w:cstheme="minorHAnsi"/>
        </w:rPr>
      </w:pPr>
      <w:r w:rsidRPr="00E824E7">
        <w:rPr>
          <w:rFonts w:ascii="Lucida Sans" w:eastAsiaTheme="majorEastAsia" w:hAnsi="Lucida Sans" w:cstheme="minorHAnsi"/>
          <w:b/>
          <w:bCs/>
        </w:rPr>
        <w:t>Lei nº 9.394, de 20/12/1996</w:t>
      </w:r>
      <w:r w:rsidRPr="00E824E7">
        <w:rPr>
          <w:rFonts w:ascii="Lucida Sans" w:eastAsiaTheme="majorEastAsia" w:hAnsi="Lucida Sans" w:cstheme="minorHAnsi"/>
        </w:rPr>
        <w:t>, que estabelece as Diretrizes e Bases para a Educação Nacional;</w:t>
      </w:r>
    </w:p>
    <w:p w14:paraId="3184468F" w14:textId="77777777" w:rsidR="00C563B1" w:rsidRPr="00E824E7" w:rsidRDefault="00C563B1" w:rsidP="1F72F438">
      <w:pPr>
        <w:pStyle w:val="Marcadores"/>
        <w:rPr>
          <w:rFonts w:ascii="Lucida Sans" w:eastAsiaTheme="majorEastAsia" w:hAnsi="Lucida Sans" w:cstheme="minorBidi"/>
        </w:rPr>
      </w:pPr>
      <w:r w:rsidRPr="1F72F438">
        <w:rPr>
          <w:rFonts w:ascii="Lucida Sans" w:eastAsiaTheme="majorEastAsia" w:hAnsi="Lucida Sans" w:cstheme="minorBidi"/>
          <w:b/>
          <w:bCs/>
        </w:rPr>
        <w:lastRenderedPageBreak/>
        <w:t>Resolução CNE/CES nº 2, de 18/06/2007</w:t>
      </w:r>
      <w:r w:rsidRPr="1F72F438">
        <w:rPr>
          <w:rFonts w:ascii="Lucida Sans" w:eastAsiaTheme="majorEastAsia" w:hAnsi="Lucida Sans" w:cstheme="minorBidi"/>
        </w:rPr>
        <w:t>, que dispõe sobre a carga horária mínima e procedimentos relativos à integralização e duração dos cursos de graduação, bacharelados, na modalidade presencial;</w:t>
      </w:r>
    </w:p>
    <w:p w14:paraId="0ACA1822" w14:textId="11BF06F5" w:rsidR="565AE85D" w:rsidRPr="00E824E7" w:rsidRDefault="565AE85D" w:rsidP="54852737">
      <w:pPr>
        <w:pStyle w:val="Marcadores"/>
        <w:jc w:val="both"/>
        <w:rPr>
          <w:rFonts w:ascii="Lucida Sans" w:eastAsiaTheme="majorEastAsia" w:hAnsi="Lucida Sans" w:cstheme="minorHAnsi"/>
        </w:rPr>
      </w:pPr>
      <w:r w:rsidRPr="00E824E7">
        <w:rPr>
          <w:rFonts w:ascii="Lucida Sans" w:eastAsiaTheme="majorEastAsia" w:hAnsi="Lucida Sans" w:cstheme="minorHAnsi"/>
          <w:b/>
          <w:bCs/>
        </w:rPr>
        <w:t>Plano Nacional de Educação</w:t>
      </w:r>
      <w:r w:rsidRPr="00E824E7">
        <w:rPr>
          <w:rFonts w:ascii="Lucida Sans" w:eastAsiaTheme="majorEastAsia" w:hAnsi="Lucida Sans" w:cstheme="minorHAnsi"/>
        </w:rPr>
        <w:t xml:space="preserve"> - PNE 2014/2024</w:t>
      </w:r>
      <w:r w:rsidR="65FAA228" w:rsidRPr="00E824E7">
        <w:rPr>
          <w:rFonts w:ascii="Lucida Sans" w:eastAsiaTheme="majorEastAsia" w:hAnsi="Lucida Sans" w:cstheme="minorHAnsi"/>
        </w:rPr>
        <w:t>;</w:t>
      </w:r>
    </w:p>
    <w:p w14:paraId="59BE95AA" w14:textId="44E01BFA" w:rsidR="00C563B1" w:rsidRPr="00E824E7" w:rsidRDefault="638AB255" w:rsidP="32C3D006">
      <w:pPr>
        <w:pStyle w:val="Marcadores"/>
        <w:jc w:val="both"/>
        <w:rPr>
          <w:rFonts w:ascii="Lucida Sans" w:eastAsiaTheme="majorEastAsia" w:hAnsi="Lucida Sans" w:cstheme="minorBidi"/>
        </w:rPr>
      </w:pPr>
      <w:r w:rsidRPr="32C3D006">
        <w:rPr>
          <w:rFonts w:ascii="Lucida Sans" w:eastAsiaTheme="majorEastAsia" w:hAnsi="Lucida Sans" w:cstheme="minorBidi"/>
          <w:b/>
          <w:bCs/>
        </w:rPr>
        <w:t xml:space="preserve">Resolução CEPE </w:t>
      </w:r>
      <w:r w:rsidR="75A0133B" w:rsidRPr="32C3D006">
        <w:rPr>
          <w:rFonts w:ascii="Lucida Sans" w:eastAsiaTheme="majorEastAsia" w:hAnsi="Lucida Sans" w:cstheme="minorBidi"/>
          <w:b/>
          <w:bCs/>
        </w:rPr>
        <w:t>/C</w:t>
      </w:r>
      <w:r w:rsidR="59FDFBB6" w:rsidRPr="32C3D006">
        <w:rPr>
          <w:rFonts w:ascii="Lucida Sans" w:eastAsiaTheme="majorEastAsia" w:hAnsi="Lucida Sans" w:cstheme="minorBidi"/>
          <w:b/>
          <w:bCs/>
        </w:rPr>
        <w:t>efet</w:t>
      </w:r>
      <w:r w:rsidR="75A0133B" w:rsidRPr="32C3D006">
        <w:rPr>
          <w:rFonts w:ascii="Lucida Sans" w:eastAsiaTheme="majorEastAsia" w:hAnsi="Lucida Sans" w:cstheme="minorBidi"/>
          <w:b/>
          <w:bCs/>
        </w:rPr>
        <w:t>-RJ</w:t>
      </w:r>
      <w:r w:rsidR="6B7D580B" w:rsidRPr="32C3D006">
        <w:rPr>
          <w:rFonts w:ascii="Lucida Sans" w:eastAsiaTheme="majorEastAsia" w:hAnsi="Lucida Sans" w:cstheme="minorBidi"/>
          <w:b/>
          <w:bCs/>
        </w:rPr>
        <w:t xml:space="preserve"> </w:t>
      </w:r>
      <w:r w:rsidRPr="32C3D006">
        <w:rPr>
          <w:rFonts w:ascii="Lucida Sans" w:eastAsiaTheme="majorEastAsia" w:hAnsi="Lucida Sans" w:cstheme="minorBidi"/>
          <w:b/>
          <w:bCs/>
        </w:rPr>
        <w:t>nº 01/2015</w:t>
      </w:r>
      <w:r w:rsidR="2DBE6EC9" w:rsidRPr="32C3D006">
        <w:rPr>
          <w:rFonts w:ascii="Lucida Sans" w:eastAsiaTheme="majorEastAsia" w:hAnsi="Lucida Sans" w:cstheme="minorBidi"/>
          <w:b/>
          <w:bCs/>
        </w:rPr>
        <w:t xml:space="preserve">, </w:t>
      </w:r>
      <w:proofErr w:type="gramStart"/>
      <w:r w:rsidR="2DBE6EC9" w:rsidRPr="32C3D006">
        <w:rPr>
          <w:rFonts w:ascii="Lucida Sans" w:eastAsiaTheme="majorEastAsia" w:hAnsi="Lucida Sans" w:cstheme="minorBidi"/>
          <w:color w:val="000000" w:themeColor="text1"/>
        </w:rPr>
        <w:t>Aprova</w:t>
      </w:r>
      <w:proofErr w:type="gramEnd"/>
      <w:r w:rsidR="2DBE6EC9" w:rsidRPr="32C3D006">
        <w:rPr>
          <w:rFonts w:ascii="Lucida Sans" w:eastAsiaTheme="majorEastAsia" w:hAnsi="Lucida Sans" w:cstheme="minorBidi"/>
          <w:color w:val="000000" w:themeColor="text1"/>
        </w:rPr>
        <w:t xml:space="preserve"> o tempo máximo de integralização dos cursos presenciais oferecidos pelo C</w:t>
      </w:r>
      <w:r w:rsidR="4A6AAA64" w:rsidRPr="32C3D006">
        <w:rPr>
          <w:rFonts w:ascii="Lucida Sans" w:eastAsiaTheme="majorEastAsia" w:hAnsi="Lucida Sans" w:cstheme="minorBidi"/>
          <w:color w:val="000000" w:themeColor="text1"/>
        </w:rPr>
        <w:t>efet</w:t>
      </w:r>
      <w:r w:rsidR="2DBE6EC9" w:rsidRPr="32C3D006">
        <w:rPr>
          <w:rFonts w:ascii="Lucida Sans" w:eastAsiaTheme="majorEastAsia" w:hAnsi="Lucida Sans" w:cstheme="minorBidi"/>
          <w:color w:val="000000" w:themeColor="text1"/>
        </w:rPr>
        <w:t>/RJ</w:t>
      </w:r>
      <w:r w:rsidR="7AB8EE4D" w:rsidRPr="32C3D006">
        <w:rPr>
          <w:rFonts w:ascii="Lucida Sans" w:eastAsiaTheme="majorEastAsia" w:hAnsi="Lucida Sans" w:cstheme="minorBidi"/>
          <w:color w:val="000000" w:themeColor="text1"/>
        </w:rPr>
        <w:t>;</w:t>
      </w:r>
    </w:p>
    <w:p w14:paraId="264F1B02" w14:textId="5A0D21EE" w:rsidR="1D7D637E" w:rsidRPr="00E824E7" w:rsidRDefault="134FD11C" w:rsidP="32C3D006">
      <w:pPr>
        <w:pStyle w:val="Marcadores"/>
        <w:jc w:val="both"/>
        <w:rPr>
          <w:rFonts w:ascii="Lucida Sans" w:eastAsiaTheme="majorEastAsia" w:hAnsi="Lucida Sans" w:cstheme="minorBidi"/>
        </w:rPr>
      </w:pPr>
      <w:r w:rsidRPr="32C3D006">
        <w:rPr>
          <w:rFonts w:ascii="Lucida Sans" w:eastAsiaTheme="majorEastAsia" w:hAnsi="Lucida Sans" w:cstheme="minorBidi"/>
          <w:b/>
          <w:bCs/>
        </w:rPr>
        <w:t>Resolução CEPE/C</w:t>
      </w:r>
      <w:r w:rsidR="00B57D93" w:rsidRPr="32C3D006">
        <w:rPr>
          <w:rFonts w:ascii="Lucida Sans" w:eastAsiaTheme="majorEastAsia" w:hAnsi="Lucida Sans" w:cstheme="minorBidi"/>
          <w:b/>
          <w:bCs/>
        </w:rPr>
        <w:t>efet</w:t>
      </w:r>
      <w:r w:rsidRPr="32C3D006">
        <w:rPr>
          <w:rFonts w:ascii="Lucida Sans" w:eastAsiaTheme="majorEastAsia" w:hAnsi="Lucida Sans" w:cstheme="minorBidi"/>
          <w:b/>
          <w:bCs/>
        </w:rPr>
        <w:t>-RJ nº01/2016</w:t>
      </w:r>
      <w:r w:rsidR="4A270003" w:rsidRPr="32C3D006">
        <w:rPr>
          <w:rFonts w:ascii="Lucida Sans" w:eastAsiaTheme="majorEastAsia" w:hAnsi="Lucida Sans" w:cstheme="minorBidi"/>
          <w:b/>
          <w:bCs/>
        </w:rPr>
        <w:t xml:space="preserve">, </w:t>
      </w:r>
      <w:proofErr w:type="gramStart"/>
      <w:r w:rsidR="4A270003" w:rsidRPr="32C3D006">
        <w:rPr>
          <w:rFonts w:ascii="Lucida Sans" w:eastAsiaTheme="majorEastAsia" w:hAnsi="Lucida Sans" w:cstheme="minorBidi"/>
          <w:color w:val="000000" w:themeColor="text1"/>
        </w:rPr>
        <w:t>Aprova</w:t>
      </w:r>
      <w:proofErr w:type="gramEnd"/>
      <w:r w:rsidR="4A270003" w:rsidRPr="32C3D006">
        <w:rPr>
          <w:rFonts w:ascii="Lucida Sans" w:eastAsiaTheme="majorEastAsia" w:hAnsi="Lucida Sans" w:cstheme="minorBidi"/>
          <w:color w:val="000000" w:themeColor="text1"/>
        </w:rPr>
        <w:t xml:space="preserve"> as normas para criação de cursos técnicos de nível médio e de graduação no âmbito do C</w:t>
      </w:r>
      <w:r w:rsidR="5E94518F" w:rsidRPr="32C3D006">
        <w:rPr>
          <w:rFonts w:ascii="Lucida Sans" w:eastAsiaTheme="majorEastAsia" w:hAnsi="Lucida Sans" w:cstheme="minorBidi"/>
          <w:color w:val="000000" w:themeColor="text1"/>
        </w:rPr>
        <w:t>efet</w:t>
      </w:r>
      <w:r w:rsidR="4A270003" w:rsidRPr="32C3D006">
        <w:rPr>
          <w:rFonts w:ascii="Lucida Sans" w:eastAsiaTheme="majorEastAsia" w:hAnsi="Lucida Sans" w:cstheme="minorBidi"/>
          <w:color w:val="000000" w:themeColor="text1"/>
        </w:rPr>
        <w:t>/RJ</w:t>
      </w:r>
      <w:r w:rsidR="122720CC" w:rsidRPr="32C3D006">
        <w:rPr>
          <w:rFonts w:ascii="Lucida Sans" w:eastAsiaTheme="majorEastAsia" w:hAnsi="Lucida Sans" w:cstheme="minorBidi"/>
          <w:color w:val="000000" w:themeColor="text1"/>
        </w:rPr>
        <w:t>;</w:t>
      </w:r>
    </w:p>
    <w:p w14:paraId="1740E419" w14:textId="49C8E211" w:rsidR="5964885A" w:rsidRPr="00E824E7" w:rsidRDefault="5964885A" w:rsidP="54852737">
      <w:pPr>
        <w:pStyle w:val="Marcadores"/>
        <w:jc w:val="both"/>
        <w:rPr>
          <w:rFonts w:ascii="Lucida Sans" w:eastAsia="Cambria" w:hAnsi="Lucida Sans" w:cstheme="minorHAnsi"/>
        </w:rPr>
      </w:pPr>
      <w:r w:rsidRPr="00E824E7">
        <w:rPr>
          <w:rFonts w:ascii="Lucida Sans" w:eastAsia="Cambria" w:hAnsi="Lucida Sans" w:cstheme="minorHAnsi"/>
          <w:b/>
          <w:bCs/>
        </w:rPr>
        <w:t xml:space="preserve">Resolução N° 02/2023, </w:t>
      </w:r>
      <w:proofErr w:type="gramStart"/>
      <w:r w:rsidRPr="00E824E7">
        <w:rPr>
          <w:rFonts w:ascii="Lucida Sans" w:eastAsia="Cambria" w:hAnsi="Lucida Sans" w:cstheme="minorHAnsi"/>
          <w:color w:val="000000" w:themeColor="text1"/>
        </w:rPr>
        <w:t>Aprova</w:t>
      </w:r>
      <w:proofErr w:type="gramEnd"/>
      <w:r w:rsidRPr="00E824E7">
        <w:rPr>
          <w:rFonts w:ascii="Lucida Sans" w:eastAsia="Cambria" w:hAnsi="Lucida Sans" w:cstheme="minorHAnsi"/>
          <w:color w:val="000000" w:themeColor="text1"/>
        </w:rPr>
        <w:t xml:space="preserve"> a proposta de Resolução que dispõe sobre a implantação das Diretrizes Curriculares Nacionais dos Cursos de Engenharia no âmbito do Cefet/RJ, e dá outras providências.</w:t>
      </w:r>
    </w:p>
    <w:p w14:paraId="4D9B301C" w14:textId="57CE6EF3" w:rsidR="00C563B1" w:rsidRPr="00E824E7" w:rsidRDefault="00C563B1" w:rsidP="54852737">
      <w:pPr>
        <w:pStyle w:val="Marcadores"/>
        <w:jc w:val="both"/>
        <w:rPr>
          <w:rFonts w:ascii="Lucida Sans" w:eastAsiaTheme="majorEastAsia" w:hAnsi="Lucida Sans" w:cstheme="minorHAnsi"/>
          <w:color w:val="FF0000"/>
        </w:rPr>
      </w:pPr>
      <w:r w:rsidRPr="00E824E7">
        <w:rPr>
          <w:rFonts w:ascii="Lucida Sans" w:eastAsiaTheme="majorEastAsia" w:hAnsi="Lucida Sans" w:cstheme="minorHAnsi"/>
          <w:color w:val="FF0000"/>
        </w:rPr>
        <w:t>Completar com demais leis</w:t>
      </w:r>
      <w:r w:rsidR="642BD876" w:rsidRPr="00E824E7">
        <w:rPr>
          <w:rFonts w:ascii="Lucida Sans" w:eastAsiaTheme="majorEastAsia" w:hAnsi="Lucida Sans" w:cstheme="minorHAnsi"/>
          <w:color w:val="FF0000"/>
        </w:rPr>
        <w:t xml:space="preserve">, </w:t>
      </w:r>
      <w:proofErr w:type="spellStart"/>
      <w:r w:rsidR="642BD876" w:rsidRPr="00E824E7">
        <w:rPr>
          <w:rFonts w:ascii="Lucida Sans" w:eastAsiaTheme="majorEastAsia" w:hAnsi="Lucida Sans" w:cstheme="minorHAnsi"/>
          <w:color w:val="FF0000"/>
        </w:rPr>
        <w:t>DCNs</w:t>
      </w:r>
      <w:proofErr w:type="spellEnd"/>
      <w:r w:rsidR="05A0D998" w:rsidRPr="00E824E7">
        <w:rPr>
          <w:rFonts w:ascii="Lucida Sans" w:eastAsiaTheme="majorEastAsia" w:hAnsi="Lucida Sans" w:cstheme="minorHAnsi"/>
          <w:color w:val="FF0000"/>
        </w:rPr>
        <w:t>, resoluções, pareceres r</w:t>
      </w:r>
      <w:r w:rsidRPr="00E824E7">
        <w:rPr>
          <w:rFonts w:ascii="Lucida Sans" w:eastAsiaTheme="majorEastAsia" w:hAnsi="Lucida Sans" w:cstheme="minorHAnsi"/>
          <w:color w:val="FF0000"/>
        </w:rPr>
        <w:t>elacionad</w:t>
      </w:r>
      <w:r w:rsidR="039F5C73" w:rsidRPr="00E824E7">
        <w:rPr>
          <w:rFonts w:ascii="Lucida Sans" w:eastAsiaTheme="majorEastAsia" w:hAnsi="Lucida Sans" w:cstheme="minorHAnsi"/>
          <w:color w:val="FF0000"/>
        </w:rPr>
        <w:t>o</w:t>
      </w:r>
      <w:r w:rsidRPr="00E824E7">
        <w:rPr>
          <w:rFonts w:ascii="Lucida Sans" w:eastAsiaTheme="majorEastAsia" w:hAnsi="Lucida Sans" w:cstheme="minorHAnsi"/>
          <w:color w:val="FF0000"/>
        </w:rPr>
        <w:t>s a</w:t>
      </w:r>
      <w:r w:rsidR="7779B04C" w:rsidRPr="00E824E7">
        <w:rPr>
          <w:rFonts w:ascii="Lucida Sans" w:eastAsiaTheme="majorEastAsia" w:hAnsi="Lucida Sans" w:cstheme="minorHAnsi"/>
          <w:color w:val="FF0000"/>
        </w:rPr>
        <w:t xml:space="preserve"> cada</w:t>
      </w:r>
      <w:r w:rsidRPr="00E824E7">
        <w:rPr>
          <w:rFonts w:ascii="Lucida Sans" w:eastAsiaTheme="majorEastAsia" w:hAnsi="Lucida Sans" w:cstheme="minorHAnsi"/>
          <w:color w:val="FF0000"/>
        </w:rPr>
        <w:t xml:space="preserve"> Curso.</w:t>
      </w:r>
    </w:p>
    <w:p w14:paraId="43351527" w14:textId="0376535F" w:rsidR="64F14680" w:rsidRPr="00E824E7" w:rsidRDefault="64F14680" w:rsidP="62F2002E">
      <w:pPr>
        <w:pStyle w:val="ListParagraph"/>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009 de 2002</w:t>
      </w:r>
      <w:r w:rsidRPr="00E824E7">
        <w:rPr>
          <w:rFonts w:ascii="Lucida Sans" w:eastAsiaTheme="majorEastAsia" w:hAnsi="Lucida Sans" w:cstheme="minorHAnsi"/>
          <w:color w:val="333333"/>
        </w:rPr>
        <w:t xml:space="preserve"> – Bacharelado ou Licenciatura em Física</w:t>
      </w:r>
    </w:p>
    <w:p w14:paraId="4F1D2170" w14:textId="37221D71" w:rsidR="64F14680" w:rsidRPr="00E824E7" w:rsidRDefault="64F14680" w:rsidP="62F2002E">
      <w:pPr>
        <w:pStyle w:val="ListParagraph"/>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018 de 2002</w:t>
      </w:r>
      <w:r w:rsidRPr="00E824E7">
        <w:rPr>
          <w:rFonts w:ascii="Lucida Sans" w:eastAsiaTheme="majorEastAsia" w:hAnsi="Lucida Sans" w:cstheme="minorHAnsi"/>
          <w:color w:val="333333"/>
        </w:rPr>
        <w:t xml:space="preserve"> – Línguas Estrangeiras Aplicadas às Negociações Internacionais</w:t>
      </w:r>
    </w:p>
    <w:p w14:paraId="1EEB3CB5" w14:textId="3778B9FC" w:rsidR="64F14680" w:rsidRPr="00E824E7" w:rsidRDefault="64F14680" w:rsidP="62F2002E">
      <w:pPr>
        <w:pStyle w:val="ListParagraph"/>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003 de 2003</w:t>
      </w:r>
      <w:r w:rsidRPr="00E824E7">
        <w:rPr>
          <w:rFonts w:ascii="Lucida Sans" w:eastAsiaTheme="majorEastAsia" w:hAnsi="Lucida Sans" w:cstheme="minorHAnsi"/>
          <w:color w:val="333333"/>
        </w:rPr>
        <w:t xml:space="preserve"> – Licenciatura em Matemática</w:t>
      </w:r>
    </w:p>
    <w:p w14:paraId="777CD51F" w14:textId="4669CC50" w:rsidR="64F14680" w:rsidRPr="00E824E7" w:rsidRDefault="64F14680" w:rsidP="0D1CB6B7">
      <w:pPr>
        <w:pStyle w:val="ListParagraph"/>
        <w:spacing w:before="0"/>
        <w:rPr>
          <w:rFonts w:ascii="Lucida Sans" w:eastAsiaTheme="majorEastAsia" w:hAnsi="Lucida Sans" w:cstheme="minorBidi"/>
          <w:color w:val="333333"/>
        </w:rPr>
      </w:pPr>
      <w:r w:rsidRPr="0D1CB6B7">
        <w:rPr>
          <w:rFonts w:ascii="Lucida Sans" w:eastAsiaTheme="majorEastAsia" w:hAnsi="Lucida Sans" w:cstheme="minorBidi"/>
          <w:b/>
          <w:bCs/>
          <w:color w:val="333333"/>
        </w:rPr>
        <w:t>Resolução CNE CES 004 de 2005</w:t>
      </w:r>
      <w:r w:rsidRPr="0D1CB6B7">
        <w:rPr>
          <w:rFonts w:ascii="Lucida Sans" w:eastAsiaTheme="majorEastAsia" w:hAnsi="Lucida Sans" w:cstheme="minorBidi"/>
          <w:color w:val="333333"/>
        </w:rPr>
        <w:t xml:space="preserve"> – Administração</w:t>
      </w:r>
    </w:p>
    <w:p w14:paraId="198EE81F" w14:textId="3CC99D10" w:rsidR="64F14680" w:rsidRPr="00E824E7" w:rsidRDefault="64F14680" w:rsidP="62F2002E">
      <w:pPr>
        <w:pStyle w:val="ListParagraph"/>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013 de 2006</w:t>
      </w:r>
      <w:r w:rsidRPr="00E824E7">
        <w:rPr>
          <w:rFonts w:ascii="Lucida Sans" w:eastAsiaTheme="majorEastAsia" w:hAnsi="Lucida Sans" w:cstheme="minorHAnsi"/>
          <w:color w:val="333333"/>
        </w:rPr>
        <w:t xml:space="preserve"> – Turismo</w:t>
      </w:r>
    </w:p>
    <w:p w14:paraId="09CA7F6A" w14:textId="40EA78E8" w:rsidR="64F14680" w:rsidRPr="00E824E7" w:rsidRDefault="64F14680" w:rsidP="62F2002E">
      <w:pPr>
        <w:pStyle w:val="ListParagraph"/>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005 de 2016</w:t>
      </w:r>
      <w:r w:rsidRPr="00E824E7">
        <w:rPr>
          <w:rFonts w:ascii="Lucida Sans" w:eastAsiaTheme="majorEastAsia" w:hAnsi="Lucida Sans" w:cstheme="minorHAnsi"/>
          <w:color w:val="333333"/>
        </w:rPr>
        <w:t xml:space="preserve"> – Ciência da Computação, Sistemas de Informação</w:t>
      </w:r>
    </w:p>
    <w:p w14:paraId="623AD280" w14:textId="7C9591DC" w:rsidR="64F14680" w:rsidRPr="00E824E7" w:rsidRDefault="64F14680" w:rsidP="26BDB67E">
      <w:pPr>
        <w:pStyle w:val="ListParagraph"/>
        <w:spacing w:before="0"/>
        <w:rPr>
          <w:rFonts w:ascii="Lucida Sans" w:eastAsiaTheme="majorEastAsia" w:hAnsi="Lucida Sans" w:cstheme="minorBidi"/>
          <w:color w:val="333333"/>
        </w:rPr>
      </w:pPr>
      <w:r w:rsidRPr="26BDB67E">
        <w:rPr>
          <w:rFonts w:ascii="Lucida Sans" w:eastAsiaTheme="majorEastAsia" w:hAnsi="Lucida Sans" w:cstheme="minorBidi"/>
          <w:b/>
          <w:bCs/>
          <w:color w:val="333333"/>
        </w:rPr>
        <w:t xml:space="preserve">Resolução CNE CES 002 de 2019 </w:t>
      </w:r>
      <w:r w:rsidRPr="26BDB67E">
        <w:rPr>
          <w:rFonts w:ascii="Lucida Sans" w:eastAsiaTheme="majorEastAsia" w:hAnsi="Lucida Sans" w:cstheme="minorBidi"/>
          <w:color w:val="333333"/>
        </w:rPr>
        <w:t xml:space="preserve">– Engenharia Ambiental, Civil, de Alimentos, de Computação, de Controle e Automação, de Produção, de Telecomunicações, Elétrica, Eletrônica, Mecânica, </w:t>
      </w:r>
      <w:proofErr w:type="gramStart"/>
      <w:r w:rsidRPr="26BDB67E">
        <w:rPr>
          <w:rFonts w:ascii="Lucida Sans" w:eastAsiaTheme="majorEastAsia" w:hAnsi="Lucida Sans" w:cstheme="minorBidi"/>
          <w:color w:val="333333"/>
        </w:rPr>
        <w:t>Metalúrgica</w:t>
      </w:r>
      <w:proofErr w:type="gramEnd"/>
    </w:p>
    <w:p w14:paraId="70E5C6A0" w14:textId="772D55BC" w:rsidR="64F14680" w:rsidRPr="00E824E7" w:rsidRDefault="64F14680" w:rsidP="26BDB67E">
      <w:pPr>
        <w:pStyle w:val="ListParagraph"/>
        <w:spacing w:before="0"/>
        <w:rPr>
          <w:rFonts w:ascii="Lucida Sans" w:eastAsiaTheme="majorEastAsia" w:hAnsi="Lucida Sans" w:cstheme="minorBidi"/>
          <w:color w:val="333333"/>
        </w:rPr>
      </w:pPr>
      <w:r w:rsidRPr="26BDB67E">
        <w:rPr>
          <w:rFonts w:ascii="Lucida Sans" w:eastAsiaTheme="majorEastAsia" w:hAnsi="Lucida Sans" w:cstheme="minorBidi"/>
          <w:b/>
          <w:bCs/>
          <w:color w:val="333333"/>
        </w:rPr>
        <w:t>Resolução CNE CP 001 de 2021</w:t>
      </w:r>
      <w:r w:rsidRPr="26BDB67E">
        <w:rPr>
          <w:rFonts w:ascii="Lucida Sans" w:eastAsiaTheme="majorEastAsia" w:hAnsi="Lucida Sans" w:cstheme="minorBidi"/>
          <w:color w:val="333333"/>
        </w:rPr>
        <w:t xml:space="preserve"> – Cursos Tecnólogos em Gestão Ambiental, Gestão de Turismo, Sistemas para Internet</w:t>
      </w:r>
    </w:p>
    <w:p w14:paraId="587DD4F2" w14:textId="4EB4443D" w:rsidR="62F2002E" w:rsidRPr="00E824E7" w:rsidRDefault="62F2002E" w:rsidP="62F2002E">
      <w:pPr>
        <w:pStyle w:val="Marcadores"/>
        <w:numPr>
          <w:ilvl w:val="0"/>
          <w:numId w:val="0"/>
        </w:numPr>
        <w:jc w:val="both"/>
        <w:rPr>
          <w:rFonts w:ascii="Lucida Sans" w:hAnsi="Lucida Sans" w:cstheme="minorHAnsi"/>
          <w:color w:val="FF0000"/>
        </w:rPr>
      </w:pPr>
    </w:p>
    <w:p w14:paraId="55917AD0" w14:textId="77777777" w:rsidR="00C563B1" w:rsidRPr="00E824E7" w:rsidRDefault="00C563B1" w:rsidP="19CA384D">
      <w:pPr>
        <w:pStyle w:val="Texto"/>
        <w:rPr>
          <w:rFonts w:ascii="Lucida Sans" w:eastAsiaTheme="majorEastAsia" w:hAnsi="Lucida Sans" w:cstheme="minorHAnsi"/>
        </w:rPr>
      </w:pPr>
      <w:r w:rsidRPr="00E824E7">
        <w:rPr>
          <w:rFonts w:ascii="Lucida Sans" w:eastAsiaTheme="majorEastAsia" w:hAnsi="Lucida Sans" w:cstheme="minorHAnsi"/>
        </w:rPr>
        <w:t xml:space="preserve">Além disso, com relação à estrutura curricular, são contempladas as exigências dos seguintes documentos: </w:t>
      </w:r>
    </w:p>
    <w:p w14:paraId="492152D5" w14:textId="77777777" w:rsidR="00C563B1" w:rsidRPr="00E824E7" w:rsidRDefault="00C563B1"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Decreto 4.281 de 25/06/2002</w:t>
      </w:r>
      <w:r w:rsidRPr="00E824E7">
        <w:rPr>
          <w:rFonts w:ascii="Lucida Sans" w:eastAsiaTheme="majorEastAsia" w:hAnsi="Lucida Sans" w:cstheme="minorHAnsi"/>
        </w:rPr>
        <w:t xml:space="preserve">, que regulamenta a Lei nº 9.795, de 27/04/1999, que </w:t>
      </w:r>
      <w:r w:rsidRPr="00E824E7">
        <w:rPr>
          <w:rFonts w:ascii="Lucida Sans" w:eastAsiaTheme="majorEastAsia" w:hAnsi="Lucida Sans" w:cstheme="minorHAnsi"/>
          <w:shd w:val="clear" w:color="auto" w:fill="FFFFFF"/>
        </w:rPr>
        <w:t>institui a Política Nacional de Educação Ambiental, e dá outras providências;</w:t>
      </w:r>
    </w:p>
    <w:p w14:paraId="0FB8A12D" w14:textId="2E56676B" w:rsidR="5FB8046D" w:rsidRPr="00E824E7" w:rsidRDefault="5FB8046D"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Lei nº 10.639/03</w:t>
      </w:r>
      <w:r w:rsidRPr="00E824E7">
        <w:rPr>
          <w:rFonts w:ascii="Lucida Sans" w:eastAsiaTheme="majorEastAsia" w:hAnsi="Lucida Sans" w:cstheme="minorHAnsi"/>
        </w:rPr>
        <w:t>, que torna obrigatório o ensino sobre História e Cultura Afro-Brasileira;</w:t>
      </w:r>
    </w:p>
    <w:p w14:paraId="3CA80710" w14:textId="56B097E2" w:rsidR="00C563B1" w:rsidRPr="00E824E7" w:rsidRDefault="00C563B1"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Resolução CNE/CP nº 1, de 17/06/2004</w:t>
      </w:r>
      <w:r w:rsidRPr="00E824E7">
        <w:rPr>
          <w:rFonts w:ascii="Lucida Sans" w:eastAsiaTheme="majorEastAsia" w:hAnsi="Lucida Sans" w:cstheme="minorHAnsi"/>
        </w:rPr>
        <w:t xml:space="preserve">, que institui Diretrizes Curriculares Nacionais para a Educação das Relações Étnico-Raciais para o Ensino de História e Cultura Afro-Brasileira e Africana; </w:t>
      </w:r>
    </w:p>
    <w:p w14:paraId="4780709D" w14:textId="70ECA031" w:rsidR="706B2660" w:rsidRPr="00E824E7" w:rsidRDefault="706B2660"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Decreto nº 5.626, de 22/12/2005</w:t>
      </w:r>
      <w:r w:rsidRPr="00E824E7">
        <w:rPr>
          <w:rFonts w:ascii="Lucida Sans" w:eastAsiaTheme="majorEastAsia" w:hAnsi="Lucida Sans" w:cstheme="minorHAnsi"/>
        </w:rPr>
        <w:t>, que Regulamenta a Lei nº 10.436, de 24/04/2002, que dispõe sobre a Língua Brasileira de Sinais – Libras. Tal decreto estabelece, em seu Capítulo II, que a disciplina Libras é optativa para alguns; cursos, como o de engenharia, e é obrigatória para outros, como o de licenciatura;</w:t>
      </w:r>
    </w:p>
    <w:p w14:paraId="4C30BFFA" w14:textId="45E2B0CB" w:rsidR="1999D9EA" w:rsidRPr="00E824E7" w:rsidRDefault="1999D9EA"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Lei 11.645/08,</w:t>
      </w:r>
      <w:r w:rsidRPr="00E824E7">
        <w:rPr>
          <w:rFonts w:ascii="Lucida Sans" w:eastAsiaTheme="majorEastAsia" w:hAnsi="Lucida Sans" w:cstheme="minorHAnsi"/>
        </w:rPr>
        <w:t xml:space="preserve"> que torna obrigatório o estudo da História e Cultura Afro-Brasileira e Indígena;</w:t>
      </w:r>
    </w:p>
    <w:p w14:paraId="64D24C3E" w14:textId="77777777" w:rsidR="00C563B1" w:rsidRPr="00E824E7" w:rsidRDefault="00C563B1"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lastRenderedPageBreak/>
        <w:t>Resolução CNE/CP nº 1, de 30/5/2012</w:t>
      </w:r>
      <w:r w:rsidRPr="00E824E7">
        <w:rPr>
          <w:rFonts w:ascii="Lucida Sans" w:eastAsiaTheme="majorEastAsia" w:hAnsi="Lucida Sans" w:cstheme="minorHAnsi"/>
        </w:rPr>
        <w:t xml:space="preserve">, que apresenta as Diretrizes Nacionais para a Educação em Direitos Humanos; </w:t>
      </w:r>
    </w:p>
    <w:p w14:paraId="72C3C947" w14:textId="2662F13F" w:rsidR="00C563B1" w:rsidRPr="00E824E7" w:rsidRDefault="00C563B1"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Lei nº 12.764, de 27/12/2012</w:t>
      </w:r>
      <w:r w:rsidRPr="00E824E7">
        <w:rPr>
          <w:rFonts w:ascii="Lucida Sans" w:eastAsiaTheme="majorEastAsia" w:hAnsi="Lucida Sans" w:cstheme="minorHAnsi"/>
        </w:rPr>
        <w:t>, que trata da Proteção dos Direitos da Pessoa com Transtorno do Espectro Autista</w:t>
      </w:r>
      <w:r w:rsidR="74AC2A3A" w:rsidRPr="00E824E7">
        <w:rPr>
          <w:rFonts w:ascii="Lucida Sans" w:eastAsiaTheme="majorEastAsia" w:hAnsi="Lucida Sans" w:cstheme="minorHAnsi"/>
        </w:rPr>
        <w:t>;</w:t>
      </w:r>
    </w:p>
    <w:p w14:paraId="7494E7F2" w14:textId="7B9BA56E" w:rsidR="32F12C0A" w:rsidRPr="00E824E7" w:rsidRDefault="32F12C0A" w:rsidP="26BDB67E">
      <w:pPr>
        <w:pStyle w:val="Marcadores"/>
        <w:jc w:val="both"/>
        <w:rPr>
          <w:rFonts w:ascii="Lucida Sans" w:eastAsiaTheme="majorEastAsia" w:hAnsi="Lucida Sans" w:cstheme="minorBidi"/>
        </w:rPr>
      </w:pPr>
      <w:hyperlink r:id="rId15" w:anchor="art112">
        <w:r w:rsidRPr="26BDB67E">
          <w:rPr>
            <w:rStyle w:val="Hyperlink"/>
            <w:rFonts w:ascii="Lucida Sans" w:eastAsiaTheme="majorEastAsia" w:hAnsi="Lucida Sans" w:cstheme="minorBidi"/>
            <w:b/>
            <w:bCs/>
            <w:color w:val="auto"/>
            <w:u w:val="none"/>
          </w:rPr>
          <w:t>Lei Nº 13.146/2015</w:t>
        </w:r>
      </w:hyperlink>
      <w:r w:rsidRPr="26BDB67E">
        <w:rPr>
          <w:rStyle w:val="StrongEmphasis"/>
          <w:rFonts w:ascii="Lucida Sans" w:eastAsiaTheme="majorEastAsia" w:hAnsi="Lucida Sans" w:cstheme="minorBidi"/>
          <w:b w:val="0"/>
          <w:bCs w:val="0"/>
        </w:rPr>
        <w:t>, </w:t>
      </w:r>
      <w:r w:rsidRPr="26BDB67E">
        <w:rPr>
          <w:rFonts w:ascii="Lucida Sans" w:eastAsiaTheme="majorEastAsia" w:hAnsi="Lucida Sans" w:cstheme="minorBidi"/>
        </w:rPr>
        <w:t> </w:t>
      </w:r>
      <w:proofErr w:type="gramStart"/>
      <w:r w:rsidRPr="26BDB67E">
        <w:rPr>
          <w:rFonts w:ascii="Lucida Sans" w:eastAsiaTheme="majorEastAsia" w:hAnsi="Lucida Sans" w:cstheme="minorBidi"/>
        </w:rPr>
        <w:t>Institui</w:t>
      </w:r>
      <w:proofErr w:type="gramEnd"/>
      <w:r w:rsidRPr="26BDB67E">
        <w:rPr>
          <w:rFonts w:ascii="Lucida Sans" w:eastAsiaTheme="majorEastAsia" w:hAnsi="Lucida Sans" w:cstheme="minorBidi"/>
        </w:rPr>
        <w:t xml:space="preserve"> a Lei Brasileira de Inclusão da Pessoa com Deficiência</w:t>
      </w:r>
      <w:r w:rsidR="71BB69C4" w:rsidRPr="26BDB67E">
        <w:rPr>
          <w:rFonts w:ascii="Lucida Sans" w:eastAsiaTheme="majorEastAsia" w:hAnsi="Lucida Sans" w:cstheme="minorBidi"/>
        </w:rPr>
        <w:t>;</w:t>
      </w:r>
    </w:p>
    <w:p w14:paraId="31D33547" w14:textId="3FDB2363" w:rsidR="32F12C0A" w:rsidRPr="00E824E7" w:rsidRDefault="71BB69C4" w:rsidP="26BDB67E">
      <w:pPr>
        <w:pStyle w:val="Marcadores"/>
        <w:jc w:val="both"/>
      </w:pPr>
      <w:r w:rsidRPr="26BDB67E">
        <w:rPr>
          <w:rFonts w:ascii="Lucida Sans" w:eastAsia="Lucida Sans" w:hAnsi="Lucida Sans" w:cs="Lucida Sans"/>
          <w:b/>
          <w:bCs/>
        </w:rPr>
        <w:t xml:space="preserve">Decreto nº 12.456/2025, </w:t>
      </w:r>
      <w:proofErr w:type="gramStart"/>
      <w:r w:rsidR="4E110236" w:rsidRPr="26BDB67E">
        <w:rPr>
          <w:rFonts w:ascii="Lucida Sans" w:eastAsia="Lucida Sans" w:hAnsi="Lucida Sans" w:cs="Lucida Sans"/>
        </w:rPr>
        <w:t>Dispõe</w:t>
      </w:r>
      <w:proofErr w:type="gramEnd"/>
      <w:r w:rsidR="4E110236" w:rsidRPr="26BDB67E">
        <w:rPr>
          <w:rFonts w:ascii="Lucida Sans" w:eastAsia="Lucida Sans" w:hAnsi="Lucida Sans" w:cs="Lucida Sans"/>
        </w:rPr>
        <w:t xml:space="preserve"> sobre a oferta de educação a distância por instituições de educação superior em cursos de graduação e altera o Decreto nº 9.235, de 15 de dezembro de 2017, que dispõe sobre o exercício das funções de regulação, supervisão e avaliação das instituições de educação superior e dos cursos superiores de graduação e de pós-graduação no sistema federal de ensino;</w:t>
      </w:r>
    </w:p>
    <w:p w14:paraId="4273D603" w14:textId="2174DE54" w:rsidR="32F12C0A" w:rsidRPr="00E824E7" w:rsidRDefault="4E110236" w:rsidP="26BDB67E">
      <w:pPr>
        <w:pStyle w:val="Marcadores"/>
        <w:jc w:val="both"/>
        <w:rPr>
          <w:rFonts w:ascii="Lucida Sans" w:eastAsia="Lucida Sans" w:hAnsi="Lucida Sans" w:cs="Lucida Sans"/>
        </w:rPr>
      </w:pPr>
      <w:r w:rsidRPr="26BDB67E">
        <w:rPr>
          <w:rFonts w:ascii="Lucida Sans" w:eastAsia="Lucida Sans" w:hAnsi="Lucida Sans" w:cs="Lucida Sans"/>
          <w:b/>
          <w:bCs/>
        </w:rPr>
        <w:t>Portaria MEC nº 506, DE 10 DE JULHO DE 2025</w:t>
      </w:r>
      <w:r w:rsidRPr="26BDB67E">
        <w:rPr>
          <w:rFonts w:ascii="Lucida Sans" w:eastAsia="Lucida Sans" w:hAnsi="Lucida Sans" w:cs="Lucida Sans"/>
        </w:rPr>
        <w:t xml:space="preserve">, Regulamenta o Decreto nº 12.456, de 19 de maio de 2025, que trata da oferta de educação a distância por Instituições de Educação Superior - IES em cursos de graduação, no que se refere à formação acadêmica e às atribuições do corpo docente, dos mediadores pedagógicos, dos tutores e dos responsáveis pelos Polos de Educação a Distância - Polos </w:t>
      </w:r>
      <w:proofErr w:type="spellStart"/>
      <w:r w:rsidRPr="26BDB67E">
        <w:rPr>
          <w:rFonts w:ascii="Lucida Sans" w:eastAsia="Lucida Sans" w:hAnsi="Lucida Sans" w:cs="Lucida Sans"/>
        </w:rPr>
        <w:t>EaD</w:t>
      </w:r>
      <w:proofErr w:type="spellEnd"/>
      <w:r w:rsidRPr="26BDB67E">
        <w:rPr>
          <w:rFonts w:ascii="Lucida Sans" w:eastAsia="Lucida Sans" w:hAnsi="Lucida Sans" w:cs="Lucida Sans"/>
        </w:rPr>
        <w:t xml:space="preserve">, às atividades presenciais e avaliações de aprendizagem, aos materiais didáticos e plataformas digitais, bem como à criação, funcionamento, alteração de endereço e extinção dos Polos </w:t>
      </w:r>
      <w:proofErr w:type="spellStart"/>
      <w:r w:rsidRPr="26BDB67E">
        <w:rPr>
          <w:rFonts w:ascii="Lucida Sans" w:eastAsia="Lucida Sans" w:hAnsi="Lucida Sans" w:cs="Lucida Sans"/>
        </w:rPr>
        <w:t>EaD</w:t>
      </w:r>
      <w:proofErr w:type="spellEnd"/>
      <w:r w:rsidRPr="26BDB67E">
        <w:rPr>
          <w:rFonts w:ascii="Lucida Sans" w:eastAsia="Lucida Sans" w:hAnsi="Lucida Sans" w:cs="Lucida Sans"/>
        </w:rPr>
        <w:t>.</w:t>
      </w:r>
    </w:p>
    <w:p w14:paraId="7AAE4AF5" w14:textId="29EA9CE6" w:rsidR="32F12C0A" w:rsidRPr="00E824E7" w:rsidRDefault="32F12C0A" w:rsidP="26BDB67E">
      <w:pPr>
        <w:pStyle w:val="Marcadores"/>
        <w:jc w:val="both"/>
        <w:rPr>
          <w:rFonts w:ascii="Lucida Sans" w:eastAsiaTheme="majorEastAsia" w:hAnsi="Lucida Sans" w:cstheme="minorBidi"/>
          <w:b/>
          <w:bCs/>
        </w:rPr>
      </w:pPr>
      <w:hyperlink r:id="rId16">
        <w:r w:rsidRPr="26BDB67E">
          <w:rPr>
            <w:rStyle w:val="Hyperlink"/>
            <w:rFonts w:ascii="Lucida Sans" w:eastAsiaTheme="majorEastAsia" w:hAnsi="Lucida Sans" w:cstheme="minorBidi"/>
            <w:b/>
            <w:bCs/>
            <w:color w:val="auto"/>
            <w:u w:val="none"/>
          </w:rPr>
          <w:t>Diretrizes Curriculares - Cursos de Graduação </w:t>
        </w:r>
        <w:r w:rsidR="510B40AD" w:rsidRPr="26BDB67E">
          <w:rPr>
            <w:rStyle w:val="Hyperlink"/>
            <w:rFonts w:ascii="Lucida Sans" w:eastAsiaTheme="majorEastAsia" w:hAnsi="Lucida Sans" w:cstheme="minorBidi"/>
            <w:b/>
            <w:bCs/>
            <w:color w:val="auto"/>
            <w:u w:val="none"/>
          </w:rPr>
          <w:t>/</w:t>
        </w:r>
        <w:r w:rsidRPr="26BDB67E">
          <w:rPr>
            <w:rStyle w:val="Hyperlink"/>
            <w:rFonts w:ascii="Lucida Sans" w:eastAsiaTheme="majorEastAsia" w:hAnsi="Lucida Sans" w:cstheme="minorBidi"/>
            <w:b/>
            <w:bCs/>
            <w:color w:val="auto"/>
            <w:u w:val="none"/>
          </w:rPr>
          <w:t>Bacharelado e Licenciatura</w:t>
        </w:r>
        <w:r w:rsidR="039D2164" w:rsidRPr="26BDB67E">
          <w:rPr>
            <w:rStyle w:val="Hyperlink"/>
            <w:rFonts w:ascii="Lucida Sans" w:eastAsiaTheme="majorEastAsia" w:hAnsi="Lucida Sans" w:cstheme="minorBidi"/>
            <w:color w:val="auto"/>
            <w:u w:val="none"/>
          </w:rPr>
          <w:t>;</w:t>
        </w:r>
      </w:hyperlink>
    </w:p>
    <w:p w14:paraId="7E8EDCD3" w14:textId="381CC95A" w:rsidR="525CF973" w:rsidRPr="00E824E7" w:rsidRDefault="525CF973"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Carga Horária mínima dos cursos de Graduação</w:t>
      </w:r>
      <w:r w:rsidR="4F3F71F6" w:rsidRPr="00E824E7">
        <w:rPr>
          <w:rFonts w:ascii="Lucida Sans" w:eastAsiaTheme="majorEastAsia" w:hAnsi="Lucida Sans" w:cstheme="minorHAnsi"/>
          <w:b/>
          <w:bCs/>
        </w:rPr>
        <w:t>, c</w:t>
      </w:r>
      <w:r w:rsidR="4F3F71F6" w:rsidRPr="00E824E7">
        <w:rPr>
          <w:rFonts w:ascii="Lucida Sans" w:eastAsiaTheme="majorEastAsia" w:hAnsi="Lucida Sans" w:cstheme="minorHAnsi"/>
        </w:rPr>
        <w:t>onforme disposto pelo CNE.</w:t>
      </w:r>
    </w:p>
    <w:p w14:paraId="56AD5213" w14:textId="09448E41" w:rsidR="1626C448" w:rsidRPr="00E824E7" w:rsidRDefault="1626C448" w:rsidP="00FF447A">
      <w:pPr>
        <w:pStyle w:val="Marcadores"/>
        <w:jc w:val="both"/>
        <w:rPr>
          <w:rFonts w:ascii="Lucida Sans" w:eastAsiaTheme="majorEastAsia" w:hAnsi="Lucida Sans" w:cstheme="minorHAnsi"/>
          <w:b/>
          <w:bCs/>
        </w:rPr>
      </w:pPr>
      <w:r w:rsidRPr="00E824E7">
        <w:rPr>
          <w:rFonts w:ascii="Lucida Sans" w:eastAsiaTheme="majorEastAsia" w:hAnsi="Lucida Sans" w:cstheme="minorHAnsi"/>
          <w:b/>
          <w:bCs/>
        </w:rPr>
        <w:t xml:space="preserve">Outras legislações diversas não </w:t>
      </w:r>
      <w:proofErr w:type="gramStart"/>
      <w:r w:rsidRPr="00E824E7">
        <w:rPr>
          <w:rFonts w:ascii="Lucida Sans" w:eastAsiaTheme="majorEastAsia" w:hAnsi="Lucida Sans" w:cstheme="minorHAnsi"/>
          <w:b/>
          <w:bCs/>
        </w:rPr>
        <w:t>relacionadas.</w:t>
      </w:r>
      <w:r w:rsidRPr="00E824E7">
        <w:rPr>
          <w:rFonts w:ascii="Lucida Sans" w:eastAsiaTheme="majorEastAsia" w:hAnsi="Lucida Sans" w:cstheme="minorHAnsi"/>
        </w:rPr>
        <w:t>*</w:t>
      </w:r>
      <w:proofErr w:type="gramEnd"/>
      <w:r w:rsidRPr="00E824E7">
        <w:rPr>
          <w:rFonts w:ascii="Lucida Sans" w:eastAsiaTheme="majorEastAsia" w:hAnsi="Lucida Sans" w:cstheme="minorHAnsi"/>
        </w:rPr>
        <w:t xml:space="preserve"> (</w:t>
      </w:r>
      <w:r w:rsidR="3399E9F0" w:rsidRPr="00E824E7">
        <w:rPr>
          <w:rFonts w:ascii="Lucida Sans" w:eastAsiaTheme="majorEastAsia" w:hAnsi="Lucida Sans" w:cstheme="minorHAnsi"/>
        </w:rPr>
        <w:t xml:space="preserve">conforme os cursos e assuntos tratados no PPC, ou posteriores a este </w:t>
      </w:r>
      <w:proofErr w:type="spellStart"/>
      <w:r w:rsidR="3399E9F0" w:rsidRPr="00E824E7">
        <w:rPr>
          <w:rFonts w:ascii="Lucida Sans" w:eastAsiaTheme="majorEastAsia" w:hAnsi="Lucida Sans" w:cstheme="minorHAnsi"/>
        </w:rPr>
        <w:t>template</w:t>
      </w:r>
      <w:proofErr w:type="spellEnd"/>
      <w:r w:rsidR="3399E9F0" w:rsidRPr="00E824E7">
        <w:rPr>
          <w:rFonts w:ascii="Lucida Sans" w:eastAsiaTheme="majorEastAsia" w:hAnsi="Lucida Sans" w:cstheme="minorHAnsi"/>
        </w:rPr>
        <w:t>)</w:t>
      </w:r>
    </w:p>
    <w:p w14:paraId="2BBCFD02" w14:textId="1E9875A4" w:rsidR="00511BA5" w:rsidRPr="00E824E7" w:rsidRDefault="00511BA5" w:rsidP="26BDB67E">
      <w:pPr>
        <w:spacing w:after="150" w:line="276" w:lineRule="auto"/>
        <w:rPr>
          <w:rFonts w:ascii="Lucida Sans" w:hAnsi="Lucida Sans" w:cstheme="minorBidi"/>
        </w:rPr>
      </w:pPr>
    </w:p>
    <w:p w14:paraId="709D24C0" w14:textId="4CCDDB87" w:rsidR="32F12C0A" w:rsidRPr="00E824E7" w:rsidRDefault="32F12C0A" w:rsidP="19CA384D">
      <w:pPr>
        <w:spacing w:after="150" w:line="276" w:lineRule="auto"/>
        <w:rPr>
          <w:rFonts w:ascii="Lucida Sans" w:eastAsiaTheme="majorEastAsia" w:hAnsi="Lucida Sans" w:cstheme="minorHAnsi"/>
        </w:rPr>
      </w:pPr>
      <w:r w:rsidRPr="00E824E7">
        <w:rPr>
          <w:rStyle w:val="StrongEmphasis"/>
          <w:rFonts w:ascii="Lucida Sans" w:eastAsiaTheme="majorEastAsia" w:hAnsi="Lucida Sans" w:cstheme="minorHAnsi"/>
          <w:b w:val="0"/>
          <w:bCs w:val="0"/>
        </w:rPr>
        <w:t>REGULAMENTAÇÕES SOBRE CURRICULARIZAÇÃO EXTENSÃO</w:t>
      </w:r>
    </w:p>
    <w:p w14:paraId="7229F442" w14:textId="2A9B1B8F" w:rsidR="32F12C0A" w:rsidRPr="00E824E7" w:rsidRDefault="32F12C0A" w:rsidP="54852737">
      <w:pPr>
        <w:pStyle w:val="Textbody"/>
        <w:numPr>
          <w:ilvl w:val="0"/>
          <w:numId w:val="4"/>
        </w:numPr>
        <w:spacing w:after="150"/>
        <w:rPr>
          <w:rFonts w:ascii="Lucida Sans" w:eastAsiaTheme="majorEastAsia" w:hAnsi="Lucida Sans" w:cstheme="minorHAnsi"/>
        </w:rPr>
      </w:pPr>
      <w:hyperlink r:id="rId17">
        <w:r w:rsidRPr="00E824E7">
          <w:rPr>
            <w:rStyle w:val="Hyperlink"/>
            <w:rFonts w:ascii="Lucida Sans" w:eastAsiaTheme="majorEastAsia" w:hAnsi="Lucida Sans" w:cstheme="minorHAnsi"/>
            <w:b/>
            <w:bCs/>
            <w:color w:val="auto"/>
            <w:u w:val="none"/>
          </w:rPr>
          <w:t>Plano Nacional de Educação</w:t>
        </w:r>
      </w:hyperlink>
      <w:r w:rsidRPr="00E824E7">
        <w:rPr>
          <w:rStyle w:val="StrongEmphasis"/>
          <w:rFonts w:ascii="Lucida Sans" w:eastAsiaTheme="majorEastAsia" w:hAnsi="Lucida Sans" w:cstheme="minorHAnsi"/>
        </w:rPr>
        <w:t> - PNE 2014/2024</w:t>
      </w:r>
      <w:r w:rsidR="40BF78BD" w:rsidRPr="00E824E7">
        <w:rPr>
          <w:rStyle w:val="StrongEmphasis"/>
          <w:rFonts w:ascii="Lucida Sans" w:eastAsiaTheme="majorEastAsia" w:hAnsi="Lucida Sans" w:cstheme="minorHAnsi"/>
          <w:b w:val="0"/>
          <w:bCs w:val="0"/>
        </w:rPr>
        <w:t>;</w:t>
      </w:r>
    </w:p>
    <w:p w14:paraId="1DACBA5F" w14:textId="74F8AEC8" w:rsidR="32F12C0A" w:rsidRPr="00E824E7" w:rsidRDefault="32F12C0A" w:rsidP="54852737">
      <w:pPr>
        <w:pStyle w:val="ListParagraph"/>
        <w:numPr>
          <w:ilvl w:val="0"/>
          <w:numId w:val="4"/>
        </w:numPr>
        <w:spacing w:after="150" w:line="276" w:lineRule="auto"/>
        <w:rPr>
          <w:rStyle w:val="StrongEmphasis"/>
          <w:rFonts w:ascii="Lucida Sans" w:eastAsiaTheme="majorEastAsia" w:hAnsi="Lucida Sans" w:cstheme="minorHAnsi"/>
          <w:b w:val="0"/>
          <w:bCs w:val="0"/>
        </w:rPr>
      </w:pPr>
      <w:hyperlink r:id="rId18">
        <w:r w:rsidRPr="00E824E7">
          <w:rPr>
            <w:rStyle w:val="Hyperlink"/>
            <w:rFonts w:ascii="Lucida Sans" w:eastAsiaTheme="majorEastAsia" w:hAnsi="Lucida Sans" w:cstheme="minorHAnsi"/>
            <w:color w:val="auto"/>
            <w:u w:val="none"/>
          </w:rPr>
          <w:t>RESOLUÇÃO Nº 7, DE 18 DE DEZEMBRO DE 2018 - Estabelece as Diretrizes para a Extensão na Educação Superior Brasileira e regimenta o disposto na Meta 12.7 da Lei nº 13.005/2014</w:t>
        </w:r>
        <w:r w:rsidR="1A4419FD" w:rsidRPr="00E824E7">
          <w:rPr>
            <w:rStyle w:val="Hyperlink"/>
            <w:rFonts w:ascii="Lucida Sans" w:eastAsiaTheme="majorEastAsia" w:hAnsi="Lucida Sans" w:cstheme="minorHAnsi"/>
            <w:color w:val="auto"/>
            <w:u w:val="none"/>
          </w:rPr>
          <w:t>;</w:t>
        </w:r>
      </w:hyperlink>
    </w:p>
    <w:p w14:paraId="01D39DA0" w14:textId="68F3D79D" w:rsidR="62F74D63" w:rsidRPr="00E824E7" w:rsidRDefault="3D7B454C" w:rsidP="32C3D006">
      <w:pPr>
        <w:pStyle w:val="ListParagraph"/>
        <w:numPr>
          <w:ilvl w:val="0"/>
          <w:numId w:val="4"/>
        </w:numPr>
        <w:spacing w:after="150" w:line="276" w:lineRule="auto"/>
        <w:rPr>
          <w:rFonts w:ascii="Lucida Sans" w:eastAsiaTheme="majorEastAsia" w:hAnsi="Lucida Sans" w:cstheme="minorBidi"/>
        </w:rPr>
      </w:pPr>
      <w:r w:rsidRPr="32C3D006">
        <w:rPr>
          <w:rFonts w:ascii="Lucida Sans" w:eastAsiaTheme="majorEastAsia" w:hAnsi="Lucida Sans" w:cstheme="minorBidi"/>
          <w:b/>
          <w:bCs/>
        </w:rPr>
        <w:t>Resolução CEPE /C</w:t>
      </w:r>
      <w:r w:rsidR="19A8C5BF" w:rsidRPr="32C3D006">
        <w:rPr>
          <w:rFonts w:ascii="Lucida Sans" w:eastAsiaTheme="majorEastAsia" w:hAnsi="Lucida Sans" w:cstheme="minorBidi"/>
          <w:b/>
          <w:bCs/>
        </w:rPr>
        <w:t>efet</w:t>
      </w:r>
      <w:r w:rsidRPr="32C3D006">
        <w:rPr>
          <w:rFonts w:ascii="Lucida Sans" w:eastAsiaTheme="majorEastAsia" w:hAnsi="Lucida Sans" w:cstheme="minorBidi"/>
          <w:b/>
          <w:bCs/>
        </w:rPr>
        <w:t xml:space="preserve">-RJ nº 01/2023, </w:t>
      </w:r>
      <w:proofErr w:type="gramStart"/>
      <w:r w:rsidRPr="32C3D006">
        <w:rPr>
          <w:rFonts w:ascii="Lucida Sans" w:eastAsiaTheme="majorEastAsia" w:hAnsi="Lucida Sans" w:cstheme="minorBidi"/>
          <w:color w:val="000000" w:themeColor="text1"/>
        </w:rPr>
        <w:t>Aprova</w:t>
      </w:r>
      <w:proofErr w:type="gramEnd"/>
      <w:r w:rsidRPr="32C3D006">
        <w:rPr>
          <w:rFonts w:ascii="Lucida Sans" w:eastAsiaTheme="majorEastAsia" w:hAnsi="Lucida Sans" w:cstheme="minorBidi"/>
          <w:color w:val="000000" w:themeColor="text1"/>
        </w:rPr>
        <w:t xml:space="preserve"> as diretrizes para curricularização da extensão no ensino superior;</w:t>
      </w:r>
    </w:p>
    <w:p w14:paraId="1FFE054D" w14:textId="1ED2E957" w:rsidR="67DE3C1C" w:rsidRPr="00E824E7" w:rsidRDefault="67DE3C1C" w:rsidP="67DE3C1C">
      <w:pPr>
        <w:spacing w:after="150" w:line="276" w:lineRule="auto"/>
        <w:rPr>
          <w:rFonts w:ascii="Lucida Sans" w:hAnsi="Lucida Sans" w:cstheme="minorHAnsi"/>
        </w:rPr>
      </w:pPr>
    </w:p>
    <w:p w14:paraId="5C0D9211" w14:textId="77777777" w:rsidR="00C563B1" w:rsidRPr="00E824E7" w:rsidRDefault="00C563B1" w:rsidP="004139EF">
      <w:pPr>
        <w:pStyle w:val="Texto"/>
        <w:rPr>
          <w:rFonts w:ascii="Lucida Sans" w:hAnsi="Lucida Sans" w:cstheme="minorHAnsi"/>
        </w:rPr>
      </w:pPr>
      <w:r w:rsidRPr="00E824E7">
        <w:rPr>
          <w:rFonts w:ascii="Lucida Sans" w:hAnsi="Lucida Sans" w:cstheme="minorHAnsi"/>
        </w:rPr>
        <w:t xml:space="preserve">Com relação à constituição de comissões ou núcleos, são contempladas as exigências dos documentos a seguir: </w:t>
      </w:r>
    </w:p>
    <w:p w14:paraId="0FA977F6" w14:textId="77777777" w:rsidR="00662788" w:rsidRPr="00E824E7" w:rsidRDefault="00662788" w:rsidP="00FF447A">
      <w:pPr>
        <w:pStyle w:val="Marcadores"/>
        <w:jc w:val="both"/>
        <w:rPr>
          <w:rFonts w:ascii="Lucida Sans" w:hAnsi="Lucida Sans" w:cstheme="minorHAnsi"/>
        </w:rPr>
      </w:pPr>
      <w:r w:rsidRPr="00E824E7">
        <w:rPr>
          <w:rFonts w:ascii="Lucida Sans" w:hAnsi="Lucida Sans" w:cstheme="minorHAnsi"/>
          <w:b/>
          <w:bCs/>
        </w:rPr>
        <w:t>Lei nº 10.861, de 20/12/2004</w:t>
      </w:r>
      <w:r w:rsidRPr="00E824E7">
        <w:rPr>
          <w:rFonts w:ascii="Lucida Sans" w:hAnsi="Lucida Sans" w:cstheme="minorHAnsi"/>
        </w:rPr>
        <w:t xml:space="preserve">, que em seu Art.11 estabelece que cada Instituição deve constituir uma CPA (Comissão Própria de Avaliação) com </w:t>
      </w:r>
      <w:r w:rsidRPr="00E824E7">
        <w:rPr>
          <w:rFonts w:ascii="Lucida Sans" w:hAnsi="Lucida Sans" w:cstheme="minorHAnsi"/>
        </w:rPr>
        <w:lastRenderedPageBreak/>
        <w:t>as funções de coordenar e articular o seu processo interno de avaliação e disponibilizar informações;</w:t>
      </w:r>
    </w:p>
    <w:p w14:paraId="736BCD6A" w14:textId="77777777" w:rsidR="00662788" w:rsidRPr="00E824E7" w:rsidRDefault="00662788" w:rsidP="00FF447A">
      <w:pPr>
        <w:pStyle w:val="Marcadores"/>
        <w:jc w:val="both"/>
        <w:rPr>
          <w:rFonts w:ascii="Lucida Sans" w:hAnsi="Lucida Sans" w:cstheme="minorHAnsi"/>
        </w:rPr>
      </w:pPr>
      <w:r w:rsidRPr="00E824E7">
        <w:rPr>
          <w:rFonts w:ascii="Lucida Sans" w:hAnsi="Lucida Sans" w:cstheme="minorHAnsi"/>
          <w:b/>
          <w:bCs/>
        </w:rPr>
        <w:t>Resolução CONAES nº 1, de 17/06/2010</w:t>
      </w:r>
      <w:r w:rsidRPr="00E824E7">
        <w:rPr>
          <w:rFonts w:ascii="Lucida Sans" w:hAnsi="Lucida Sans" w:cstheme="minorHAnsi"/>
        </w:rPr>
        <w:t>, que normatiza o Núcleo Docente Estruturante e dá outras providências.</w:t>
      </w:r>
    </w:p>
    <w:p w14:paraId="53C5BC95" w14:textId="331136C3" w:rsidR="67DE3C1C" w:rsidRPr="00E824E7" w:rsidRDefault="67DE3C1C" w:rsidP="67DE3C1C">
      <w:pPr>
        <w:pStyle w:val="Marcadores"/>
        <w:numPr>
          <w:ilvl w:val="0"/>
          <w:numId w:val="0"/>
        </w:numPr>
        <w:rPr>
          <w:rFonts w:ascii="Lucida Sans" w:hAnsi="Lucida Sans" w:cstheme="minorHAnsi"/>
        </w:rPr>
      </w:pPr>
    </w:p>
    <w:p w14:paraId="09B44C6E" w14:textId="77777777" w:rsidR="00662788" w:rsidRPr="00E824E7" w:rsidRDefault="00662788" w:rsidP="004139EF">
      <w:pPr>
        <w:pStyle w:val="Texto"/>
        <w:rPr>
          <w:rFonts w:ascii="Lucida Sans" w:hAnsi="Lucida Sans" w:cstheme="minorHAnsi"/>
          <w:snapToGrid w:val="0"/>
        </w:rPr>
      </w:pPr>
      <w:r w:rsidRPr="00E824E7">
        <w:rPr>
          <w:rFonts w:ascii="Lucida Sans" w:hAnsi="Lucida Sans" w:cstheme="minorHAnsi"/>
          <w:snapToGrid w:val="0"/>
        </w:rPr>
        <w:t>As propostas apresentadas neste projeto estão em consonância com o PDI (Plano de Desenvolvimento Institucional) e o PPI (Projeto Pedagógico Institucional), considerando a articulação entre estes três documentos, e com as orientações estabelecidas pelo MEC na elaboração das Diretrizes Curriculares, uma vez que:</w:t>
      </w:r>
    </w:p>
    <w:p w14:paraId="64E4C13F" w14:textId="77777777" w:rsidR="00662788" w:rsidRPr="00E824E7" w:rsidRDefault="00662788" w:rsidP="00FF447A">
      <w:pPr>
        <w:pStyle w:val="Marcadores"/>
        <w:jc w:val="both"/>
        <w:rPr>
          <w:rFonts w:ascii="Lucida Sans" w:hAnsi="Lucida Sans" w:cstheme="minorHAnsi"/>
          <w:snapToGrid w:val="0"/>
        </w:rPr>
      </w:pPr>
      <w:r w:rsidRPr="00E824E7">
        <w:rPr>
          <w:rFonts w:ascii="Lucida Sans" w:hAnsi="Lucida Sans" w:cstheme="minorHAnsi"/>
          <w:snapToGrid w:val="0"/>
        </w:rPr>
        <w:t>demonstram a preocupação com a qualidade do Curso de Graduação de modo a permitir o atendimento das contínuas modificações do mercado de trabalho;</w:t>
      </w:r>
    </w:p>
    <w:p w14:paraId="36D66AF3" w14:textId="77777777" w:rsidR="00662788" w:rsidRPr="00E824E7" w:rsidRDefault="00662788" w:rsidP="00FF447A">
      <w:pPr>
        <w:pStyle w:val="Marcadores"/>
        <w:jc w:val="both"/>
        <w:rPr>
          <w:rFonts w:ascii="Lucida Sans" w:hAnsi="Lucida Sans" w:cstheme="minorHAnsi"/>
          <w:snapToGrid w:val="0"/>
        </w:rPr>
      </w:pPr>
      <w:r w:rsidRPr="00E824E7">
        <w:rPr>
          <w:rFonts w:ascii="Lucida Sans" w:hAnsi="Lucida Sans" w:cstheme="minorHAnsi"/>
          <w:snapToGrid w:val="0"/>
        </w:rPr>
        <w:t xml:space="preserve">ressaltam a necessidade da formação de um profissional generalista que irá buscar na Educação Continuada conhecimentos específicos e especializados; </w:t>
      </w:r>
    </w:p>
    <w:p w14:paraId="5AD1B6AE" w14:textId="77777777" w:rsidR="00662788" w:rsidRPr="00E824E7" w:rsidRDefault="00662788" w:rsidP="00FF447A">
      <w:pPr>
        <w:pStyle w:val="Marcadores"/>
        <w:jc w:val="both"/>
        <w:rPr>
          <w:rFonts w:ascii="Lucida Sans" w:hAnsi="Lucida Sans" w:cstheme="minorHAnsi"/>
          <w:snapToGrid w:val="0"/>
        </w:rPr>
      </w:pPr>
      <w:r w:rsidRPr="00E824E7">
        <w:rPr>
          <w:rFonts w:ascii="Lucida Sans" w:hAnsi="Lucida Sans" w:cstheme="minorHAnsi"/>
          <w:snapToGrid w:val="0"/>
        </w:rPr>
        <w:t>apontam a necessidade de desenvolvimento e aquisição de novas habilidades para além do ferramental técnico da profissão;</w:t>
      </w:r>
    </w:p>
    <w:p w14:paraId="3A5A1936" w14:textId="77777777" w:rsidR="00662788" w:rsidRPr="00E824E7" w:rsidRDefault="00662788" w:rsidP="00FF447A">
      <w:pPr>
        <w:pStyle w:val="Marcadores"/>
        <w:jc w:val="both"/>
        <w:rPr>
          <w:rFonts w:ascii="Lucida Sans" w:hAnsi="Lucida Sans" w:cstheme="minorHAnsi"/>
          <w:snapToGrid w:val="0"/>
        </w:rPr>
      </w:pPr>
      <w:r w:rsidRPr="00E824E7">
        <w:rPr>
          <w:rFonts w:ascii="Lucida Sans" w:hAnsi="Lucida Sans" w:cstheme="minorHAnsi"/>
          <w:snapToGrid w:val="0"/>
        </w:rPr>
        <w:t>valorizam as atividades externas;</w:t>
      </w:r>
    </w:p>
    <w:p w14:paraId="2D860AF4" w14:textId="115B03C3" w:rsidR="00662788" w:rsidRPr="00E824E7" w:rsidRDefault="098199CC" w:rsidP="1F72F438">
      <w:pPr>
        <w:pStyle w:val="Marcadores"/>
        <w:rPr>
          <w:rFonts w:ascii="Lucida Sans" w:hAnsi="Lucida Sans" w:cstheme="minorBidi"/>
          <w:snapToGrid w:val="0"/>
        </w:rPr>
      </w:pPr>
      <w:r w:rsidRPr="1F72F438">
        <w:rPr>
          <w:rFonts w:ascii="Lucida Sans" w:hAnsi="Lucida Sans" w:cstheme="minorBidi"/>
          <w:snapToGrid w:val="0"/>
        </w:rPr>
        <w:t>discutem a necessidade de adaptação do conteúdo programático às novas realidades que se apresentam ao C</w:t>
      </w:r>
      <w:r w:rsidR="3E04916B" w:rsidRPr="1F72F438">
        <w:rPr>
          <w:rFonts w:ascii="Lucida Sans" w:hAnsi="Lucida Sans" w:cstheme="minorBidi"/>
          <w:snapToGrid w:val="0"/>
        </w:rPr>
        <w:t>efet</w:t>
      </w:r>
      <w:r w:rsidRPr="1F72F438">
        <w:rPr>
          <w:rFonts w:ascii="Lucida Sans" w:hAnsi="Lucida Sans" w:cstheme="minorBidi"/>
          <w:snapToGrid w:val="0"/>
        </w:rPr>
        <w:t>, passando estas adaptações inclusive pela criação de novas disciplinas ou modificação das cargas horárias já existentes.</w:t>
      </w:r>
    </w:p>
    <w:p w14:paraId="0A5F006B" w14:textId="77777777" w:rsidR="00662788" w:rsidRPr="00E824E7" w:rsidRDefault="00662788" w:rsidP="004C7101">
      <w:pPr>
        <w:pStyle w:val="Texto"/>
        <w:rPr>
          <w:rFonts w:ascii="Lucida Sans" w:hAnsi="Lucida Sans" w:cstheme="minorHAnsi"/>
        </w:rPr>
      </w:pPr>
      <w:r w:rsidRPr="00E824E7">
        <w:rPr>
          <w:rFonts w:ascii="Lucida Sans" w:hAnsi="Lucida Sans" w:cstheme="minorHAnsi"/>
        </w:rPr>
        <w:t xml:space="preserve">O Projeto Pedagógico aqui apresentado é fruto de uma coletânea de estudos variados e resultado de um trabalho em conjunto, organizado pela coordenação do curso. Todo corpo docente também foi convidado a participar, revisando o programa de suas disciplinas, atualizando a bibliografia e adequando a metodologia de ensino e o sistema de avaliação de forma a estruturar o curso conforme as Diretrizes Curriculares e as recomendações do MEC. Os alunos também têm oportunidade de participar de forma efetiva, através de seus relatos, questionamentos e solicitações feitos junto à coordenação. </w:t>
      </w:r>
    </w:p>
    <w:p w14:paraId="799FD12C" w14:textId="77777777" w:rsidR="00662788" w:rsidRPr="00E824E7" w:rsidRDefault="098199CC" w:rsidP="32C3D006">
      <w:pPr>
        <w:pStyle w:val="Heading1"/>
        <w:rPr>
          <w:rFonts w:cstheme="minorBidi"/>
          <w:sz w:val="24"/>
        </w:rPr>
      </w:pPr>
      <w:bookmarkStart w:id="11" w:name="_Toc1030918045"/>
      <w:r w:rsidRPr="32C3D006">
        <w:rPr>
          <w:rFonts w:cstheme="minorBidi"/>
          <w:sz w:val="24"/>
        </w:rPr>
        <w:t>3. ORGANIZAÇÃO DO CURSO</w:t>
      </w:r>
      <w:bookmarkEnd w:id="11"/>
      <w:r w:rsidRPr="32C3D006">
        <w:rPr>
          <w:rFonts w:cstheme="minorBidi"/>
          <w:sz w:val="24"/>
        </w:rPr>
        <w:t xml:space="preserve"> </w:t>
      </w:r>
    </w:p>
    <w:p w14:paraId="0328900E" w14:textId="77777777" w:rsidR="00662788" w:rsidRPr="00E824E7" w:rsidRDefault="098199CC" w:rsidP="32C3D006">
      <w:pPr>
        <w:pStyle w:val="Heading2"/>
        <w:rPr>
          <w:rFonts w:cstheme="minorBidi"/>
          <w:sz w:val="24"/>
        </w:rPr>
      </w:pPr>
      <w:bookmarkStart w:id="12" w:name="_Toc432576213"/>
      <w:r w:rsidRPr="32C3D006">
        <w:rPr>
          <w:rFonts w:cstheme="minorBidi"/>
          <w:sz w:val="24"/>
        </w:rPr>
        <w:t>3.1. C</w:t>
      </w:r>
      <w:r w:rsidR="618B5B82" w:rsidRPr="32C3D006">
        <w:rPr>
          <w:rFonts w:cstheme="minorBidi"/>
          <w:sz w:val="24"/>
        </w:rPr>
        <w:t>oncepção do curso</w:t>
      </w:r>
      <w:bookmarkEnd w:id="12"/>
    </w:p>
    <w:p w14:paraId="462B215B" w14:textId="77777777" w:rsidR="00662788" w:rsidRPr="00E824E7" w:rsidRDefault="098199CC" w:rsidP="32C3D006">
      <w:pPr>
        <w:pStyle w:val="Heading3"/>
        <w:rPr>
          <w:rFonts w:cstheme="minorBidi"/>
          <w:lang w:val="pt-BR"/>
        </w:rPr>
      </w:pPr>
      <w:bookmarkStart w:id="13" w:name="_Toc1101211815"/>
      <w:r w:rsidRPr="32C3D006">
        <w:rPr>
          <w:rFonts w:cstheme="minorBidi"/>
          <w:lang w:val="pt-BR"/>
        </w:rPr>
        <w:t>3.1.1. Justificativa e pertinência do curso</w:t>
      </w:r>
      <w:bookmarkEnd w:id="13"/>
    </w:p>
    <w:p w14:paraId="7FAB89B5"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Importância da oferta/existência do curso a partir da realidade nacional, regional e local.</w:t>
      </w:r>
    </w:p>
    <w:p w14:paraId="72CED9F0"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 xml:space="preserve">Necessidades e demandas da região de localidade do curso. Ênfase nos aspectos econômicos, educacionais, sociais, ambientais e profissionais. </w:t>
      </w:r>
      <w:r w:rsidRPr="00E824E7">
        <w:rPr>
          <w:rFonts w:ascii="Lucida Sans" w:hAnsi="Lucida Sans" w:cstheme="minorHAnsi"/>
          <w:color w:val="FF0000"/>
        </w:rPr>
        <w:lastRenderedPageBreak/>
        <w:t>Demanda por profissionais do curso e inserção dos egressos no plano regional e nacional.</w:t>
      </w:r>
    </w:p>
    <w:p w14:paraId="048BCFB1"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Papel do curso no desenvolvimento sustentável da região e de acordo com demandas do setor relacionado ao mercado de trabalho regional. Mencionar, ao longo deste item, os diversos campos de atuação em que o profissional formado pelo curso poderá atuar.</w:t>
      </w:r>
    </w:p>
    <w:p w14:paraId="02AB6463" w14:textId="77777777" w:rsidR="00662788" w:rsidRPr="00E824E7" w:rsidRDefault="098199CC" w:rsidP="32C3D006">
      <w:pPr>
        <w:pStyle w:val="Heading3"/>
        <w:rPr>
          <w:rFonts w:cstheme="minorBidi"/>
          <w:color w:val="FF0000"/>
          <w:lang w:val="pt-BR"/>
        </w:rPr>
      </w:pPr>
      <w:bookmarkStart w:id="14" w:name="_Toc707716520"/>
      <w:r w:rsidRPr="32C3D006">
        <w:rPr>
          <w:rFonts w:cstheme="minorBidi"/>
          <w:lang w:val="pt-BR"/>
        </w:rPr>
        <w:t>3.1.2. Objetivos do curso</w:t>
      </w:r>
      <w:bookmarkEnd w:id="14"/>
    </w:p>
    <w:p w14:paraId="0436EE74"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 xml:space="preserve">Os objetivos do curso devem ser descritos não somente em termos de formação, mas também do impacto do curso na realidade em que se insere. Contribuições do curso para o desenvolvimento socioeconômico e socioambiental da região. Importância e relevância profissional dos egressos no contexto social. Intencionalidade das propostas e ações do curso. Objetivos profissionais, sociais, econômicos e ambientais que orientam o curso nas dimensões de ensino, pesquisa e extensão (compreendidos de forma indissociável) e que tomam como base ampla a missão institucional prevista no PDI. </w:t>
      </w:r>
    </w:p>
    <w:p w14:paraId="4A668C5E"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Os objetivos do curso devem apresentar coerência com o perfil profissional do egresso, a estrutura curricular e o contexto educacional. Devem estar em profunda consonância com a justificativa.</w:t>
      </w:r>
    </w:p>
    <w:p w14:paraId="5B23D3C5"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Objetivos gerais: de acordo com as finalidades gerias da educação superior e da missão do Cefet/RJ.</w:t>
      </w:r>
    </w:p>
    <w:p w14:paraId="08801120"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Objetivos específicos: alvos mais próximos e diretamente relacionados às peculiaridades do curso.</w:t>
      </w:r>
    </w:p>
    <w:p w14:paraId="341DA2F6" w14:textId="77777777" w:rsidR="00662788" w:rsidRPr="00E824E7" w:rsidRDefault="098199CC" w:rsidP="32C3D006">
      <w:pPr>
        <w:pStyle w:val="Heading3"/>
        <w:rPr>
          <w:rFonts w:cstheme="minorBidi"/>
          <w:color w:val="FF0000"/>
          <w:lang w:val="pt-BR"/>
        </w:rPr>
      </w:pPr>
      <w:bookmarkStart w:id="15" w:name="_Toc1579604054"/>
      <w:r w:rsidRPr="32C3D006">
        <w:rPr>
          <w:rFonts w:cstheme="minorBidi"/>
          <w:lang w:val="pt-BR"/>
        </w:rPr>
        <w:t>3.1.3. Perfil do Egresso</w:t>
      </w:r>
      <w:bookmarkEnd w:id="15"/>
    </w:p>
    <w:p w14:paraId="700182E4"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Perfil do egresso em termos de saberes, competências e habilidades necessárias à formação profissional, observando: conhecimento da realidade regional; compromisso social; respeito à diversidade, à ética, à solidariedade, à justiça e à democracia como valores; autonomia intelectual; postura crítica, reflexiva e transformadora; competência profissional para o mundo contemporâneo. Deve expressar uma formação condizente com a justificativa, com o perfil e os objetivos do curso; bem como com os problemas que o egresso estará apto a resolver.</w:t>
      </w:r>
    </w:p>
    <w:p w14:paraId="050768A2" w14:textId="77777777" w:rsidR="00662788" w:rsidRPr="00E824E7" w:rsidRDefault="098199CC" w:rsidP="32C3D006">
      <w:pPr>
        <w:pStyle w:val="Heading3"/>
        <w:rPr>
          <w:rFonts w:cstheme="minorBidi"/>
          <w:color w:val="FF0000"/>
          <w:lang w:val="pt-BR"/>
        </w:rPr>
      </w:pPr>
      <w:bookmarkStart w:id="16" w:name="_Toc1709283350"/>
      <w:r w:rsidRPr="32C3D006">
        <w:rPr>
          <w:rFonts w:cstheme="minorBidi"/>
          <w:lang w:val="pt-BR"/>
        </w:rPr>
        <w:t>3.1.4. Competências, habilidades e atividades desenvolvidas</w:t>
      </w:r>
      <w:bookmarkEnd w:id="16"/>
    </w:p>
    <w:p w14:paraId="0845AF73"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Descrição das competências e habilidades profissionais do egresso do curso, tendo em vista o campo de atuação profissional e as diversas possibilidades de inserção no mundo do trabalho.</w:t>
      </w:r>
    </w:p>
    <w:p w14:paraId="746882C6" w14:textId="77777777" w:rsidR="00662788" w:rsidRPr="00E824E7" w:rsidRDefault="098199CC" w:rsidP="32C3D006">
      <w:pPr>
        <w:pStyle w:val="Heading2"/>
        <w:rPr>
          <w:rFonts w:cstheme="minorBidi"/>
          <w:sz w:val="24"/>
        </w:rPr>
      </w:pPr>
      <w:bookmarkStart w:id="17" w:name="_Toc1969500068"/>
      <w:r w:rsidRPr="32C3D006">
        <w:rPr>
          <w:rFonts w:cstheme="minorBidi"/>
          <w:sz w:val="24"/>
        </w:rPr>
        <w:lastRenderedPageBreak/>
        <w:t>3.2</w:t>
      </w:r>
      <w:r w:rsidR="4AF09A1A" w:rsidRPr="32C3D006">
        <w:rPr>
          <w:rFonts w:cstheme="minorBidi"/>
          <w:sz w:val="24"/>
        </w:rPr>
        <w:t>.</w:t>
      </w:r>
      <w:r w:rsidRPr="32C3D006">
        <w:rPr>
          <w:rFonts w:cstheme="minorBidi"/>
          <w:sz w:val="24"/>
        </w:rPr>
        <w:t xml:space="preserve"> D</w:t>
      </w:r>
      <w:r w:rsidR="618B5B82" w:rsidRPr="32C3D006">
        <w:rPr>
          <w:rFonts w:cstheme="minorBidi"/>
          <w:sz w:val="24"/>
        </w:rPr>
        <w:t>ados do curso</w:t>
      </w:r>
      <w:bookmarkEnd w:id="17"/>
    </w:p>
    <w:p w14:paraId="686DE861" w14:textId="77777777" w:rsidR="00662788" w:rsidRPr="00E824E7" w:rsidRDefault="098199CC" w:rsidP="32C3D006">
      <w:pPr>
        <w:pStyle w:val="Heading3"/>
        <w:rPr>
          <w:rFonts w:cstheme="minorBidi"/>
          <w:lang w:val="pt-BR"/>
        </w:rPr>
      </w:pPr>
      <w:bookmarkStart w:id="18" w:name="_Toc143338063"/>
      <w:r w:rsidRPr="32C3D006">
        <w:rPr>
          <w:rFonts w:cstheme="minorBidi"/>
          <w:lang w:val="pt-BR"/>
        </w:rPr>
        <w:t>3.2.1</w:t>
      </w:r>
      <w:r w:rsidR="4AF09A1A" w:rsidRPr="32C3D006">
        <w:rPr>
          <w:rFonts w:cstheme="minorBidi"/>
          <w:lang w:val="pt-BR"/>
        </w:rPr>
        <w:t>.</w:t>
      </w:r>
      <w:r w:rsidRPr="32C3D006">
        <w:rPr>
          <w:rFonts w:cstheme="minorBidi"/>
          <w:lang w:val="pt-BR"/>
        </w:rPr>
        <w:t xml:space="preserve"> Formas de Ingresso</w:t>
      </w:r>
      <w:bookmarkEnd w:id="18"/>
      <w:r w:rsidRPr="32C3D006">
        <w:rPr>
          <w:rFonts w:cstheme="minorBidi"/>
          <w:lang w:val="pt-BR"/>
        </w:rPr>
        <w:t xml:space="preserve"> </w:t>
      </w:r>
    </w:p>
    <w:p w14:paraId="5B78B438"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(Para facilitar, estão enumeradas abaixo algumas formas que existem na instituição quanto ao ingresso de estudantes. Verificar qual delas são utilizadas pelo Curso deixando apenas estas. Caso haja outras formas, acrescentá-las.)</w:t>
      </w:r>
    </w:p>
    <w:p w14:paraId="40A6A029" w14:textId="77777777" w:rsidR="00662788" w:rsidRPr="00E824E7" w:rsidRDefault="00662788" w:rsidP="004139EF">
      <w:pPr>
        <w:pStyle w:val="Texto"/>
        <w:rPr>
          <w:rFonts w:ascii="Lucida Sans" w:hAnsi="Lucida Sans" w:cstheme="minorHAnsi"/>
        </w:rPr>
      </w:pPr>
    </w:p>
    <w:p w14:paraId="535B1A3D" w14:textId="7C294FBA" w:rsidR="00662788" w:rsidRPr="00E824E7" w:rsidRDefault="098199CC" w:rsidP="32C3D006">
      <w:pPr>
        <w:pStyle w:val="Texto"/>
        <w:rPr>
          <w:rFonts w:ascii="Lucida Sans" w:hAnsi="Lucida Sans" w:cstheme="minorBidi"/>
        </w:rPr>
      </w:pPr>
      <w:r w:rsidRPr="32C3D006">
        <w:rPr>
          <w:rFonts w:ascii="Lucida Sans" w:hAnsi="Lucida Sans" w:cstheme="minorBidi"/>
        </w:rPr>
        <w:t xml:space="preserve">O ingresso no Curso de </w:t>
      </w:r>
      <w:r w:rsidRPr="32C3D006">
        <w:rPr>
          <w:rFonts w:ascii="Lucida Sans" w:hAnsi="Lucida Sans" w:cstheme="minorBidi"/>
          <w:color w:val="FF0000"/>
        </w:rPr>
        <w:t>XXXXXX</w:t>
      </w:r>
      <w:r w:rsidRPr="32C3D006">
        <w:rPr>
          <w:rFonts w:ascii="Lucida Sans" w:hAnsi="Lucida Sans" w:cstheme="minorBidi"/>
        </w:rPr>
        <w:t xml:space="preserve"> do C</w:t>
      </w:r>
      <w:r w:rsidR="435E75D6" w:rsidRPr="32C3D006">
        <w:rPr>
          <w:rFonts w:ascii="Lucida Sans" w:hAnsi="Lucida Sans" w:cstheme="minorBidi"/>
        </w:rPr>
        <w:t>efet</w:t>
      </w:r>
      <w:r w:rsidRPr="32C3D006">
        <w:rPr>
          <w:rFonts w:ascii="Lucida Sans" w:hAnsi="Lucida Sans" w:cstheme="minorBidi"/>
        </w:rPr>
        <w:t xml:space="preserve">/RJ se dá através de </w:t>
      </w:r>
      <w:r w:rsidRPr="32C3D006">
        <w:rPr>
          <w:rFonts w:ascii="Lucida Sans" w:hAnsi="Lucida Sans" w:cstheme="minorBidi"/>
          <w:color w:val="FF0000"/>
        </w:rPr>
        <w:t>seis</w:t>
      </w:r>
      <w:r w:rsidRPr="32C3D006">
        <w:rPr>
          <w:rFonts w:ascii="Lucida Sans" w:hAnsi="Lucida Sans" w:cstheme="minorBidi"/>
        </w:rPr>
        <w:t xml:space="preserve"> formas distintas. </w:t>
      </w:r>
    </w:p>
    <w:p w14:paraId="690A6BBA" w14:textId="77777777" w:rsidR="00D31B89" w:rsidRPr="00E824E7" w:rsidRDefault="00D31B89" w:rsidP="004139EF">
      <w:pPr>
        <w:pStyle w:val="Texto"/>
        <w:rPr>
          <w:rFonts w:ascii="Lucida Sans" w:hAnsi="Lucida Sans" w:cstheme="minorHAnsi"/>
          <w:b/>
        </w:rPr>
      </w:pPr>
      <w:r w:rsidRPr="00E824E7">
        <w:rPr>
          <w:rFonts w:ascii="Lucida Sans" w:hAnsi="Lucida Sans" w:cstheme="minorHAnsi"/>
          <w:b/>
        </w:rPr>
        <w:t xml:space="preserve">Classificação junto ao </w:t>
      </w:r>
      <w:proofErr w:type="spellStart"/>
      <w:r w:rsidRPr="00E824E7">
        <w:rPr>
          <w:rFonts w:ascii="Lucida Sans" w:hAnsi="Lucida Sans" w:cstheme="minorHAnsi"/>
          <w:b/>
        </w:rPr>
        <w:t>SiSU</w:t>
      </w:r>
      <w:proofErr w:type="spellEnd"/>
      <w:r w:rsidRPr="00E824E7">
        <w:rPr>
          <w:rFonts w:ascii="Lucida Sans" w:hAnsi="Lucida Sans" w:cstheme="minorHAnsi"/>
          <w:b/>
        </w:rPr>
        <w:t xml:space="preserve"> - ENEM </w:t>
      </w:r>
    </w:p>
    <w:p w14:paraId="4FD3A90B" w14:textId="6F17E270" w:rsidR="00D31B89" w:rsidRPr="00E824E7" w:rsidRDefault="3E5AB882" w:rsidP="32C3D006">
      <w:pPr>
        <w:pStyle w:val="Texto"/>
        <w:rPr>
          <w:rFonts w:ascii="Lucida Sans" w:hAnsi="Lucida Sans" w:cstheme="minorBidi"/>
        </w:rPr>
      </w:pPr>
      <w:r w:rsidRPr="32C3D006">
        <w:rPr>
          <w:rFonts w:ascii="Lucida Sans" w:hAnsi="Lucida Sans" w:cstheme="minorBidi"/>
        </w:rPr>
        <w:t xml:space="preserve">Por classificação junto ao Sistema de Seleção Unificada </w:t>
      </w:r>
      <w:proofErr w:type="gramStart"/>
      <w:r w:rsidRPr="32C3D006">
        <w:rPr>
          <w:rFonts w:ascii="Lucida Sans" w:hAnsi="Lucida Sans" w:cstheme="minorBidi"/>
        </w:rPr>
        <w:t xml:space="preserve">-  </w:t>
      </w:r>
      <w:proofErr w:type="spellStart"/>
      <w:r w:rsidRPr="32C3D006">
        <w:rPr>
          <w:rFonts w:ascii="Lucida Sans" w:hAnsi="Lucida Sans" w:cstheme="minorBidi"/>
        </w:rPr>
        <w:t>SiSU</w:t>
      </w:r>
      <w:proofErr w:type="spellEnd"/>
      <w:proofErr w:type="gramEnd"/>
      <w:r w:rsidRPr="32C3D006">
        <w:rPr>
          <w:rFonts w:ascii="Lucida Sans" w:hAnsi="Lucida Sans" w:cstheme="minorBidi"/>
        </w:rPr>
        <w:t xml:space="preserve">, com base nas notas obtidas pelo candidato no Exame Nacional do Ensino Médio (ENEM).  A Instituição oferece 100% de suas vagas de primeiro período por meio deste sistema. O cronograma das etapas de inscrição é o estabelecido no </w:t>
      </w:r>
      <w:proofErr w:type="spellStart"/>
      <w:r w:rsidRPr="32C3D006">
        <w:rPr>
          <w:rFonts w:ascii="Lucida Sans" w:hAnsi="Lucida Sans" w:cstheme="minorBidi"/>
        </w:rPr>
        <w:t>SiSU</w:t>
      </w:r>
      <w:proofErr w:type="spellEnd"/>
      <w:r w:rsidRPr="32C3D006">
        <w:rPr>
          <w:rFonts w:ascii="Lucida Sans" w:hAnsi="Lucida Sans" w:cstheme="minorBidi"/>
        </w:rPr>
        <w:t xml:space="preserve">. O número de vagas ofertadas, as pontuações mínimas, o peso atribuído à nota de cada área de conhecimento do Enem, a confirmação do interesse para constar na Lista de Espera do </w:t>
      </w:r>
      <w:proofErr w:type="spellStart"/>
      <w:r w:rsidRPr="32C3D006">
        <w:rPr>
          <w:rFonts w:ascii="Lucida Sans" w:hAnsi="Lucida Sans" w:cstheme="minorBidi"/>
        </w:rPr>
        <w:t>SiSU</w:t>
      </w:r>
      <w:proofErr w:type="spellEnd"/>
      <w:r w:rsidRPr="32C3D006">
        <w:rPr>
          <w:rFonts w:ascii="Lucida Sans" w:hAnsi="Lucida Sans" w:cstheme="minorBidi"/>
        </w:rPr>
        <w:t>, os procedimentos para matrícula, bem como todos os critérios do C</w:t>
      </w:r>
      <w:r w:rsidR="77A92E69" w:rsidRPr="32C3D006">
        <w:rPr>
          <w:rFonts w:ascii="Lucida Sans" w:hAnsi="Lucida Sans" w:cstheme="minorBidi"/>
        </w:rPr>
        <w:t>efet</w:t>
      </w:r>
      <w:r w:rsidRPr="32C3D006">
        <w:rPr>
          <w:rFonts w:ascii="Lucida Sans" w:hAnsi="Lucida Sans" w:cstheme="minorBidi"/>
        </w:rPr>
        <w:t>/RJ para esse processo seletivo constam em edital divulgado em “notícias” no Portal da Instituição</w:t>
      </w:r>
      <w:r w:rsidR="00D31B89" w:rsidRPr="32C3D006">
        <w:rPr>
          <w:rStyle w:val="FootnoteReference"/>
          <w:rFonts w:ascii="Lucida Sans" w:hAnsi="Lucida Sans" w:cstheme="minorBidi"/>
        </w:rPr>
        <w:footnoteReference w:id="1"/>
      </w:r>
      <w:r w:rsidRPr="32C3D006">
        <w:rPr>
          <w:rFonts w:ascii="Lucida Sans" w:hAnsi="Lucida Sans" w:cstheme="minorBidi"/>
        </w:rPr>
        <w:t>.</w:t>
      </w:r>
    </w:p>
    <w:p w14:paraId="0608E91C" w14:textId="77777777" w:rsidR="00D31B89" w:rsidRPr="00E824E7" w:rsidRDefault="00D31B89" w:rsidP="6B8C4626">
      <w:pPr>
        <w:pStyle w:val="Texto"/>
        <w:rPr>
          <w:rFonts w:ascii="Lucida Sans" w:hAnsi="Lucida Sans" w:cstheme="minorBidi"/>
          <w:b/>
          <w:bCs/>
          <w:color w:val="FF0000"/>
        </w:rPr>
      </w:pPr>
      <w:r w:rsidRPr="26BDB67E">
        <w:rPr>
          <w:rFonts w:ascii="Lucida Sans" w:hAnsi="Lucida Sans" w:cstheme="minorBidi"/>
          <w:b/>
          <w:bCs/>
        </w:rPr>
        <w:t>Transferência Externa</w:t>
      </w:r>
      <w:r w:rsidRPr="26BDB67E">
        <w:rPr>
          <w:rFonts w:ascii="Lucida Sans" w:hAnsi="Lucida Sans" w:cstheme="minorBidi"/>
          <w:b/>
          <w:bCs/>
          <w:color w:val="FF0000"/>
        </w:rPr>
        <w:t xml:space="preserve"> </w:t>
      </w:r>
    </w:p>
    <w:p w14:paraId="34CA20C9" w14:textId="1FBAF1B6" w:rsidR="00D31B89" w:rsidRPr="00E824E7" w:rsidRDefault="3E5AB882" w:rsidP="26BDB67E">
      <w:pPr>
        <w:pStyle w:val="Texto"/>
        <w:rPr>
          <w:rFonts w:ascii="Lucida Sans" w:hAnsi="Lucida Sans" w:cstheme="minorBidi"/>
          <w:b/>
          <w:bCs/>
          <w:color w:val="FF0000"/>
        </w:rPr>
      </w:pPr>
      <w:r w:rsidRPr="32C3D006">
        <w:rPr>
          <w:rFonts w:ascii="Lucida Sans" w:hAnsi="Lucida Sans" w:cstheme="minorBidi"/>
        </w:rPr>
        <w:t xml:space="preserve">Processo seletivo aberto a alunos regularmente matriculados em Instituição de ensino superior (IES), oriundos de estabelecimentos reconhecidos, de acordo com a legislação em vigor, sendo, contudo, limitado às vagas existentes, de acordo com edital específico divulgado no Portal da Instituição. </w:t>
      </w:r>
    </w:p>
    <w:p w14:paraId="1B19CAAB" w14:textId="54A7DE99" w:rsidR="00D31B89" w:rsidRPr="00E824E7" w:rsidRDefault="00D31B89" w:rsidP="6B8C4626">
      <w:pPr>
        <w:pStyle w:val="Texto"/>
        <w:rPr>
          <w:rFonts w:ascii="Lucida Sans" w:hAnsi="Lucida Sans" w:cstheme="minorBidi"/>
          <w:b/>
          <w:bCs/>
          <w:color w:val="FF0000"/>
        </w:rPr>
      </w:pPr>
      <w:r w:rsidRPr="26BDB67E">
        <w:rPr>
          <w:rFonts w:ascii="Lucida Sans" w:hAnsi="Lucida Sans" w:cstheme="minorBidi"/>
          <w:b/>
          <w:bCs/>
        </w:rPr>
        <w:t xml:space="preserve">Transferência Interna </w:t>
      </w:r>
    </w:p>
    <w:p w14:paraId="4780BF56" w14:textId="5E6B416C" w:rsidR="00D31B89" w:rsidRPr="00E824E7" w:rsidRDefault="3E5AB882" w:rsidP="32C3D006">
      <w:pPr>
        <w:pStyle w:val="Texto"/>
        <w:rPr>
          <w:rFonts w:ascii="Lucida Sans" w:hAnsi="Lucida Sans" w:cstheme="minorBidi"/>
        </w:rPr>
      </w:pPr>
      <w:r w:rsidRPr="32C3D006">
        <w:rPr>
          <w:rFonts w:ascii="Lucida Sans" w:hAnsi="Lucida Sans" w:cstheme="minorBidi"/>
        </w:rPr>
        <w:t>Remanejamento Interno, obedecendo a normas estabelecidas em edital específico, no qual um aluno, regularmente matriculado em um curso de Graduação do C</w:t>
      </w:r>
      <w:r w:rsidR="7D890E17" w:rsidRPr="32C3D006">
        <w:rPr>
          <w:rFonts w:ascii="Lucida Sans" w:hAnsi="Lucida Sans" w:cstheme="minorBidi"/>
        </w:rPr>
        <w:t>efet</w:t>
      </w:r>
      <w:r w:rsidRPr="32C3D006">
        <w:rPr>
          <w:rFonts w:ascii="Lucida Sans" w:hAnsi="Lucida Sans" w:cstheme="minorBidi"/>
        </w:rPr>
        <w:t xml:space="preserve">/RJ, muda para outro da mesma Instituição, dentro da mesma área de conhecimento. </w:t>
      </w:r>
      <w:r w:rsidR="44EFB19A" w:rsidRPr="32C3D006">
        <w:rPr>
          <w:rFonts w:ascii="Lucida Sans" w:hAnsi="Lucida Sans" w:cstheme="minorBidi"/>
        </w:rPr>
        <w:t>As coordenações</w:t>
      </w:r>
      <w:r w:rsidRPr="32C3D006">
        <w:rPr>
          <w:rFonts w:ascii="Lucida Sans" w:hAnsi="Lucida Sans" w:cstheme="minorBidi"/>
        </w:rPr>
        <w:t xml:space="preserve"> dos Cursos de Graduação apresentam, a cada semestre, o número de vagas passível de preenchimento para cada um de seus cursos. Esta relação é encaminhada a Diretoria de Ensino para confecção de edital unificado. Os processos de admissão por transferência geralmente ocorrem em meados de cada semestre letivo, antes do período para o qual haja vagas disponíveis e é regido pelas normas estabelecidas no edital disponível em “notícias” no Portal da Instituição.</w:t>
      </w:r>
    </w:p>
    <w:p w14:paraId="31392F71" w14:textId="77777777" w:rsidR="00D31B89" w:rsidRPr="00E824E7" w:rsidRDefault="00D31B89" w:rsidP="26BDB67E">
      <w:pPr>
        <w:pStyle w:val="Texto"/>
        <w:rPr>
          <w:rFonts w:ascii="Lucida Sans" w:hAnsi="Lucida Sans" w:cstheme="minorBidi"/>
          <w:b/>
          <w:bCs/>
        </w:rPr>
      </w:pPr>
      <w:proofErr w:type="spellStart"/>
      <w:r w:rsidRPr="26BDB67E">
        <w:rPr>
          <w:rFonts w:ascii="Lucida Sans" w:hAnsi="Lucida Sans" w:cstheme="minorBidi"/>
          <w:b/>
          <w:bCs/>
        </w:rPr>
        <w:t>Ex-ofício</w:t>
      </w:r>
      <w:proofErr w:type="spellEnd"/>
      <w:r w:rsidRPr="26BDB67E">
        <w:rPr>
          <w:rFonts w:ascii="Lucida Sans" w:hAnsi="Lucida Sans" w:cstheme="minorBidi"/>
          <w:b/>
          <w:bCs/>
        </w:rPr>
        <w:t xml:space="preserve"> </w:t>
      </w:r>
    </w:p>
    <w:p w14:paraId="6C34CC1F" w14:textId="6C3893E9" w:rsidR="00EC0127" w:rsidRPr="00E824E7" w:rsidRDefault="3E5AB882" w:rsidP="26BDB67E">
      <w:pPr>
        <w:pStyle w:val="Texto"/>
        <w:rPr>
          <w:rFonts w:ascii="Lucida Sans" w:hAnsi="Lucida Sans" w:cstheme="minorBidi"/>
        </w:rPr>
      </w:pPr>
      <w:r w:rsidRPr="32C3D006">
        <w:rPr>
          <w:rFonts w:ascii="Lucida Sans" w:hAnsi="Lucida Sans" w:cstheme="minorBidi"/>
        </w:rPr>
        <w:t>Transferência regida por legislação específica, Lei n</w:t>
      </w:r>
      <w:r w:rsidRPr="32C3D006">
        <w:rPr>
          <w:rFonts w:ascii="Lucida Sans" w:hAnsi="Lucida Sans" w:cstheme="minorBidi"/>
          <w:u w:val="single"/>
          <w:vertAlign w:val="superscript"/>
        </w:rPr>
        <w:t>o</w:t>
      </w:r>
      <w:r w:rsidRPr="32C3D006">
        <w:rPr>
          <w:rFonts w:ascii="Lucida Sans" w:hAnsi="Lucida Sans" w:cstheme="minorBidi"/>
        </w:rPr>
        <w:t xml:space="preserve"> 9.536, de 11/12/97, aplicada a funcionários públicos federais e militares. </w:t>
      </w:r>
    </w:p>
    <w:p w14:paraId="1FD2293B" w14:textId="72EC0AFD" w:rsidR="00D31B89" w:rsidRPr="00E824E7" w:rsidRDefault="00D31B89" w:rsidP="26BDB67E">
      <w:pPr>
        <w:pStyle w:val="Texto"/>
        <w:rPr>
          <w:rFonts w:ascii="Lucida Sans" w:hAnsi="Lucida Sans" w:cstheme="minorBidi"/>
          <w:b/>
          <w:bCs/>
        </w:rPr>
      </w:pPr>
      <w:r w:rsidRPr="26BDB67E">
        <w:rPr>
          <w:rFonts w:ascii="Lucida Sans" w:hAnsi="Lucida Sans" w:cstheme="minorBidi"/>
          <w:b/>
          <w:bCs/>
        </w:rPr>
        <w:lastRenderedPageBreak/>
        <w:t xml:space="preserve">Reingresso </w:t>
      </w:r>
    </w:p>
    <w:p w14:paraId="5C847C32" w14:textId="77777777" w:rsidR="001B2C7F" w:rsidRPr="00E824E7" w:rsidRDefault="00D31B89" w:rsidP="26BDB67E">
      <w:pPr>
        <w:pStyle w:val="Texto"/>
        <w:rPr>
          <w:rFonts w:ascii="Lucida Sans" w:hAnsi="Lucida Sans" w:cstheme="minorBidi"/>
        </w:rPr>
      </w:pPr>
      <w:r w:rsidRPr="26BDB67E">
        <w:rPr>
          <w:rFonts w:ascii="Lucida Sans" w:hAnsi="Lucida Sans" w:cstheme="minorBidi"/>
        </w:rPr>
        <w:t>Podem ser aceitos alunos portadores de diploma de graduação em áreas correlatas à Engenharia Mecânica, segundo edital específico disponibilizado em “notícias” no Portal da Instituição</w:t>
      </w:r>
      <w:r w:rsidRPr="26BDB67E">
        <w:rPr>
          <w:rFonts w:ascii="Lucida Sans" w:hAnsi="Lucida Sans" w:cstheme="minorBidi"/>
          <w:vertAlign w:val="superscript"/>
        </w:rPr>
        <w:t>8</w:t>
      </w:r>
      <w:r w:rsidRPr="26BDB67E">
        <w:rPr>
          <w:rFonts w:ascii="Lucida Sans" w:hAnsi="Lucida Sans" w:cstheme="minorBidi"/>
        </w:rPr>
        <w:t xml:space="preserve">. Ao estudante cujo reingresso venha ser deferido para um determinado curso de graduação, é vedada qualquer mudança posterior de curso. </w:t>
      </w:r>
    </w:p>
    <w:p w14:paraId="7FF1532A" w14:textId="29933613" w:rsidR="26BDB67E" w:rsidRDefault="26BDB67E" w:rsidP="26BDB67E">
      <w:pPr>
        <w:pStyle w:val="Texto"/>
        <w:rPr>
          <w:rFonts w:ascii="Lucida Sans" w:hAnsi="Lucida Sans" w:cstheme="minorBidi"/>
        </w:rPr>
      </w:pPr>
    </w:p>
    <w:p w14:paraId="1E940672" w14:textId="5AF4BB23" w:rsidR="26BDB67E" w:rsidRDefault="26BDB67E" w:rsidP="26BDB67E">
      <w:pPr>
        <w:pStyle w:val="Texto"/>
        <w:rPr>
          <w:rFonts w:ascii="Lucida Sans" w:hAnsi="Lucida Sans" w:cstheme="minorBidi"/>
        </w:rPr>
      </w:pPr>
    </w:p>
    <w:p w14:paraId="619D7A1B" w14:textId="77777777" w:rsidR="00D31B89" w:rsidRPr="00E824E7" w:rsidRDefault="3E5AB882" w:rsidP="32C3D006">
      <w:pPr>
        <w:pStyle w:val="Heading3"/>
        <w:rPr>
          <w:rFonts w:cstheme="minorBidi"/>
          <w:lang w:val="pt-BR"/>
        </w:rPr>
      </w:pPr>
      <w:bookmarkStart w:id="19" w:name="_Toc947790887"/>
      <w:r w:rsidRPr="32C3D006">
        <w:rPr>
          <w:rFonts w:cstheme="minorBidi"/>
          <w:lang w:val="pt-BR"/>
        </w:rPr>
        <w:t>3.2.2. Horário de Funcionamento</w:t>
      </w:r>
      <w:bookmarkEnd w:id="19"/>
    </w:p>
    <w:p w14:paraId="716245E2" w14:textId="77777777"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Turno do curso</w:t>
      </w:r>
    </w:p>
    <w:p w14:paraId="621FD467" w14:textId="77777777" w:rsidR="00D31B89" w:rsidRPr="00E824E7" w:rsidRDefault="3E5AB882" w:rsidP="32C3D006">
      <w:pPr>
        <w:pStyle w:val="Heading3"/>
        <w:rPr>
          <w:rFonts w:cstheme="minorBidi"/>
          <w:lang w:val="pt-BR"/>
        </w:rPr>
      </w:pPr>
      <w:bookmarkStart w:id="20" w:name="_Toc761808017"/>
      <w:r w:rsidRPr="32C3D006">
        <w:rPr>
          <w:rFonts w:cstheme="minorBidi"/>
          <w:lang w:val="pt-BR"/>
        </w:rPr>
        <w:t>3.2.3. Estrutura Organizacional</w:t>
      </w:r>
      <w:bookmarkEnd w:id="20"/>
    </w:p>
    <w:p w14:paraId="7A24636F" w14:textId="77777777"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Gestão acadêmica do curso.</w:t>
      </w:r>
    </w:p>
    <w:p w14:paraId="6107885E" w14:textId="570F0BD2"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Breve descrição dos setores de apoio</w:t>
      </w:r>
      <w:r w:rsidR="6E0AD959" w:rsidRPr="00E824E7">
        <w:rPr>
          <w:rFonts w:ascii="Lucida Sans" w:hAnsi="Lucida Sans" w:cstheme="minorHAnsi"/>
          <w:color w:val="FF0000"/>
        </w:rPr>
        <w:t xml:space="preserve"> (DERAC, SERAC, NAPNE, DIAPE, SAPED, BIBLIOTECA...)</w:t>
      </w:r>
    </w:p>
    <w:p w14:paraId="79075F7A" w14:textId="77777777" w:rsidR="00D31B89" w:rsidRPr="00E824E7" w:rsidRDefault="3E5AB882" w:rsidP="32C3D006">
      <w:pPr>
        <w:pStyle w:val="Heading2"/>
        <w:rPr>
          <w:rFonts w:cstheme="minorBidi"/>
          <w:sz w:val="24"/>
        </w:rPr>
      </w:pPr>
      <w:bookmarkStart w:id="21" w:name="_Toc1721078401"/>
      <w:r w:rsidRPr="32C3D006">
        <w:rPr>
          <w:rFonts w:cstheme="minorBidi"/>
          <w:sz w:val="24"/>
        </w:rPr>
        <w:t>3.3. E</w:t>
      </w:r>
      <w:r w:rsidR="618B5B82" w:rsidRPr="32C3D006">
        <w:rPr>
          <w:rFonts w:cstheme="minorBidi"/>
          <w:sz w:val="24"/>
        </w:rPr>
        <w:t>strutura curricular</w:t>
      </w:r>
      <w:bookmarkEnd w:id="21"/>
    </w:p>
    <w:p w14:paraId="2AE6C9A7" w14:textId="77777777" w:rsidR="00D31B89" w:rsidRPr="00E824E7" w:rsidRDefault="3E5AB882" w:rsidP="32C3D006">
      <w:pPr>
        <w:pStyle w:val="Heading3"/>
        <w:rPr>
          <w:rFonts w:cstheme="minorBidi"/>
          <w:lang w:val="pt-BR"/>
        </w:rPr>
      </w:pPr>
      <w:bookmarkStart w:id="22" w:name="_Toc471544334"/>
      <w:r w:rsidRPr="32C3D006">
        <w:rPr>
          <w:rFonts w:cstheme="minorBidi"/>
          <w:lang w:val="pt-BR"/>
        </w:rPr>
        <w:t>3.3.1. Organização curricular</w:t>
      </w:r>
      <w:bookmarkEnd w:id="22"/>
    </w:p>
    <w:p w14:paraId="72D2C8BB" w14:textId="6D7FB8AE"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Carga horária mínima em componentes curriculares obrigatórios, componentes curriculares complementares de graduação (eletivos), estágios curriculares, atividades complementares de graduação, trabalho de conclusão de curso (TCC), projetos integrados, práticas profissionais, atividades de extensão, pesquisa ou outras. Ter sempre como referência a Diretriz Curricular do respectivo curso, quando houver, e as previsões legais. Deve-se estar atento aos aspectos referentes à flexibilidade, interdisciplinaridade, compatibilidade da carga horária total (em horas</w:t>
      </w:r>
      <w:r w:rsidR="74E03867" w:rsidRPr="00E824E7">
        <w:rPr>
          <w:rFonts w:ascii="Lucida Sans" w:hAnsi="Lucida Sans" w:cstheme="minorHAnsi"/>
          <w:color w:val="FF0000"/>
        </w:rPr>
        <w:t>-aula e aulas-relógio</w:t>
      </w:r>
      <w:r w:rsidRPr="00E824E7">
        <w:rPr>
          <w:rFonts w:ascii="Lucida Sans" w:hAnsi="Lucida Sans" w:cstheme="minorHAnsi"/>
          <w:color w:val="FF0000"/>
        </w:rPr>
        <w:t>) e articulação da teoria com a prática.</w:t>
      </w:r>
    </w:p>
    <w:p w14:paraId="1B6BAF90" w14:textId="77777777"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Definição de núcleos de conteúdos (básicos, profissionalizantes e específicos, quando for o caso): disciplinas componentes e integralização total subdividida em percentuais.</w:t>
      </w:r>
    </w:p>
    <w:p w14:paraId="0D3AE415" w14:textId="77777777" w:rsidR="00D31B89" w:rsidRPr="00E824E7" w:rsidRDefault="00D31B89" w:rsidP="004139EF">
      <w:pPr>
        <w:pStyle w:val="Texto"/>
        <w:rPr>
          <w:rFonts w:ascii="Lucida Sans" w:hAnsi="Lucida Sans" w:cstheme="minorHAnsi"/>
          <w:color w:val="FF0000"/>
        </w:rPr>
      </w:pPr>
    </w:p>
    <w:p w14:paraId="274CB905" w14:textId="406DCCEF"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 xml:space="preserve"> (As tabelas podem ser utilizadas para o preenchimento das disciplinas dos Núcleos de Conteúdos Básicos, Núcleo de Conteúdos Profissionalizantes e Núcleo de Conteúdos Específicos dos respectivos Cursos)</w:t>
      </w:r>
    </w:p>
    <w:p w14:paraId="4F5BD280" w14:textId="3F0FB699" w:rsidR="00EC0127" w:rsidRPr="00E824E7" w:rsidRDefault="00EC0127" w:rsidP="004139EF">
      <w:pPr>
        <w:pStyle w:val="Texto"/>
        <w:rPr>
          <w:rFonts w:ascii="Lucida Sans" w:hAnsi="Lucida Sans" w:cstheme="minorHAnsi"/>
          <w:color w:val="FF0000"/>
        </w:rPr>
      </w:pPr>
    </w:p>
    <w:p w14:paraId="58DCD709" w14:textId="66770D51" w:rsidR="00EC0127" w:rsidRPr="00E824E7" w:rsidRDefault="00EC0127" w:rsidP="004139EF">
      <w:pPr>
        <w:pStyle w:val="Texto"/>
        <w:rPr>
          <w:rFonts w:ascii="Lucida Sans" w:hAnsi="Lucida Sans" w:cstheme="minorHAnsi"/>
          <w:color w:val="FF0000"/>
        </w:rPr>
      </w:pPr>
    </w:p>
    <w:p w14:paraId="0046D0F2" w14:textId="77777777" w:rsidR="00EC0127" w:rsidRPr="00E824E7" w:rsidRDefault="00EC0127" w:rsidP="004139EF">
      <w:pPr>
        <w:pStyle w:val="Texto"/>
        <w:rPr>
          <w:rFonts w:ascii="Lucida Sans" w:hAnsi="Lucida Sans" w:cstheme="minorHAnsi"/>
          <w:color w:val="FF0000"/>
        </w:rPr>
      </w:pPr>
    </w:p>
    <w:p w14:paraId="4562C1EB" w14:textId="77777777" w:rsidR="00D31B89" w:rsidRPr="00E824E7" w:rsidRDefault="00D31B89" w:rsidP="004139EF">
      <w:pPr>
        <w:pStyle w:val="Texto"/>
        <w:rPr>
          <w:rFonts w:ascii="Lucida Sans" w:hAnsi="Lucida Sans" w:cstheme="minorHAnsi"/>
        </w:rPr>
      </w:pPr>
    </w:p>
    <w:p w14:paraId="78B62AAF" w14:textId="77777777" w:rsidR="00D31B89" w:rsidRPr="00E824E7" w:rsidRDefault="00D31B89" w:rsidP="004139EF">
      <w:pPr>
        <w:pStyle w:val="Texto"/>
        <w:rPr>
          <w:rFonts w:ascii="Lucida Sans" w:hAnsi="Lucida Sans" w:cstheme="minorHAnsi"/>
        </w:rPr>
      </w:pPr>
      <w:r w:rsidRPr="00E824E7">
        <w:rPr>
          <w:rFonts w:ascii="Lucida Sans" w:hAnsi="Lucida Sans" w:cstheme="minorHAnsi"/>
        </w:rPr>
        <w:lastRenderedPageBreak/>
        <w:t>A tabela a seguir apresenta as disciplinas do Núcleo de Conteúdos Básicos:</w:t>
      </w:r>
    </w:p>
    <w:tbl>
      <w:tblPr>
        <w:tblpPr w:leftFromText="141" w:rightFromText="141" w:vertAnchor="text" w:horzAnchor="margin" w:tblpXSpec="center" w:tblpY="39"/>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64"/>
        <w:gridCol w:w="3118"/>
        <w:gridCol w:w="992"/>
        <w:gridCol w:w="993"/>
        <w:gridCol w:w="992"/>
      </w:tblGrid>
      <w:tr w:rsidR="00110083" w:rsidRPr="00E824E7" w14:paraId="414AFCBA" w14:textId="77777777" w:rsidTr="32C3D006">
        <w:trPr>
          <w:cantSplit/>
          <w:trHeight w:val="375"/>
        </w:trPr>
        <w:tc>
          <w:tcPr>
            <w:tcW w:w="2764" w:type="dxa"/>
            <w:vMerge w:val="restart"/>
            <w:tcBorders>
              <w:top w:val="single" w:sz="12" w:space="0" w:color="auto"/>
              <w:left w:val="single" w:sz="12" w:space="0" w:color="auto"/>
              <w:bottom w:val="single" w:sz="12" w:space="0" w:color="auto"/>
              <w:right w:val="single" w:sz="12" w:space="0" w:color="auto"/>
            </w:tcBorders>
            <w:shd w:val="clear" w:color="auto" w:fill="E6E6E6"/>
          </w:tcPr>
          <w:p w14:paraId="7F90855D" w14:textId="77777777" w:rsidR="00110083" w:rsidRPr="00E824E7" w:rsidRDefault="00110083" w:rsidP="00110083">
            <w:pPr>
              <w:jc w:val="center"/>
              <w:rPr>
                <w:rFonts w:ascii="Lucida Sans" w:hAnsi="Lucida Sans" w:cstheme="minorHAnsi"/>
                <w:b/>
                <w:bCs/>
              </w:rPr>
            </w:pPr>
            <w:r w:rsidRPr="00E824E7">
              <w:rPr>
                <w:rFonts w:ascii="Lucida Sans" w:hAnsi="Lucida Sans" w:cstheme="minorHAnsi"/>
                <w:b/>
                <w:bCs/>
              </w:rPr>
              <w:t>DISCIPLINAS DO NÚCLEO DE CONTEÚDOS BÁSICOS</w:t>
            </w:r>
          </w:p>
        </w:tc>
        <w:tc>
          <w:tcPr>
            <w:tcW w:w="3118" w:type="dxa"/>
            <w:vMerge w:val="restart"/>
            <w:tcBorders>
              <w:top w:val="single" w:sz="12" w:space="0" w:color="auto"/>
              <w:left w:val="single" w:sz="12" w:space="0" w:color="auto"/>
              <w:right w:val="single" w:sz="12" w:space="0" w:color="auto"/>
            </w:tcBorders>
            <w:shd w:val="clear" w:color="auto" w:fill="E6E6E6"/>
          </w:tcPr>
          <w:p w14:paraId="6659427C" w14:textId="77777777" w:rsidR="00110083" w:rsidRPr="00E824E7" w:rsidRDefault="00110083" w:rsidP="00296409">
            <w:pPr>
              <w:jc w:val="center"/>
              <w:rPr>
                <w:rFonts w:ascii="Lucida Sans" w:hAnsi="Lucida Sans" w:cstheme="minorHAnsi"/>
                <w:b/>
              </w:rPr>
            </w:pPr>
            <w:r w:rsidRPr="00E824E7">
              <w:rPr>
                <w:rFonts w:ascii="Lucida Sans" w:hAnsi="Lucida Sans" w:cstheme="minorHAnsi"/>
                <w:b/>
              </w:rPr>
              <w:t xml:space="preserve">TÓPICOS </w:t>
            </w:r>
          </w:p>
          <w:p w14:paraId="09587913" w14:textId="36C31A90" w:rsidR="00110083" w:rsidRPr="00E824E7" w:rsidRDefault="00110083" w:rsidP="76D7A962">
            <w:pPr>
              <w:jc w:val="center"/>
              <w:rPr>
                <w:rFonts w:ascii="Lucida Sans" w:hAnsi="Lucida Sans" w:cstheme="minorBidi"/>
                <w:b/>
                <w:bCs/>
              </w:rPr>
            </w:pPr>
            <w:r w:rsidRPr="76D7A962">
              <w:rPr>
                <w:rFonts w:ascii="Lucida Sans" w:hAnsi="Lucida Sans" w:cstheme="minorBidi"/>
                <w:b/>
                <w:bCs/>
              </w:rPr>
              <w:t xml:space="preserve">(Resolução </w:t>
            </w:r>
            <w:r>
              <w:br/>
            </w:r>
            <w:r w:rsidRPr="76D7A962">
              <w:rPr>
                <w:rFonts w:ascii="Lucida Sans" w:hAnsi="Lucida Sans" w:cstheme="minorBidi"/>
                <w:b/>
                <w:bCs/>
              </w:rPr>
              <w:t>CNE/CES n</w:t>
            </w:r>
            <w:r w:rsidRPr="76D7A962">
              <w:rPr>
                <w:rFonts w:ascii="Lucida Sans" w:hAnsi="Lucida Sans" w:cstheme="minorBidi"/>
                <w:b/>
                <w:bCs/>
                <w:u w:val="single"/>
                <w:vertAlign w:val="superscript"/>
              </w:rPr>
              <w:t>o</w:t>
            </w:r>
            <w:r w:rsidRPr="76D7A962">
              <w:rPr>
                <w:rFonts w:ascii="Lucida Sans" w:hAnsi="Lucida Sans" w:cstheme="minorBidi"/>
                <w:b/>
                <w:bCs/>
              </w:rPr>
              <w:t xml:space="preserve"> </w:t>
            </w:r>
            <w:r w:rsidR="2B70B865" w:rsidRPr="76D7A962">
              <w:rPr>
                <w:rFonts w:ascii="Lucida Sans" w:hAnsi="Lucida Sans" w:cstheme="minorBidi"/>
                <w:b/>
                <w:bCs/>
              </w:rPr>
              <w:t>02</w:t>
            </w:r>
            <w:r w:rsidRPr="76D7A962">
              <w:rPr>
                <w:rFonts w:ascii="Lucida Sans" w:hAnsi="Lucida Sans" w:cstheme="minorBidi"/>
                <w:b/>
                <w:bCs/>
              </w:rPr>
              <w:t>/20</w:t>
            </w:r>
            <w:r w:rsidR="2A9E58E6" w:rsidRPr="76D7A962">
              <w:rPr>
                <w:rFonts w:ascii="Lucida Sans" w:hAnsi="Lucida Sans" w:cstheme="minorBidi"/>
                <w:b/>
                <w:bCs/>
              </w:rPr>
              <w:t>19</w:t>
            </w:r>
            <w:r w:rsidRPr="76D7A962">
              <w:rPr>
                <w:rFonts w:ascii="Lucida Sans" w:hAnsi="Lucida Sans" w:cstheme="minorBidi"/>
                <w:b/>
                <w:bCs/>
              </w:rPr>
              <w:t>)</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E6E6E6"/>
          </w:tcPr>
          <w:p w14:paraId="22298234" w14:textId="77777777" w:rsidR="00110083" w:rsidRPr="00E824E7" w:rsidRDefault="00110083" w:rsidP="00296409">
            <w:pPr>
              <w:jc w:val="center"/>
              <w:rPr>
                <w:rFonts w:ascii="Lucida Sans" w:hAnsi="Lucida Sans" w:cstheme="minorHAnsi"/>
              </w:rPr>
            </w:pPr>
            <w:r w:rsidRPr="00E824E7">
              <w:rPr>
                <w:rFonts w:ascii="Lucida Sans" w:hAnsi="Lucida Sans" w:cstheme="minorHAnsi"/>
                <w:b/>
              </w:rPr>
              <w:t>Aulas Semanais</w:t>
            </w:r>
          </w:p>
        </w:tc>
        <w:tc>
          <w:tcPr>
            <w:tcW w:w="992" w:type="dxa"/>
            <w:vMerge w:val="restart"/>
            <w:tcBorders>
              <w:top w:val="single" w:sz="12" w:space="0" w:color="auto"/>
              <w:left w:val="single" w:sz="12" w:space="0" w:color="auto"/>
              <w:bottom w:val="single" w:sz="12" w:space="0" w:color="auto"/>
              <w:right w:val="single" w:sz="12" w:space="0" w:color="auto"/>
            </w:tcBorders>
            <w:shd w:val="clear" w:color="auto" w:fill="E6E6E6"/>
          </w:tcPr>
          <w:p w14:paraId="2D74D67D" w14:textId="77777777" w:rsidR="00110083" w:rsidRPr="00E824E7" w:rsidRDefault="00110083" w:rsidP="00296409">
            <w:pPr>
              <w:jc w:val="center"/>
              <w:rPr>
                <w:rFonts w:ascii="Lucida Sans" w:hAnsi="Lucida Sans" w:cstheme="minorHAnsi"/>
                <w:b/>
              </w:rPr>
            </w:pPr>
          </w:p>
          <w:p w14:paraId="76554BD4" w14:textId="77777777" w:rsidR="00110083" w:rsidRPr="00E824E7" w:rsidRDefault="00110083" w:rsidP="00296409">
            <w:pPr>
              <w:jc w:val="center"/>
              <w:rPr>
                <w:rFonts w:ascii="Lucida Sans" w:hAnsi="Lucida Sans" w:cstheme="minorHAnsi"/>
              </w:rPr>
            </w:pPr>
            <w:r w:rsidRPr="00E824E7">
              <w:rPr>
                <w:rFonts w:ascii="Lucida Sans" w:hAnsi="Lucida Sans" w:cstheme="minorHAnsi"/>
                <w:b/>
              </w:rPr>
              <w:t>Créditos</w:t>
            </w:r>
          </w:p>
        </w:tc>
      </w:tr>
      <w:tr w:rsidR="00110083" w:rsidRPr="00E824E7" w14:paraId="0B958566" w14:textId="77777777" w:rsidTr="32C3D006">
        <w:trPr>
          <w:cantSplit/>
          <w:trHeight w:val="375"/>
        </w:trPr>
        <w:tc>
          <w:tcPr>
            <w:tcW w:w="2764" w:type="dxa"/>
            <w:vMerge/>
          </w:tcPr>
          <w:p w14:paraId="74CE3705" w14:textId="77777777" w:rsidR="00110083" w:rsidRPr="00E824E7" w:rsidRDefault="00110083" w:rsidP="00296409">
            <w:pPr>
              <w:jc w:val="center"/>
              <w:rPr>
                <w:rFonts w:ascii="Lucida Sans" w:hAnsi="Lucida Sans" w:cstheme="minorHAnsi"/>
                <w:b/>
                <w:bCs/>
              </w:rPr>
            </w:pPr>
          </w:p>
        </w:tc>
        <w:tc>
          <w:tcPr>
            <w:tcW w:w="3118" w:type="dxa"/>
            <w:vMerge/>
          </w:tcPr>
          <w:p w14:paraId="2621B7A6" w14:textId="77777777" w:rsidR="00110083" w:rsidRPr="00E824E7" w:rsidRDefault="00110083" w:rsidP="00296409">
            <w:pPr>
              <w:jc w:val="center"/>
              <w:rPr>
                <w:rFonts w:ascii="Lucida Sans" w:hAnsi="Lucida Sans" w:cstheme="minorHAnsi"/>
                <w:b/>
              </w:rPr>
            </w:pPr>
          </w:p>
        </w:tc>
        <w:tc>
          <w:tcPr>
            <w:tcW w:w="992" w:type="dxa"/>
            <w:tcBorders>
              <w:top w:val="single" w:sz="12" w:space="0" w:color="auto"/>
              <w:left w:val="single" w:sz="12" w:space="0" w:color="auto"/>
              <w:bottom w:val="single" w:sz="12" w:space="0" w:color="auto"/>
              <w:right w:val="single" w:sz="12" w:space="0" w:color="auto"/>
            </w:tcBorders>
            <w:shd w:val="clear" w:color="auto" w:fill="E6E6E6"/>
          </w:tcPr>
          <w:p w14:paraId="768F2674" w14:textId="77777777" w:rsidR="00110083" w:rsidRPr="00E824E7" w:rsidRDefault="00110083" w:rsidP="00296409">
            <w:pPr>
              <w:jc w:val="center"/>
              <w:rPr>
                <w:rFonts w:ascii="Lucida Sans" w:hAnsi="Lucida Sans" w:cstheme="minorHAnsi"/>
                <w:b/>
              </w:rPr>
            </w:pPr>
            <w:r w:rsidRPr="00E824E7">
              <w:rPr>
                <w:rFonts w:ascii="Lucida Sans" w:hAnsi="Lucida Sans" w:cstheme="minorHAnsi"/>
                <w:b/>
              </w:rPr>
              <w:t>Teórica</w:t>
            </w:r>
          </w:p>
        </w:tc>
        <w:tc>
          <w:tcPr>
            <w:tcW w:w="993" w:type="dxa"/>
            <w:tcBorders>
              <w:top w:val="single" w:sz="12" w:space="0" w:color="auto"/>
              <w:left w:val="single" w:sz="12" w:space="0" w:color="auto"/>
              <w:bottom w:val="single" w:sz="12" w:space="0" w:color="auto"/>
              <w:right w:val="single" w:sz="12" w:space="0" w:color="auto"/>
            </w:tcBorders>
            <w:shd w:val="clear" w:color="auto" w:fill="E6E6E6"/>
          </w:tcPr>
          <w:p w14:paraId="6CC33775" w14:textId="46B9C78E" w:rsidR="00110083" w:rsidRPr="00E824E7" w:rsidRDefault="5588C149" w:rsidP="5588C149">
            <w:pPr>
              <w:jc w:val="center"/>
              <w:rPr>
                <w:rFonts w:ascii="Lucida Sans" w:hAnsi="Lucida Sans" w:cstheme="minorBidi"/>
                <w:b/>
                <w:bCs/>
              </w:rPr>
            </w:pPr>
            <w:r w:rsidRPr="5588C149">
              <w:rPr>
                <w:rFonts w:ascii="Lucida Sans" w:hAnsi="Lucida Sans" w:cstheme="minorBidi"/>
                <w:b/>
                <w:bCs/>
              </w:rPr>
              <w:t>Extensão</w:t>
            </w:r>
          </w:p>
        </w:tc>
        <w:tc>
          <w:tcPr>
            <w:tcW w:w="992" w:type="dxa"/>
            <w:vMerge/>
          </w:tcPr>
          <w:p w14:paraId="18338582" w14:textId="77777777" w:rsidR="00110083" w:rsidRPr="00E824E7" w:rsidRDefault="00110083" w:rsidP="00296409">
            <w:pPr>
              <w:jc w:val="center"/>
              <w:rPr>
                <w:rFonts w:ascii="Lucida Sans" w:hAnsi="Lucida Sans" w:cstheme="minorHAnsi"/>
              </w:rPr>
            </w:pPr>
          </w:p>
        </w:tc>
      </w:tr>
      <w:tr w:rsidR="00110083" w:rsidRPr="00E824E7" w14:paraId="564CC8FF" w14:textId="77777777" w:rsidTr="32C3D006">
        <w:trPr>
          <w:cantSplit/>
        </w:trPr>
        <w:tc>
          <w:tcPr>
            <w:tcW w:w="2764" w:type="dxa"/>
            <w:tcBorders>
              <w:top w:val="single" w:sz="12" w:space="0" w:color="auto"/>
              <w:left w:val="single" w:sz="6" w:space="0" w:color="auto"/>
              <w:bottom w:val="single" w:sz="6" w:space="0" w:color="auto"/>
              <w:right w:val="single" w:sz="6" w:space="0" w:color="auto"/>
            </w:tcBorders>
            <w:vAlign w:val="center"/>
          </w:tcPr>
          <w:p w14:paraId="022B643D" w14:textId="17D6D1D2" w:rsidR="00110083" w:rsidRPr="00E824E7" w:rsidRDefault="5588C149" w:rsidP="5588C149">
            <w:pPr>
              <w:jc w:val="both"/>
            </w:pPr>
            <w:r w:rsidRPr="5588C149">
              <w:rPr>
                <w:rFonts w:ascii="Lucida Sans" w:eastAsia="Lucida Sans" w:hAnsi="Lucida Sans" w:cs="Lucida Sans"/>
              </w:rPr>
              <w:t>Teoria Geral de Turismo</w:t>
            </w:r>
          </w:p>
        </w:tc>
        <w:tc>
          <w:tcPr>
            <w:tcW w:w="3118" w:type="dxa"/>
            <w:tcBorders>
              <w:top w:val="single" w:sz="12" w:space="0" w:color="auto"/>
              <w:left w:val="single" w:sz="6" w:space="0" w:color="auto"/>
              <w:right w:val="single" w:sz="6" w:space="0" w:color="auto"/>
            </w:tcBorders>
          </w:tcPr>
          <w:p w14:paraId="55B124E4" w14:textId="77777777" w:rsidR="00110083" w:rsidRPr="00E824E7" w:rsidRDefault="00110083" w:rsidP="00296409">
            <w:pPr>
              <w:jc w:val="center"/>
              <w:rPr>
                <w:rFonts w:ascii="Lucida Sans" w:hAnsi="Lucida Sans" w:cstheme="minorHAnsi"/>
              </w:rPr>
            </w:pPr>
          </w:p>
        </w:tc>
        <w:tc>
          <w:tcPr>
            <w:tcW w:w="992" w:type="dxa"/>
            <w:tcBorders>
              <w:top w:val="single" w:sz="12" w:space="0" w:color="auto"/>
              <w:left w:val="single" w:sz="6" w:space="0" w:color="auto"/>
              <w:right w:val="single" w:sz="6" w:space="0" w:color="auto"/>
            </w:tcBorders>
            <w:vAlign w:val="center"/>
          </w:tcPr>
          <w:p w14:paraId="07E12988" w14:textId="396B5DA7" w:rsidR="00110083" w:rsidRPr="00E824E7" w:rsidRDefault="5588C149" w:rsidP="5588C149">
            <w:pPr>
              <w:jc w:val="center"/>
              <w:rPr>
                <w:rFonts w:ascii="Lucida Sans" w:hAnsi="Lucida Sans" w:cstheme="minorBidi"/>
              </w:rPr>
            </w:pPr>
            <w:r w:rsidRPr="5588C149">
              <w:rPr>
                <w:rFonts w:ascii="Lucida Sans" w:hAnsi="Lucida Sans" w:cstheme="minorBidi"/>
              </w:rPr>
              <w:t>54</w:t>
            </w:r>
          </w:p>
        </w:tc>
        <w:tc>
          <w:tcPr>
            <w:tcW w:w="993" w:type="dxa"/>
            <w:tcBorders>
              <w:top w:val="single" w:sz="12" w:space="0" w:color="auto"/>
              <w:left w:val="single" w:sz="6" w:space="0" w:color="auto"/>
              <w:right w:val="single" w:sz="6" w:space="0" w:color="auto"/>
            </w:tcBorders>
            <w:vAlign w:val="center"/>
          </w:tcPr>
          <w:p w14:paraId="640303B2" w14:textId="0FF296F9" w:rsidR="00110083" w:rsidRPr="00E824E7" w:rsidRDefault="5588C149" w:rsidP="5588C149">
            <w:pPr>
              <w:jc w:val="center"/>
              <w:rPr>
                <w:rFonts w:ascii="Lucida Sans" w:hAnsi="Lucida Sans" w:cstheme="minorBidi"/>
              </w:rPr>
            </w:pPr>
            <w:r w:rsidRPr="5588C149">
              <w:rPr>
                <w:rFonts w:ascii="Lucida Sans" w:hAnsi="Lucida Sans" w:cstheme="minorBidi"/>
              </w:rPr>
              <w:t>x</w:t>
            </w:r>
          </w:p>
        </w:tc>
        <w:tc>
          <w:tcPr>
            <w:tcW w:w="992" w:type="dxa"/>
            <w:tcBorders>
              <w:top w:val="single" w:sz="12" w:space="0" w:color="auto"/>
              <w:left w:val="single" w:sz="6" w:space="0" w:color="auto"/>
              <w:right w:val="single" w:sz="6" w:space="0" w:color="auto"/>
            </w:tcBorders>
            <w:vAlign w:val="center"/>
          </w:tcPr>
          <w:p w14:paraId="62B1B3D4" w14:textId="6E404524" w:rsidR="00110083" w:rsidRPr="00E824E7" w:rsidRDefault="5588C149" w:rsidP="5588C149">
            <w:pPr>
              <w:jc w:val="center"/>
              <w:rPr>
                <w:rFonts w:ascii="Lucida Sans" w:hAnsi="Lucida Sans" w:cstheme="minorBidi"/>
              </w:rPr>
            </w:pPr>
            <w:r w:rsidRPr="5588C149">
              <w:rPr>
                <w:rFonts w:ascii="Lucida Sans" w:hAnsi="Lucida Sans" w:cstheme="minorBidi"/>
              </w:rPr>
              <w:t>3</w:t>
            </w:r>
          </w:p>
        </w:tc>
      </w:tr>
      <w:tr w:rsidR="00110083" w:rsidRPr="00E824E7" w14:paraId="0BDC3313"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5AC7B793" w14:textId="33CF3CE4" w:rsidR="00110083" w:rsidRPr="00E824E7" w:rsidRDefault="5588C149" w:rsidP="5588C149">
            <w:r w:rsidRPr="5588C149">
              <w:rPr>
                <w:rFonts w:ascii="Lucida Sans" w:eastAsia="Lucida Sans" w:hAnsi="Lucida Sans" w:cs="Lucida Sans"/>
              </w:rPr>
              <w:t>Introdução à Administração</w:t>
            </w:r>
          </w:p>
        </w:tc>
        <w:tc>
          <w:tcPr>
            <w:tcW w:w="3118" w:type="dxa"/>
            <w:tcBorders>
              <w:left w:val="single" w:sz="6" w:space="0" w:color="auto"/>
              <w:right w:val="single" w:sz="6" w:space="0" w:color="auto"/>
            </w:tcBorders>
          </w:tcPr>
          <w:p w14:paraId="3ADA738B"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698F7FF9" w14:textId="6ED12061" w:rsidR="00110083" w:rsidRPr="00E824E7" w:rsidRDefault="5588C149" w:rsidP="5588C149">
            <w:pPr>
              <w:jc w:val="center"/>
              <w:rPr>
                <w:rFonts w:ascii="Lucida Sans" w:hAnsi="Lucida Sans" w:cstheme="minorBidi"/>
              </w:rPr>
            </w:pPr>
            <w:r w:rsidRPr="5588C149">
              <w:rPr>
                <w:rFonts w:ascii="Lucida Sans" w:hAnsi="Lucida Sans" w:cstheme="minorBidi"/>
              </w:rPr>
              <w:t>54</w:t>
            </w:r>
          </w:p>
        </w:tc>
        <w:tc>
          <w:tcPr>
            <w:tcW w:w="993" w:type="dxa"/>
            <w:tcBorders>
              <w:left w:val="single" w:sz="6" w:space="0" w:color="auto"/>
              <w:right w:val="single" w:sz="6" w:space="0" w:color="auto"/>
            </w:tcBorders>
            <w:vAlign w:val="center"/>
          </w:tcPr>
          <w:p w14:paraId="412D638D" w14:textId="635DB949" w:rsidR="00110083" w:rsidRPr="00E824E7" w:rsidRDefault="5588C149" w:rsidP="5588C149">
            <w:pPr>
              <w:jc w:val="center"/>
              <w:rPr>
                <w:rFonts w:ascii="Lucida Sans" w:hAnsi="Lucida Sans" w:cstheme="minorBidi"/>
              </w:rPr>
            </w:pPr>
            <w:r w:rsidRPr="5588C149">
              <w:rPr>
                <w:rFonts w:ascii="Lucida Sans" w:hAnsi="Lucida Sans" w:cstheme="minorBidi"/>
              </w:rPr>
              <w:t>x</w:t>
            </w:r>
          </w:p>
        </w:tc>
        <w:tc>
          <w:tcPr>
            <w:tcW w:w="992" w:type="dxa"/>
            <w:tcBorders>
              <w:left w:val="single" w:sz="6" w:space="0" w:color="auto"/>
              <w:right w:val="single" w:sz="6" w:space="0" w:color="auto"/>
            </w:tcBorders>
            <w:vAlign w:val="center"/>
          </w:tcPr>
          <w:p w14:paraId="0550E7E0" w14:textId="5E0A105C" w:rsidR="00110083" w:rsidRPr="00E824E7" w:rsidRDefault="5588C149" w:rsidP="5588C149">
            <w:pPr>
              <w:jc w:val="center"/>
              <w:rPr>
                <w:rFonts w:ascii="Lucida Sans" w:hAnsi="Lucida Sans" w:cstheme="minorBidi"/>
              </w:rPr>
            </w:pPr>
            <w:r w:rsidRPr="5588C149">
              <w:rPr>
                <w:rFonts w:ascii="Lucida Sans" w:hAnsi="Lucida Sans" w:cstheme="minorBidi"/>
              </w:rPr>
              <w:t>3</w:t>
            </w:r>
          </w:p>
        </w:tc>
      </w:tr>
      <w:tr w:rsidR="00110083" w:rsidRPr="00E824E7" w14:paraId="7BF31B2C"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19A02A4F" w14:textId="5AA91B7E" w:rsidR="00110083" w:rsidRPr="00E824E7" w:rsidRDefault="5588C149" w:rsidP="5588C149">
            <w:pPr>
              <w:jc w:val="both"/>
            </w:pPr>
            <w:r w:rsidRPr="5588C149">
              <w:rPr>
                <w:rFonts w:ascii="Lucida Sans" w:eastAsia="Lucida Sans" w:hAnsi="Lucida Sans" w:cs="Lucida Sans"/>
              </w:rPr>
              <w:t>Geografia do Turismo</w:t>
            </w:r>
          </w:p>
        </w:tc>
        <w:tc>
          <w:tcPr>
            <w:tcW w:w="3118" w:type="dxa"/>
            <w:tcBorders>
              <w:left w:val="single" w:sz="6" w:space="0" w:color="auto"/>
              <w:right w:val="single" w:sz="6" w:space="0" w:color="auto"/>
            </w:tcBorders>
          </w:tcPr>
          <w:p w14:paraId="3083DA56"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4D5BF394" w14:textId="6FC2BF68" w:rsidR="00110083"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3" w:type="dxa"/>
            <w:tcBorders>
              <w:left w:val="single" w:sz="6" w:space="0" w:color="auto"/>
              <w:right w:val="single" w:sz="6" w:space="0" w:color="auto"/>
            </w:tcBorders>
            <w:vAlign w:val="center"/>
          </w:tcPr>
          <w:p w14:paraId="5B9C428A" w14:textId="3853A686" w:rsidR="00110083" w:rsidRPr="00E824E7" w:rsidRDefault="5588C149" w:rsidP="5588C149">
            <w:pPr>
              <w:jc w:val="center"/>
              <w:rPr>
                <w:rFonts w:ascii="Lucida Sans" w:hAnsi="Lucida Sans" w:cstheme="minorBidi"/>
              </w:rPr>
            </w:pPr>
            <w:r w:rsidRPr="5588C149">
              <w:rPr>
                <w:rFonts w:ascii="Lucida Sans" w:hAnsi="Lucida Sans" w:cstheme="minorBidi"/>
              </w:rPr>
              <w:t>x</w:t>
            </w:r>
          </w:p>
        </w:tc>
        <w:tc>
          <w:tcPr>
            <w:tcW w:w="992" w:type="dxa"/>
            <w:tcBorders>
              <w:left w:val="single" w:sz="6" w:space="0" w:color="auto"/>
              <w:right w:val="single" w:sz="6" w:space="0" w:color="auto"/>
            </w:tcBorders>
            <w:vAlign w:val="center"/>
          </w:tcPr>
          <w:p w14:paraId="14B196CE" w14:textId="6CD9388F" w:rsidR="00110083" w:rsidRPr="00E824E7" w:rsidRDefault="5588C149" w:rsidP="5588C149">
            <w:pPr>
              <w:jc w:val="center"/>
              <w:rPr>
                <w:rFonts w:ascii="Lucida Sans" w:hAnsi="Lucida Sans" w:cstheme="minorBidi"/>
              </w:rPr>
            </w:pPr>
            <w:r w:rsidRPr="5588C149">
              <w:rPr>
                <w:rFonts w:ascii="Lucida Sans" w:hAnsi="Lucida Sans" w:cstheme="minorBidi"/>
              </w:rPr>
              <w:t>2</w:t>
            </w:r>
          </w:p>
        </w:tc>
      </w:tr>
      <w:tr w:rsidR="32C3D006" w14:paraId="4BACC302" w14:textId="77777777" w:rsidTr="32C3D006">
        <w:trPr>
          <w:cantSplit/>
          <w:trHeight w:val="300"/>
        </w:trPr>
        <w:tc>
          <w:tcPr>
            <w:tcW w:w="2764" w:type="dxa"/>
            <w:tcBorders>
              <w:top w:val="single" w:sz="6" w:space="0" w:color="auto"/>
              <w:left w:val="single" w:sz="6" w:space="0" w:color="auto"/>
              <w:bottom w:val="single" w:sz="6" w:space="0" w:color="auto"/>
              <w:right w:val="single" w:sz="6" w:space="0" w:color="auto"/>
            </w:tcBorders>
            <w:vAlign w:val="center"/>
          </w:tcPr>
          <w:p w14:paraId="61BA2E42" w14:textId="58CF24C0" w:rsidR="765823E9" w:rsidRDefault="765823E9" w:rsidP="32C3D006">
            <w:pPr>
              <w:jc w:val="both"/>
              <w:rPr>
                <w:rFonts w:ascii="Lucida Sans" w:eastAsia="Lucida Sans" w:hAnsi="Lucida Sans" w:cs="Lucida Sans"/>
              </w:rPr>
            </w:pPr>
            <w:r w:rsidRPr="32C3D006">
              <w:rPr>
                <w:rFonts w:ascii="Lucida Sans" w:eastAsia="Lucida Sans" w:hAnsi="Lucida Sans" w:cs="Lucida Sans"/>
              </w:rPr>
              <w:t>História, Turismo e Cidades</w:t>
            </w:r>
          </w:p>
        </w:tc>
        <w:tc>
          <w:tcPr>
            <w:tcW w:w="3118" w:type="dxa"/>
            <w:tcBorders>
              <w:left w:val="single" w:sz="6" w:space="0" w:color="auto"/>
              <w:right w:val="single" w:sz="6" w:space="0" w:color="auto"/>
            </w:tcBorders>
          </w:tcPr>
          <w:p w14:paraId="0C5871A4" w14:textId="0135CDC0" w:rsidR="32C3D006" w:rsidRDefault="32C3D006" w:rsidP="32C3D006">
            <w:pPr>
              <w:jc w:val="center"/>
              <w:rPr>
                <w:rFonts w:ascii="Lucida Sans" w:hAnsi="Lucida Sans" w:cstheme="minorBidi"/>
              </w:rPr>
            </w:pPr>
          </w:p>
        </w:tc>
        <w:tc>
          <w:tcPr>
            <w:tcW w:w="992" w:type="dxa"/>
            <w:tcBorders>
              <w:left w:val="single" w:sz="6" w:space="0" w:color="auto"/>
              <w:right w:val="single" w:sz="6" w:space="0" w:color="auto"/>
            </w:tcBorders>
            <w:vAlign w:val="center"/>
          </w:tcPr>
          <w:p w14:paraId="741B6B91" w14:textId="18D39652" w:rsidR="765823E9" w:rsidRDefault="765823E9" w:rsidP="32C3D006">
            <w:pPr>
              <w:jc w:val="center"/>
              <w:rPr>
                <w:rFonts w:ascii="Lucida Sans" w:hAnsi="Lucida Sans" w:cstheme="minorBidi"/>
              </w:rPr>
            </w:pPr>
            <w:r w:rsidRPr="32C3D006">
              <w:rPr>
                <w:rFonts w:ascii="Lucida Sans" w:hAnsi="Lucida Sans" w:cstheme="minorBidi"/>
              </w:rPr>
              <w:t>72</w:t>
            </w:r>
          </w:p>
        </w:tc>
        <w:tc>
          <w:tcPr>
            <w:tcW w:w="993" w:type="dxa"/>
            <w:tcBorders>
              <w:left w:val="single" w:sz="6" w:space="0" w:color="auto"/>
              <w:right w:val="single" w:sz="6" w:space="0" w:color="auto"/>
            </w:tcBorders>
            <w:vAlign w:val="center"/>
          </w:tcPr>
          <w:p w14:paraId="63E710D8" w14:textId="21794261" w:rsidR="765823E9" w:rsidRDefault="765823E9" w:rsidP="32C3D006">
            <w:pPr>
              <w:jc w:val="center"/>
              <w:rPr>
                <w:rFonts w:ascii="Lucida Sans" w:hAnsi="Lucida Sans" w:cstheme="minorBidi"/>
              </w:rPr>
            </w:pPr>
            <w:r w:rsidRPr="32C3D006">
              <w:rPr>
                <w:rFonts w:ascii="Lucida Sans" w:hAnsi="Lucida Sans" w:cstheme="minorBidi"/>
              </w:rPr>
              <w:t>x</w:t>
            </w:r>
          </w:p>
        </w:tc>
        <w:tc>
          <w:tcPr>
            <w:tcW w:w="992" w:type="dxa"/>
            <w:tcBorders>
              <w:left w:val="single" w:sz="6" w:space="0" w:color="auto"/>
              <w:right w:val="single" w:sz="6" w:space="0" w:color="auto"/>
            </w:tcBorders>
            <w:vAlign w:val="center"/>
          </w:tcPr>
          <w:p w14:paraId="6DEC3ACF" w14:textId="34273F8C" w:rsidR="765823E9" w:rsidRDefault="765823E9" w:rsidP="32C3D006">
            <w:pPr>
              <w:jc w:val="center"/>
              <w:rPr>
                <w:rFonts w:ascii="Lucida Sans" w:hAnsi="Lucida Sans" w:cstheme="minorBidi"/>
              </w:rPr>
            </w:pPr>
            <w:r w:rsidRPr="32C3D006">
              <w:rPr>
                <w:rFonts w:ascii="Lucida Sans" w:hAnsi="Lucida Sans" w:cstheme="minorBidi"/>
              </w:rPr>
              <w:t>4</w:t>
            </w:r>
          </w:p>
        </w:tc>
      </w:tr>
      <w:tr w:rsidR="00110083" w:rsidRPr="00E824E7" w14:paraId="3AC24DD3"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38666BFC" w14:textId="35FFBEBD" w:rsidR="00110083" w:rsidRPr="00E824E7" w:rsidRDefault="5588C149" w:rsidP="5588C149">
            <w:pPr>
              <w:jc w:val="both"/>
            </w:pPr>
            <w:r w:rsidRPr="5588C149">
              <w:rPr>
                <w:rFonts w:ascii="Lucida Sans" w:eastAsia="Lucida Sans" w:hAnsi="Lucida Sans" w:cs="Lucida Sans"/>
              </w:rPr>
              <w:t>Expressão Oral e Escrita em Língua Portuguesa</w:t>
            </w:r>
          </w:p>
        </w:tc>
        <w:tc>
          <w:tcPr>
            <w:tcW w:w="3118" w:type="dxa"/>
            <w:tcBorders>
              <w:left w:val="single" w:sz="6" w:space="0" w:color="auto"/>
              <w:right w:val="single" w:sz="6" w:space="0" w:color="auto"/>
            </w:tcBorders>
          </w:tcPr>
          <w:p w14:paraId="4C4965E8"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36D75A6F" w14:textId="75D2536F" w:rsidR="00110083"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3" w:type="dxa"/>
            <w:tcBorders>
              <w:left w:val="single" w:sz="6" w:space="0" w:color="auto"/>
              <w:right w:val="single" w:sz="6" w:space="0" w:color="auto"/>
            </w:tcBorders>
            <w:vAlign w:val="center"/>
          </w:tcPr>
          <w:p w14:paraId="7EB53667" w14:textId="33936C40" w:rsidR="00110083" w:rsidRPr="00E824E7" w:rsidRDefault="5588C149" w:rsidP="5588C149">
            <w:pPr>
              <w:jc w:val="center"/>
              <w:rPr>
                <w:rFonts w:ascii="Lucida Sans" w:hAnsi="Lucida Sans" w:cstheme="minorBidi"/>
              </w:rPr>
            </w:pPr>
            <w:r w:rsidRPr="5588C149">
              <w:rPr>
                <w:rFonts w:ascii="Lucida Sans" w:hAnsi="Lucida Sans" w:cstheme="minorBidi"/>
              </w:rPr>
              <w:t>x</w:t>
            </w:r>
          </w:p>
        </w:tc>
        <w:tc>
          <w:tcPr>
            <w:tcW w:w="992" w:type="dxa"/>
            <w:tcBorders>
              <w:left w:val="single" w:sz="6" w:space="0" w:color="auto"/>
              <w:right w:val="single" w:sz="6" w:space="0" w:color="auto"/>
            </w:tcBorders>
            <w:vAlign w:val="center"/>
          </w:tcPr>
          <w:p w14:paraId="08F504B5" w14:textId="12D3A965" w:rsidR="00110083" w:rsidRPr="00E824E7" w:rsidRDefault="5588C149" w:rsidP="5588C149">
            <w:pPr>
              <w:jc w:val="center"/>
              <w:rPr>
                <w:rFonts w:ascii="Lucida Sans" w:hAnsi="Lucida Sans" w:cstheme="minorBidi"/>
              </w:rPr>
            </w:pPr>
            <w:r w:rsidRPr="5588C149">
              <w:rPr>
                <w:rFonts w:ascii="Lucida Sans" w:hAnsi="Lucida Sans" w:cstheme="minorBidi"/>
              </w:rPr>
              <w:t>2</w:t>
            </w:r>
          </w:p>
        </w:tc>
      </w:tr>
      <w:tr w:rsidR="00110083" w:rsidRPr="00E824E7" w14:paraId="1774FA9A"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4B3068B9" w14:textId="6B283BBE" w:rsidR="00110083" w:rsidRPr="00E824E7" w:rsidRDefault="5588C149" w:rsidP="5588C149">
            <w:pPr>
              <w:jc w:val="both"/>
            </w:pPr>
            <w:r w:rsidRPr="5588C149">
              <w:rPr>
                <w:rFonts w:ascii="Lucida Sans" w:eastAsia="Lucida Sans" w:hAnsi="Lucida Sans" w:cs="Lucida Sans"/>
              </w:rPr>
              <w:t>Economia do Turismo</w:t>
            </w:r>
          </w:p>
        </w:tc>
        <w:tc>
          <w:tcPr>
            <w:tcW w:w="3118" w:type="dxa"/>
            <w:tcBorders>
              <w:left w:val="single" w:sz="6" w:space="0" w:color="auto"/>
              <w:right w:val="single" w:sz="6" w:space="0" w:color="auto"/>
            </w:tcBorders>
          </w:tcPr>
          <w:p w14:paraId="1B2E6F94"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5F7B4998" w14:textId="50C1934E" w:rsidR="00110083"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3" w:type="dxa"/>
            <w:tcBorders>
              <w:left w:val="single" w:sz="6" w:space="0" w:color="auto"/>
              <w:right w:val="single" w:sz="6" w:space="0" w:color="auto"/>
            </w:tcBorders>
            <w:vAlign w:val="center"/>
          </w:tcPr>
          <w:p w14:paraId="17C33B57" w14:textId="220D9DD6" w:rsidR="00110083" w:rsidRPr="00E824E7" w:rsidRDefault="5588C149" w:rsidP="5588C149">
            <w:pPr>
              <w:jc w:val="center"/>
              <w:rPr>
                <w:rFonts w:ascii="Lucida Sans" w:hAnsi="Lucida Sans" w:cstheme="minorBidi"/>
              </w:rPr>
            </w:pPr>
            <w:r w:rsidRPr="5588C149">
              <w:rPr>
                <w:rFonts w:ascii="Lucida Sans" w:hAnsi="Lucida Sans" w:cstheme="minorBidi"/>
              </w:rPr>
              <w:t>x</w:t>
            </w:r>
          </w:p>
        </w:tc>
        <w:tc>
          <w:tcPr>
            <w:tcW w:w="992" w:type="dxa"/>
            <w:tcBorders>
              <w:left w:val="single" w:sz="6" w:space="0" w:color="auto"/>
              <w:right w:val="single" w:sz="6" w:space="0" w:color="auto"/>
            </w:tcBorders>
            <w:vAlign w:val="center"/>
          </w:tcPr>
          <w:p w14:paraId="37C83A65" w14:textId="0B974835" w:rsidR="00110083" w:rsidRPr="00E824E7" w:rsidRDefault="5588C149" w:rsidP="5588C149">
            <w:pPr>
              <w:jc w:val="center"/>
              <w:rPr>
                <w:rFonts w:ascii="Lucida Sans" w:hAnsi="Lucida Sans" w:cstheme="minorBidi"/>
              </w:rPr>
            </w:pPr>
            <w:r w:rsidRPr="5588C149">
              <w:rPr>
                <w:rFonts w:ascii="Lucida Sans" w:hAnsi="Lucida Sans" w:cstheme="minorBidi"/>
              </w:rPr>
              <w:t>2</w:t>
            </w:r>
          </w:p>
        </w:tc>
      </w:tr>
      <w:tr w:rsidR="00110083" w:rsidRPr="00E824E7" w14:paraId="1E749AA5"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7DBEAB7A" w14:textId="6A0B5082" w:rsidR="00110083" w:rsidRPr="00E824E7" w:rsidRDefault="5588C149" w:rsidP="5588C149">
            <w:pPr>
              <w:jc w:val="both"/>
            </w:pPr>
            <w:r w:rsidRPr="5588C149">
              <w:rPr>
                <w:rFonts w:ascii="Lucida Sans" w:eastAsia="Lucida Sans" w:hAnsi="Lucida Sans" w:cs="Lucida Sans"/>
              </w:rPr>
              <w:t>Transportes</w:t>
            </w:r>
          </w:p>
        </w:tc>
        <w:tc>
          <w:tcPr>
            <w:tcW w:w="3118" w:type="dxa"/>
            <w:tcBorders>
              <w:left w:val="single" w:sz="6" w:space="0" w:color="auto"/>
              <w:right w:val="single" w:sz="6" w:space="0" w:color="auto"/>
            </w:tcBorders>
          </w:tcPr>
          <w:p w14:paraId="16C556BE"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2B9D6E66" w14:textId="6B6836FA" w:rsidR="00110083" w:rsidRPr="00E824E7" w:rsidRDefault="5588C149" w:rsidP="5588C149">
            <w:pPr>
              <w:spacing w:line="259" w:lineRule="auto"/>
              <w:jc w:val="center"/>
            </w:pPr>
            <w:r w:rsidRPr="5588C149">
              <w:rPr>
                <w:rFonts w:ascii="Lucida Sans" w:hAnsi="Lucida Sans" w:cstheme="minorBidi"/>
              </w:rPr>
              <w:t>36</w:t>
            </w:r>
          </w:p>
        </w:tc>
        <w:tc>
          <w:tcPr>
            <w:tcW w:w="993" w:type="dxa"/>
            <w:tcBorders>
              <w:left w:val="single" w:sz="6" w:space="0" w:color="auto"/>
              <w:right w:val="single" w:sz="6" w:space="0" w:color="auto"/>
            </w:tcBorders>
            <w:vAlign w:val="center"/>
          </w:tcPr>
          <w:p w14:paraId="51A0FB72" w14:textId="3AF2BC84" w:rsidR="00110083" w:rsidRPr="00E824E7" w:rsidRDefault="5588C149" w:rsidP="5588C149">
            <w:pPr>
              <w:jc w:val="center"/>
              <w:rPr>
                <w:rFonts w:ascii="Lucida Sans" w:hAnsi="Lucida Sans" w:cstheme="minorBidi"/>
              </w:rPr>
            </w:pPr>
            <w:r w:rsidRPr="5588C149">
              <w:rPr>
                <w:rFonts w:ascii="Lucida Sans" w:hAnsi="Lucida Sans" w:cstheme="minorBidi"/>
              </w:rPr>
              <w:t>x</w:t>
            </w:r>
          </w:p>
        </w:tc>
        <w:tc>
          <w:tcPr>
            <w:tcW w:w="992" w:type="dxa"/>
            <w:tcBorders>
              <w:left w:val="single" w:sz="6" w:space="0" w:color="auto"/>
              <w:right w:val="single" w:sz="6" w:space="0" w:color="auto"/>
            </w:tcBorders>
            <w:vAlign w:val="center"/>
          </w:tcPr>
          <w:p w14:paraId="27DB2DB1" w14:textId="0DD14AD9" w:rsidR="00110083" w:rsidRPr="00E824E7" w:rsidRDefault="5588C149" w:rsidP="5588C149">
            <w:pPr>
              <w:jc w:val="center"/>
              <w:rPr>
                <w:rFonts w:ascii="Lucida Sans" w:hAnsi="Lucida Sans" w:cstheme="minorBidi"/>
              </w:rPr>
            </w:pPr>
            <w:r w:rsidRPr="5588C149">
              <w:rPr>
                <w:rFonts w:ascii="Lucida Sans" w:hAnsi="Lucida Sans" w:cstheme="minorBidi"/>
              </w:rPr>
              <w:t>2</w:t>
            </w:r>
          </w:p>
        </w:tc>
      </w:tr>
      <w:tr w:rsidR="00110083" w:rsidRPr="00E824E7" w14:paraId="223BE832"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7A5D8062" w14:textId="1E1B762B" w:rsidR="00110083" w:rsidRPr="00E824E7" w:rsidRDefault="5588C149" w:rsidP="5588C149">
            <w:pPr>
              <w:jc w:val="both"/>
            </w:pPr>
            <w:r w:rsidRPr="5588C149">
              <w:rPr>
                <w:rFonts w:ascii="Lucida Sans" w:eastAsia="Lucida Sans" w:hAnsi="Lucida Sans" w:cs="Lucida Sans"/>
              </w:rPr>
              <w:t>Turismo e Meio Ambiente</w:t>
            </w:r>
          </w:p>
        </w:tc>
        <w:tc>
          <w:tcPr>
            <w:tcW w:w="3118" w:type="dxa"/>
            <w:tcBorders>
              <w:left w:val="single" w:sz="6" w:space="0" w:color="auto"/>
              <w:right w:val="single" w:sz="6" w:space="0" w:color="auto"/>
            </w:tcBorders>
          </w:tcPr>
          <w:p w14:paraId="701324A3"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297176EE" w14:textId="643725C9" w:rsidR="00110083" w:rsidRPr="00E824E7" w:rsidRDefault="5588C149" w:rsidP="5588C149">
            <w:pPr>
              <w:spacing w:line="259" w:lineRule="auto"/>
              <w:jc w:val="center"/>
            </w:pPr>
            <w:r w:rsidRPr="5588C149">
              <w:rPr>
                <w:rFonts w:ascii="Lucida Sans" w:hAnsi="Lucida Sans" w:cstheme="minorBidi"/>
              </w:rPr>
              <w:t>36</w:t>
            </w:r>
          </w:p>
        </w:tc>
        <w:tc>
          <w:tcPr>
            <w:tcW w:w="993" w:type="dxa"/>
            <w:tcBorders>
              <w:left w:val="single" w:sz="6" w:space="0" w:color="auto"/>
              <w:right w:val="single" w:sz="6" w:space="0" w:color="auto"/>
            </w:tcBorders>
            <w:vAlign w:val="center"/>
          </w:tcPr>
          <w:p w14:paraId="00EC49BA" w14:textId="2225F9DE" w:rsidR="00110083" w:rsidRPr="00E824E7" w:rsidRDefault="5588C149" w:rsidP="5588C149">
            <w:pPr>
              <w:jc w:val="center"/>
              <w:rPr>
                <w:rFonts w:ascii="Lucida Sans" w:hAnsi="Lucida Sans" w:cstheme="minorBidi"/>
              </w:rPr>
            </w:pPr>
            <w:r w:rsidRPr="5588C149">
              <w:rPr>
                <w:rFonts w:ascii="Lucida Sans" w:hAnsi="Lucida Sans" w:cstheme="minorBidi"/>
              </w:rPr>
              <w:t>18</w:t>
            </w:r>
          </w:p>
        </w:tc>
        <w:tc>
          <w:tcPr>
            <w:tcW w:w="992" w:type="dxa"/>
            <w:tcBorders>
              <w:left w:val="single" w:sz="6" w:space="0" w:color="auto"/>
              <w:right w:val="single" w:sz="6" w:space="0" w:color="auto"/>
            </w:tcBorders>
            <w:vAlign w:val="center"/>
          </w:tcPr>
          <w:p w14:paraId="03D52011" w14:textId="57D0ADFD" w:rsidR="00110083" w:rsidRPr="00E824E7" w:rsidRDefault="5588C149" w:rsidP="5588C149">
            <w:pPr>
              <w:jc w:val="center"/>
              <w:rPr>
                <w:rFonts w:ascii="Lucida Sans" w:hAnsi="Lucida Sans" w:cstheme="minorBidi"/>
              </w:rPr>
            </w:pPr>
            <w:r w:rsidRPr="5588C149">
              <w:rPr>
                <w:rFonts w:ascii="Lucida Sans" w:hAnsi="Lucida Sans" w:cstheme="minorBidi"/>
              </w:rPr>
              <w:t>3</w:t>
            </w:r>
          </w:p>
        </w:tc>
      </w:tr>
      <w:tr w:rsidR="00110083" w:rsidRPr="00E824E7" w14:paraId="06E3420C"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6F479817" w14:textId="49A230DD" w:rsidR="00110083" w:rsidRPr="00E824E7" w:rsidRDefault="5588C149" w:rsidP="5588C149">
            <w:pPr>
              <w:jc w:val="both"/>
            </w:pPr>
            <w:r w:rsidRPr="5588C149">
              <w:rPr>
                <w:rFonts w:ascii="Lucida Sans" w:eastAsia="Lucida Sans" w:hAnsi="Lucida Sans" w:cs="Lucida Sans"/>
              </w:rPr>
              <w:t>Cultura Brasileira</w:t>
            </w:r>
          </w:p>
        </w:tc>
        <w:tc>
          <w:tcPr>
            <w:tcW w:w="3118" w:type="dxa"/>
            <w:tcBorders>
              <w:left w:val="single" w:sz="6" w:space="0" w:color="auto"/>
              <w:right w:val="single" w:sz="6" w:space="0" w:color="auto"/>
            </w:tcBorders>
          </w:tcPr>
          <w:p w14:paraId="28A2A7AD"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030756B7" w14:textId="12259A85" w:rsidR="00110083"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3" w:type="dxa"/>
            <w:tcBorders>
              <w:left w:val="single" w:sz="6" w:space="0" w:color="auto"/>
              <w:right w:val="single" w:sz="6" w:space="0" w:color="auto"/>
            </w:tcBorders>
            <w:vAlign w:val="center"/>
          </w:tcPr>
          <w:p w14:paraId="4B966D2B" w14:textId="3A340F8B" w:rsidR="00110083" w:rsidRPr="00E824E7" w:rsidRDefault="5588C149" w:rsidP="5588C149">
            <w:pPr>
              <w:jc w:val="center"/>
              <w:rPr>
                <w:rFonts w:ascii="Lucida Sans" w:hAnsi="Lucida Sans" w:cstheme="minorBidi"/>
              </w:rPr>
            </w:pPr>
            <w:r w:rsidRPr="5588C149">
              <w:rPr>
                <w:rFonts w:ascii="Lucida Sans" w:hAnsi="Lucida Sans" w:cstheme="minorBidi"/>
              </w:rPr>
              <w:t>X</w:t>
            </w:r>
          </w:p>
        </w:tc>
        <w:tc>
          <w:tcPr>
            <w:tcW w:w="992" w:type="dxa"/>
            <w:tcBorders>
              <w:left w:val="single" w:sz="6" w:space="0" w:color="auto"/>
              <w:right w:val="single" w:sz="6" w:space="0" w:color="auto"/>
            </w:tcBorders>
            <w:vAlign w:val="center"/>
          </w:tcPr>
          <w:p w14:paraId="64E6D76C" w14:textId="678EA65E" w:rsidR="00110083" w:rsidRPr="00E824E7" w:rsidRDefault="5588C149" w:rsidP="5588C149">
            <w:pPr>
              <w:jc w:val="center"/>
              <w:rPr>
                <w:rFonts w:ascii="Lucida Sans" w:hAnsi="Lucida Sans" w:cstheme="minorBidi"/>
              </w:rPr>
            </w:pPr>
            <w:r w:rsidRPr="5588C149">
              <w:rPr>
                <w:rFonts w:ascii="Lucida Sans" w:hAnsi="Lucida Sans" w:cstheme="minorBidi"/>
              </w:rPr>
              <w:t>2</w:t>
            </w:r>
          </w:p>
        </w:tc>
      </w:tr>
      <w:tr w:rsidR="00110083" w:rsidRPr="00E824E7" w14:paraId="179C3BE3"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57698AD8" w14:textId="1760C427" w:rsidR="00110083" w:rsidRPr="00E824E7" w:rsidRDefault="5588C149" w:rsidP="5588C149">
            <w:pPr>
              <w:jc w:val="both"/>
            </w:pPr>
            <w:r w:rsidRPr="5588C149">
              <w:rPr>
                <w:rFonts w:ascii="Lucida Sans" w:eastAsia="Lucida Sans" w:hAnsi="Lucida Sans" w:cs="Lucida Sans"/>
              </w:rPr>
              <w:t>Gestão de Projetos</w:t>
            </w:r>
          </w:p>
        </w:tc>
        <w:tc>
          <w:tcPr>
            <w:tcW w:w="3118" w:type="dxa"/>
            <w:tcBorders>
              <w:left w:val="single" w:sz="6" w:space="0" w:color="auto"/>
              <w:right w:val="single" w:sz="6" w:space="0" w:color="auto"/>
            </w:tcBorders>
          </w:tcPr>
          <w:p w14:paraId="07005B10"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33B21914" w14:textId="6056C75B" w:rsidR="00110083"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3" w:type="dxa"/>
            <w:tcBorders>
              <w:left w:val="single" w:sz="6" w:space="0" w:color="auto"/>
              <w:right w:val="single" w:sz="6" w:space="0" w:color="auto"/>
            </w:tcBorders>
            <w:vAlign w:val="center"/>
          </w:tcPr>
          <w:p w14:paraId="5278EACF" w14:textId="5C5887CE" w:rsidR="00110083" w:rsidRPr="00E824E7" w:rsidRDefault="5588C149" w:rsidP="5588C149">
            <w:pPr>
              <w:jc w:val="center"/>
              <w:rPr>
                <w:rFonts w:ascii="Lucida Sans" w:hAnsi="Lucida Sans" w:cstheme="minorBidi"/>
              </w:rPr>
            </w:pPr>
            <w:r w:rsidRPr="5588C149">
              <w:rPr>
                <w:rFonts w:ascii="Lucida Sans" w:hAnsi="Lucida Sans" w:cstheme="minorBidi"/>
              </w:rPr>
              <w:t>X</w:t>
            </w:r>
          </w:p>
        </w:tc>
        <w:tc>
          <w:tcPr>
            <w:tcW w:w="992" w:type="dxa"/>
            <w:tcBorders>
              <w:left w:val="single" w:sz="6" w:space="0" w:color="auto"/>
              <w:right w:val="single" w:sz="6" w:space="0" w:color="auto"/>
            </w:tcBorders>
            <w:vAlign w:val="center"/>
          </w:tcPr>
          <w:p w14:paraId="03D4D92D" w14:textId="43AB5F94" w:rsidR="00110083" w:rsidRPr="00E824E7" w:rsidRDefault="5588C149" w:rsidP="5588C149">
            <w:pPr>
              <w:jc w:val="center"/>
              <w:rPr>
                <w:rFonts w:ascii="Lucida Sans" w:hAnsi="Lucida Sans" w:cstheme="minorBidi"/>
              </w:rPr>
            </w:pPr>
            <w:r w:rsidRPr="5588C149">
              <w:rPr>
                <w:rFonts w:ascii="Lucida Sans" w:hAnsi="Lucida Sans" w:cstheme="minorBidi"/>
              </w:rPr>
              <w:t>2</w:t>
            </w:r>
          </w:p>
        </w:tc>
      </w:tr>
      <w:tr w:rsidR="00110083" w:rsidRPr="00E824E7" w14:paraId="316ACC4D"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5FB23134" w14:textId="53B6F9C4" w:rsidR="00110083" w:rsidRPr="00E824E7" w:rsidRDefault="5588C149" w:rsidP="5588C149">
            <w:pPr>
              <w:jc w:val="both"/>
            </w:pPr>
            <w:r w:rsidRPr="5588C149">
              <w:rPr>
                <w:rFonts w:ascii="Lucida Sans" w:eastAsia="Lucida Sans" w:hAnsi="Lucida Sans" w:cs="Lucida Sans"/>
              </w:rPr>
              <w:t>Planejamento e Organização do Turismo I</w:t>
            </w:r>
          </w:p>
        </w:tc>
        <w:tc>
          <w:tcPr>
            <w:tcW w:w="3118" w:type="dxa"/>
            <w:tcBorders>
              <w:left w:val="single" w:sz="6" w:space="0" w:color="auto"/>
              <w:right w:val="single" w:sz="6" w:space="0" w:color="auto"/>
            </w:tcBorders>
          </w:tcPr>
          <w:p w14:paraId="52168B81"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45F2B81E" w14:textId="277D0999" w:rsidR="00110083"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3" w:type="dxa"/>
            <w:tcBorders>
              <w:left w:val="single" w:sz="6" w:space="0" w:color="auto"/>
              <w:right w:val="single" w:sz="6" w:space="0" w:color="auto"/>
            </w:tcBorders>
            <w:vAlign w:val="center"/>
          </w:tcPr>
          <w:p w14:paraId="0B8E3217" w14:textId="4A0341A7" w:rsidR="00110083" w:rsidRPr="00E824E7" w:rsidRDefault="5588C149" w:rsidP="5588C149">
            <w:pPr>
              <w:jc w:val="center"/>
              <w:rPr>
                <w:rFonts w:ascii="Lucida Sans" w:hAnsi="Lucida Sans" w:cstheme="minorBidi"/>
              </w:rPr>
            </w:pPr>
            <w:r w:rsidRPr="5588C149">
              <w:rPr>
                <w:rFonts w:ascii="Lucida Sans" w:hAnsi="Lucida Sans" w:cstheme="minorBidi"/>
              </w:rPr>
              <w:t>18</w:t>
            </w:r>
          </w:p>
        </w:tc>
        <w:tc>
          <w:tcPr>
            <w:tcW w:w="992" w:type="dxa"/>
            <w:tcBorders>
              <w:left w:val="single" w:sz="6" w:space="0" w:color="auto"/>
              <w:right w:val="single" w:sz="6" w:space="0" w:color="auto"/>
            </w:tcBorders>
            <w:vAlign w:val="center"/>
          </w:tcPr>
          <w:p w14:paraId="69245200" w14:textId="4913AF21" w:rsidR="00110083" w:rsidRPr="00E824E7" w:rsidRDefault="5588C149" w:rsidP="5588C149">
            <w:pPr>
              <w:jc w:val="center"/>
              <w:rPr>
                <w:rFonts w:ascii="Lucida Sans" w:hAnsi="Lucida Sans" w:cstheme="minorBidi"/>
              </w:rPr>
            </w:pPr>
            <w:r w:rsidRPr="5588C149">
              <w:rPr>
                <w:rFonts w:ascii="Lucida Sans" w:hAnsi="Lucida Sans" w:cstheme="minorBidi"/>
              </w:rPr>
              <w:t>3</w:t>
            </w:r>
          </w:p>
        </w:tc>
      </w:tr>
      <w:tr w:rsidR="00110083" w:rsidRPr="00E824E7" w14:paraId="36D40BA6" w14:textId="77777777" w:rsidTr="32C3D006">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692C7AF0" w14:textId="69CC75C6" w:rsidR="00110083" w:rsidRPr="00E824E7" w:rsidRDefault="5588C149" w:rsidP="5588C149">
            <w:pPr>
              <w:jc w:val="both"/>
            </w:pPr>
            <w:r w:rsidRPr="5588C149">
              <w:rPr>
                <w:rFonts w:ascii="Lucida Sans" w:eastAsia="Lucida Sans" w:hAnsi="Lucida Sans" w:cs="Lucida Sans"/>
              </w:rPr>
              <w:t>Planejamento e Organização do Turismo II</w:t>
            </w:r>
          </w:p>
        </w:tc>
        <w:tc>
          <w:tcPr>
            <w:tcW w:w="3118" w:type="dxa"/>
            <w:tcBorders>
              <w:left w:val="single" w:sz="6" w:space="0" w:color="auto"/>
              <w:right w:val="single" w:sz="6" w:space="0" w:color="auto"/>
            </w:tcBorders>
          </w:tcPr>
          <w:p w14:paraId="6A7548A3"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3070944B" w14:textId="59C556AE" w:rsidR="00110083"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3" w:type="dxa"/>
            <w:tcBorders>
              <w:left w:val="single" w:sz="6" w:space="0" w:color="auto"/>
              <w:right w:val="single" w:sz="6" w:space="0" w:color="auto"/>
            </w:tcBorders>
            <w:vAlign w:val="center"/>
          </w:tcPr>
          <w:p w14:paraId="69F5DD7B" w14:textId="4196DFA2" w:rsidR="00110083" w:rsidRPr="00E824E7" w:rsidRDefault="5588C149" w:rsidP="5588C149">
            <w:pPr>
              <w:jc w:val="center"/>
              <w:rPr>
                <w:rFonts w:ascii="Lucida Sans" w:hAnsi="Lucida Sans" w:cstheme="minorBidi"/>
              </w:rPr>
            </w:pPr>
            <w:r w:rsidRPr="5588C149">
              <w:rPr>
                <w:rFonts w:ascii="Lucida Sans" w:hAnsi="Lucida Sans" w:cstheme="minorBidi"/>
              </w:rPr>
              <w:t>18</w:t>
            </w:r>
          </w:p>
        </w:tc>
        <w:tc>
          <w:tcPr>
            <w:tcW w:w="992" w:type="dxa"/>
            <w:tcBorders>
              <w:left w:val="single" w:sz="6" w:space="0" w:color="auto"/>
              <w:right w:val="single" w:sz="6" w:space="0" w:color="auto"/>
            </w:tcBorders>
            <w:vAlign w:val="center"/>
          </w:tcPr>
          <w:p w14:paraId="183EA887" w14:textId="692B325E" w:rsidR="00110083" w:rsidRPr="00E824E7" w:rsidRDefault="5588C149" w:rsidP="5588C149">
            <w:pPr>
              <w:jc w:val="center"/>
              <w:rPr>
                <w:rFonts w:ascii="Lucida Sans" w:hAnsi="Lucida Sans" w:cstheme="minorBidi"/>
              </w:rPr>
            </w:pPr>
            <w:r w:rsidRPr="5588C149">
              <w:rPr>
                <w:rFonts w:ascii="Lucida Sans" w:hAnsi="Lucida Sans" w:cstheme="minorBidi"/>
              </w:rPr>
              <w:t>3</w:t>
            </w:r>
          </w:p>
        </w:tc>
      </w:tr>
      <w:tr w:rsidR="00110083" w:rsidRPr="00E824E7" w14:paraId="3DACCADD" w14:textId="77777777" w:rsidTr="32C3D006">
        <w:trPr>
          <w:cantSplit/>
        </w:trPr>
        <w:tc>
          <w:tcPr>
            <w:tcW w:w="5882" w:type="dxa"/>
            <w:gridSpan w:val="2"/>
            <w:tcBorders>
              <w:top w:val="single" w:sz="12" w:space="0" w:color="auto"/>
              <w:left w:val="single" w:sz="6" w:space="0" w:color="auto"/>
              <w:bottom w:val="single" w:sz="6" w:space="0" w:color="auto"/>
              <w:right w:val="single" w:sz="6" w:space="0" w:color="auto"/>
            </w:tcBorders>
            <w:vAlign w:val="center"/>
          </w:tcPr>
          <w:p w14:paraId="33BC423F" w14:textId="77777777" w:rsidR="00110083" w:rsidRPr="00E824E7" w:rsidRDefault="00110083" w:rsidP="00D173E4">
            <w:pPr>
              <w:rPr>
                <w:rFonts w:ascii="Lucida Sans" w:hAnsi="Lucida Sans" w:cstheme="minorHAnsi"/>
                <w:b/>
                <w:bCs/>
              </w:rPr>
            </w:pPr>
            <w:r w:rsidRPr="00E824E7">
              <w:rPr>
                <w:rFonts w:ascii="Lucida Sans" w:hAnsi="Lucida Sans" w:cstheme="minorHAnsi"/>
                <w:b/>
                <w:bCs/>
              </w:rPr>
              <w:t>Total</w:t>
            </w:r>
          </w:p>
        </w:tc>
        <w:tc>
          <w:tcPr>
            <w:tcW w:w="992" w:type="dxa"/>
            <w:tcBorders>
              <w:top w:val="single" w:sz="12" w:space="0" w:color="auto"/>
              <w:left w:val="single" w:sz="6" w:space="0" w:color="auto"/>
              <w:bottom w:val="single" w:sz="6" w:space="0" w:color="auto"/>
              <w:right w:val="single" w:sz="6" w:space="0" w:color="auto"/>
            </w:tcBorders>
            <w:vAlign w:val="center"/>
          </w:tcPr>
          <w:p w14:paraId="58462FE5" w14:textId="5BC4B2B7" w:rsidR="00110083" w:rsidRPr="00E824E7" w:rsidRDefault="32B33B69" w:rsidP="5588C149">
            <w:pPr>
              <w:jc w:val="center"/>
              <w:rPr>
                <w:rFonts w:ascii="Lucida Sans" w:hAnsi="Lucida Sans" w:cstheme="minorBidi"/>
                <w:b/>
                <w:bCs/>
              </w:rPr>
            </w:pPr>
            <w:r w:rsidRPr="32C3D006">
              <w:rPr>
                <w:rFonts w:ascii="Lucida Sans" w:hAnsi="Lucida Sans" w:cstheme="minorBidi"/>
                <w:b/>
                <w:bCs/>
              </w:rPr>
              <w:t>504</w:t>
            </w:r>
          </w:p>
        </w:tc>
        <w:tc>
          <w:tcPr>
            <w:tcW w:w="993" w:type="dxa"/>
            <w:tcBorders>
              <w:top w:val="single" w:sz="12" w:space="0" w:color="auto"/>
              <w:left w:val="single" w:sz="6" w:space="0" w:color="auto"/>
              <w:bottom w:val="single" w:sz="6" w:space="0" w:color="auto"/>
              <w:right w:val="single" w:sz="6" w:space="0" w:color="auto"/>
            </w:tcBorders>
            <w:vAlign w:val="center"/>
          </w:tcPr>
          <w:p w14:paraId="17A84933" w14:textId="1AF31B7A" w:rsidR="00110083" w:rsidRPr="00E824E7" w:rsidRDefault="5588C149" w:rsidP="5588C149">
            <w:pPr>
              <w:jc w:val="center"/>
              <w:rPr>
                <w:rFonts w:ascii="Lucida Sans" w:hAnsi="Lucida Sans" w:cstheme="minorBidi"/>
                <w:b/>
                <w:bCs/>
              </w:rPr>
            </w:pPr>
            <w:r w:rsidRPr="5588C149">
              <w:rPr>
                <w:rFonts w:ascii="Lucida Sans" w:hAnsi="Lucida Sans" w:cstheme="minorBidi"/>
                <w:b/>
                <w:bCs/>
              </w:rPr>
              <w:t>54</w:t>
            </w:r>
          </w:p>
        </w:tc>
        <w:tc>
          <w:tcPr>
            <w:tcW w:w="992" w:type="dxa"/>
            <w:tcBorders>
              <w:top w:val="single" w:sz="12" w:space="0" w:color="auto"/>
              <w:left w:val="single" w:sz="6" w:space="0" w:color="auto"/>
              <w:bottom w:val="single" w:sz="6" w:space="0" w:color="auto"/>
              <w:right w:val="single" w:sz="6" w:space="0" w:color="auto"/>
            </w:tcBorders>
            <w:vAlign w:val="center"/>
          </w:tcPr>
          <w:p w14:paraId="2E0CD74F" w14:textId="7FDC2A12" w:rsidR="00110083" w:rsidRPr="00E824E7" w:rsidRDefault="3FF9CF80" w:rsidP="5588C149">
            <w:pPr>
              <w:jc w:val="center"/>
              <w:rPr>
                <w:rFonts w:ascii="Lucida Sans" w:hAnsi="Lucida Sans" w:cstheme="minorBidi"/>
                <w:b/>
                <w:bCs/>
              </w:rPr>
            </w:pPr>
            <w:r w:rsidRPr="32C3D006">
              <w:rPr>
                <w:rFonts w:ascii="Lucida Sans" w:hAnsi="Lucida Sans" w:cstheme="minorBidi"/>
                <w:b/>
                <w:bCs/>
              </w:rPr>
              <w:t>31</w:t>
            </w:r>
          </w:p>
        </w:tc>
      </w:tr>
      <w:tr w:rsidR="00110083" w:rsidRPr="00E824E7" w14:paraId="6AE36E0A" w14:textId="77777777" w:rsidTr="32C3D006">
        <w:trPr>
          <w:trHeight w:val="521"/>
        </w:trPr>
        <w:tc>
          <w:tcPr>
            <w:tcW w:w="27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EF5FF8" w14:textId="77777777" w:rsidR="00110083" w:rsidRPr="00E824E7" w:rsidRDefault="00110083" w:rsidP="00D173E4">
            <w:pPr>
              <w:rPr>
                <w:rFonts w:ascii="Lucida Sans" w:hAnsi="Lucida Sans" w:cstheme="minorHAnsi"/>
                <w:b/>
                <w:bCs/>
              </w:rPr>
            </w:pPr>
          </w:p>
          <w:p w14:paraId="02418537" w14:textId="2ABF4491" w:rsidR="00110083" w:rsidRPr="00E824E7" w:rsidRDefault="7DDED7B9" w:rsidP="32C3D006">
            <w:pPr>
              <w:rPr>
                <w:rFonts w:ascii="Lucida Sans" w:hAnsi="Lucida Sans" w:cstheme="minorBidi"/>
                <w:b/>
                <w:bCs/>
              </w:rPr>
            </w:pPr>
            <w:r w:rsidRPr="32C3D006">
              <w:rPr>
                <w:rFonts w:ascii="Lucida Sans" w:hAnsi="Lucida Sans" w:cstheme="minorBidi"/>
                <w:b/>
                <w:bCs/>
              </w:rPr>
              <w:t>Carga horária</w:t>
            </w:r>
            <w:r w:rsidR="5BEE8B5A" w:rsidRPr="32C3D006">
              <w:rPr>
                <w:rFonts w:ascii="Lucida Sans" w:hAnsi="Lucida Sans" w:cstheme="minorBidi"/>
                <w:b/>
                <w:bCs/>
              </w:rPr>
              <w:t>-aula</w:t>
            </w:r>
            <w:r w:rsidRPr="32C3D006">
              <w:rPr>
                <w:rFonts w:ascii="Lucida Sans" w:hAnsi="Lucida Sans" w:cstheme="minorBidi"/>
                <w:b/>
                <w:bCs/>
              </w:rPr>
              <w:t xml:space="preserve"> </w:t>
            </w:r>
            <w:r w:rsidR="3BDC3023" w:rsidRPr="32C3D006">
              <w:rPr>
                <w:rFonts w:ascii="Lucida Sans" w:hAnsi="Lucida Sans" w:cstheme="minorBidi"/>
                <w:b/>
                <w:bCs/>
              </w:rPr>
              <w:t xml:space="preserve">(h/a) </w:t>
            </w:r>
            <w:r w:rsidRPr="32C3D006">
              <w:rPr>
                <w:rFonts w:ascii="Lucida Sans" w:hAnsi="Lucida Sans" w:cstheme="minorBidi"/>
                <w:b/>
                <w:bCs/>
              </w:rPr>
              <w:t>deste Núcleo:</w:t>
            </w:r>
          </w:p>
        </w:tc>
        <w:tc>
          <w:tcPr>
            <w:tcW w:w="6095"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96F291F" w14:textId="5A8E3AB1" w:rsidR="5588C149" w:rsidRDefault="5588C149" w:rsidP="5588C149">
            <w:pPr>
              <w:jc w:val="center"/>
              <w:rPr>
                <w:rFonts w:ascii="Lucida Sans" w:hAnsi="Lucida Sans" w:cstheme="minorBidi"/>
              </w:rPr>
            </w:pPr>
          </w:p>
          <w:p w14:paraId="26A03379" w14:textId="4D0693EE" w:rsidR="00110083" w:rsidRPr="00E824E7" w:rsidRDefault="3E0040EA" w:rsidP="32C3D006">
            <w:pPr>
              <w:spacing w:line="259" w:lineRule="auto"/>
              <w:jc w:val="center"/>
            </w:pPr>
            <w:r w:rsidRPr="32C3D006">
              <w:rPr>
                <w:rFonts w:ascii="Lucida Sans" w:hAnsi="Lucida Sans" w:cstheme="minorBidi"/>
              </w:rPr>
              <w:t>504</w:t>
            </w:r>
          </w:p>
        </w:tc>
      </w:tr>
      <w:tr w:rsidR="19CA384D" w:rsidRPr="00E824E7" w14:paraId="4F4A1650" w14:textId="77777777" w:rsidTr="32C3D006">
        <w:trPr>
          <w:trHeight w:val="521"/>
        </w:trPr>
        <w:tc>
          <w:tcPr>
            <w:tcW w:w="27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7BF1E3" w14:textId="22A5A001" w:rsidR="50897A97" w:rsidRPr="00E824E7" w:rsidRDefault="3B002BB3" w:rsidP="32C3D006">
            <w:pPr>
              <w:rPr>
                <w:rFonts w:ascii="Lucida Sans" w:hAnsi="Lucida Sans" w:cstheme="minorBidi"/>
                <w:b/>
                <w:bCs/>
              </w:rPr>
            </w:pPr>
            <w:r w:rsidRPr="32C3D006">
              <w:rPr>
                <w:rFonts w:ascii="Lucida Sans" w:hAnsi="Lucida Sans" w:cstheme="minorBidi"/>
                <w:b/>
                <w:bCs/>
              </w:rPr>
              <w:t>Carga horária-relógio</w:t>
            </w:r>
            <w:r w:rsidR="720C4F9A" w:rsidRPr="32C3D006">
              <w:rPr>
                <w:rFonts w:ascii="Lucida Sans" w:hAnsi="Lucida Sans" w:cstheme="minorBidi"/>
                <w:b/>
                <w:bCs/>
              </w:rPr>
              <w:t xml:space="preserve"> (h/r)</w:t>
            </w:r>
            <w:r w:rsidRPr="32C3D006">
              <w:rPr>
                <w:rFonts w:ascii="Lucida Sans" w:hAnsi="Lucida Sans" w:cstheme="minorBidi"/>
                <w:b/>
                <w:bCs/>
              </w:rPr>
              <w:t xml:space="preserve"> deste Núcleo</w:t>
            </w:r>
          </w:p>
        </w:tc>
        <w:tc>
          <w:tcPr>
            <w:tcW w:w="6095"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2AEAA5B" w14:textId="4BAF87E5" w:rsidR="32C3D006" w:rsidRDefault="32C3D006" w:rsidP="32C3D006">
            <w:pPr>
              <w:jc w:val="center"/>
              <w:rPr>
                <w:rFonts w:ascii="Lucida Sans" w:hAnsi="Lucida Sans" w:cstheme="minorBidi"/>
              </w:rPr>
            </w:pPr>
          </w:p>
          <w:p w14:paraId="5405E9AF" w14:textId="0F5C7281" w:rsidR="19CA384D" w:rsidRPr="00E824E7" w:rsidRDefault="3FAE603A" w:rsidP="32C3D006">
            <w:pPr>
              <w:jc w:val="center"/>
              <w:rPr>
                <w:rFonts w:ascii="Lucida Sans" w:hAnsi="Lucida Sans" w:cstheme="minorBidi"/>
              </w:rPr>
            </w:pPr>
            <w:r w:rsidRPr="32C3D006">
              <w:rPr>
                <w:rFonts w:ascii="Lucida Sans" w:hAnsi="Lucida Sans" w:cstheme="minorBidi"/>
              </w:rPr>
              <w:t>420</w:t>
            </w:r>
          </w:p>
        </w:tc>
      </w:tr>
      <w:tr w:rsidR="00110083" w:rsidRPr="00E824E7" w14:paraId="15AD506F" w14:textId="77777777" w:rsidTr="32C3D006">
        <w:trPr>
          <w:trHeight w:val="413"/>
        </w:trPr>
        <w:tc>
          <w:tcPr>
            <w:tcW w:w="276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201789C" w14:textId="77777777" w:rsidR="00110083" w:rsidRPr="00E824E7" w:rsidRDefault="00110083" w:rsidP="00D173E4">
            <w:pPr>
              <w:rPr>
                <w:rFonts w:ascii="Lucida Sans" w:hAnsi="Lucida Sans" w:cstheme="minorHAnsi"/>
                <w:b/>
                <w:bCs/>
              </w:rPr>
            </w:pPr>
          </w:p>
          <w:p w14:paraId="7D7CBFA0" w14:textId="77777777" w:rsidR="00110083" w:rsidRPr="00E824E7" w:rsidRDefault="00110083" w:rsidP="00D173E4">
            <w:pPr>
              <w:rPr>
                <w:rFonts w:ascii="Lucida Sans" w:hAnsi="Lucida Sans" w:cstheme="minorHAnsi"/>
                <w:b/>
                <w:bCs/>
              </w:rPr>
            </w:pPr>
            <w:r w:rsidRPr="00E824E7">
              <w:rPr>
                <w:rFonts w:ascii="Lucida Sans" w:hAnsi="Lucida Sans" w:cstheme="minorHAnsi"/>
                <w:b/>
                <w:bCs/>
              </w:rPr>
              <w:t>Carga horária total do Curso:</w:t>
            </w:r>
          </w:p>
        </w:tc>
        <w:tc>
          <w:tcPr>
            <w:tcW w:w="6095"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F14BEC8" w14:textId="208E57E9" w:rsidR="5588C149" w:rsidRDefault="5588C149" w:rsidP="5588C149">
            <w:pPr>
              <w:jc w:val="center"/>
              <w:rPr>
                <w:rFonts w:ascii="Lucida Sans" w:hAnsi="Lucida Sans" w:cstheme="minorBidi"/>
              </w:rPr>
            </w:pPr>
          </w:p>
          <w:p w14:paraId="35D05DDA" w14:textId="4265D0A7" w:rsidR="00110083" w:rsidRPr="00E824E7" w:rsidRDefault="53A02546" w:rsidP="32C3D006">
            <w:pPr>
              <w:spacing w:line="259" w:lineRule="auto"/>
              <w:jc w:val="center"/>
              <w:rPr>
                <w:rFonts w:ascii="Lucida Sans" w:hAnsi="Lucida Sans" w:cstheme="minorBidi"/>
              </w:rPr>
            </w:pPr>
            <w:r w:rsidRPr="32C3D006">
              <w:rPr>
                <w:rFonts w:ascii="Lucida Sans" w:hAnsi="Lucida Sans" w:cstheme="minorBidi"/>
              </w:rPr>
              <w:t>1748</w:t>
            </w:r>
          </w:p>
        </w:tc>
      </w:tr>
    </w:tbl>
    <w:p w14:paraId="34F37CCE" w14:textId="77777777" w:rsidR="00110083" w:rsidRPr="00E824E7" w:rsidRDefault="00110083" w:rsidP="004139EF">
      <w:pPr>
        <w:pStyle w:val="Texto"/>
        <w:rPr>
          <w:rFonts w:ascii="Lucida Sans" w:hAnsi="Lucida Sans" w:cstheme="minorHAnsi"/>
        </w:rPr>
      </w:pPr>
      <w:r w:rsidRPr="00E824E7">
        <w:rPr>
          <w:rFonts w:ascii="Lucida Sans" w:hAnsi="Lucida Sans" w:cstheme="minorHAnsi"/>
        </w:rPr>
        <w:t>As tabelas a seguir apresentam, respectivamente, as disciplinas do Núcleo de Conteúdos Profissionalizantes e do Núcleo de Conteúdos Específicos:</w:t>
      </w:r>
    </w:p>
    <w:p w14:paraId="7C07B370" w14:textId="77777777" w:rsidR="00110083" w:rsidRPr="00E824E7" w:rsidRDefault="00110083" w:rsidP="004139EF">
      <w:pPr>
        <w:pStyle w:val="Texto"/>
        <w:rPr>
          <w:rFonts w:ascii="Lucida Sans" w:hAnsi="Lucida Sans" w:cstheme="minorHAnsi"/>
        </w:rPr>
      </w:pPr>
    </w:p>
    <w:tbl>
      <w:tblPr>
        <w:tblW w:w="904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74"/>
        <w:gridCol w:w="1852"/>
        <w:gridCol w:w="1067"/>
        <w:gridCol w:w="1252"/>
        <w:gridCol w:w="1196"/>
      </w:tblGrid>
      <w:tr w:rsidR="00D173E4" w:rsidRPr="00E824E7" w14:paraId="4E8F05F8" w14:textId="77777777" w:rsidTr="32C3D006">
        <w:trPr>
          <w:cantSplit/>
          <w:trHeight w:val="375"/>
          <w:jc w:val="center"/>
        </w:trPr>
        <w:tc>
          <w:tcPr>
            <w:tcW w:w="3840" w:type="dxa"/>
            <w:vMerge w:val="restart"/>
            <w:tcBorders>
              <w:top w:val="single" w:sz="12" w:space="0" w:color="auto"/>
              <w:left w:val="single" w:sz="12" w:space="0" w:color="auto"/>
              <w:bottom w:val="single" w:sz="12" w:space="0" w:color="auto"/>
              <w:right w:val="single" w:sz="12" w:space="0" w:color="auto"/>
            </w:tcBorders>
            <w:shd w:val="clear" w:color="auto" w:fill="E6E6E6"/>
          </w:tcPr>
          <w:p w14:paraId="4E7BD044" w14:textId="77777777" w:rsidR="00D173E4" w:rsidRPr="00E824E7" w:rsidRDefault="00D173E4" w:rsidP="00296409">
            <w:pPr>
              <w:jc w:val="center"/>
              <w:rPr>
                <w:rFonts w:ascii="Lucida Sans" w:hAnsi="Lucida Sans" w:cstheme="minorHAnsi"/>
                <w:b/>
                <w:bCs/>
              </w:rPr>
            </w:pPr>
          </w:p>
          <w:p w14:paraId="7EF18EDA" w14:textId="77777777" w:rsidR="00D173E4" w:rsidRPr="00E824E7" w:rsidRDefault="00D173E4" w:rsidP="00296409">
            <w:pPr>
              <w:jc w:val="center"/>
              <w:rPr>
                <w:rFonts w:ascii="Lucida Sans" w:hAnsi="Lucida Sans" w:cstheme="minorHAnsi"/>
                <w:b/>
                <w:bCs/>
              </w:rPr>
            </w:pPr>
            <w:r w:rsidRPr="00E824E7">
              <w:rPr>
                <w:rFonts w:ascii="Lucida Sans" w:hAnsi="Lucida Sans" w:cstheme="minorHAnsi"/>
                <w:b/>
                <w:bCs/>
              </w:rPr>
              <w:t xml:space="preserve">DISCIPLINAS DO NÚCLEO DE </w:t>
            </w:r>
          </w:p>
          <w:p w14:paraId="14022C59" w14:textId="77777777" w:rsidR="00D173E4" w:rsidRPr="00E824E7" w:rsidRDefault="00D173E4" w:rsidP="00296409">
            <w:pPr>
              <w:jc w:val="center"/>
              <w:rPr>
                <w:rFonts w:ascii="Lucida Sans" w:hAnsi="Lucida Sans" w:cstheme="minorHAnsi"/>
                <w:b/>
                <w:bCs/>
              </w:rPr>
            </w:pPr>
            <w:r w:rsidRPr="00E824E7">
              <w:rPr>
                <w:rFonts w:ascii="Lucida Sans" w:hAnsi="Lucida Sans" w:cstheme="minorHAnsi"/>
                <w:b/>
                <w:bCs/>
              </w:rPr>
              <w:t>CONTEÚDOS PROFISSIONALIZANTES</w:t>
            </w:r>
          </w:p>
        </w:tc>
        <w:tc>
          <w:tcPr>
            <w:tcW w:w="1939" w:type="dxa"/>
            <w:vMerge w:val="restart"/>
            <w:tcBorders>
              <w:top w:val="single" w:sz="12" w:space="0" w:color="auto"/>
              <w:left w:val="single" w:sz="12" w:space="0" w:color="auto"/>
              <w:right w:val="single" w:sz="12" w:space="0" w:color="auto"/>
            </w:tcBorders>
            <w:shd w:val="clear" w:color="auto" w:fill="E6E6E6"/>
          </w:tcPr>
          <w:p w14:paraId="326BFC38" w14:textId="77777777" w:rsidR="00D173E4" w:rsidRPr="00E824E7" w:rsidRDefault="00D173E4" w:rsidP="00296409">
            <w:pPr>
              <w:jc w:val="center"/>
              <w:rPr>
                <w:rFonts w:ascii="Lucida Sans" w:hAnsi="Lucida Sans" w:cstheme="minorHAnsi"/>
                <w:b/>
              </w:rPr>
            </w:pPr>
          </w:p>
          <w:p w14:paraId="73B7B86C" w14:textId="77777777" w:rsidR="00D173E4" w:rsidRPr="00E824E7" w:rsidRDefault="00D173E4" w:rsidP="00296409">
            <w:pPr>
              <w:jc w:val="center"/>
              <w:rPr>
                <w:rFonts w:ascii="Lucida Sans" w:hAnsi="Lucida Sans" w:cstheme="minorHAnsi"/>
                <w:b/>
              </w:rPr>
            </w:pPr>
            <w:r w:rsidRPr="00E824E7">
              <w:rPr>
                <w:rFonts w:ascii="Lucida Sans" w:hAnsi="Lucida Sans" w:cstheme="minorHAnsi"/>
                <w:b/>
              </w:rPr>
              <w:t xml:space="preserve">TÓPICOS </w:t>
            </w:r>
          </w:p>
          <w:p w14:paraId="6A2AFD65" w14:textId="59F58C5A" w:rsidR="00D173E4" w:rsidRPr="00E824E7" w:rsidRDefault="085F7530" w:rsidP="76D7A962">
            <w:pPr>
              <w:jc w:val="center"/>
              <w:rPr>
                <w:rFonts w:ascii="Lucida Sans" w:hAnsi="Lucida Sans" w:cstheme="minorBidi"/>
                <w:b/>
                <w:bCs/>
              </w:rPr>
            </w:pPr>
            <w:r w:rsidRPr="76D7A962">
              <w:rPr>
                <w:rFonts w:ascii="Lucida Sans" w:hAnsi="Lucida Sans" w:cstheme="minorBidi"/>
                <w:b/>
                <w:bCs/>
              </w:rPr>
              <w:t xml:space="preserve">(Resolução </w:t>
            </w:r>
            <w:r w:rsidR="00D173E4">
              <w:br/>
            </w:r>
            <w:r w:rsidR="3D6E1ED8" w:rsidRPr="76D7A962">
              <w:rPr>
                <w:rFonts w:ascii="Lucida Sans" w:hAnsi="Lucida Sans" w:cstheme="minorBidi"/>
                <w:b/>
                <w:bCs/>
              </w:rPr>
              <w:t>CNE/CES n</w:t>
            </w:r>
            <w:r w:rsidR="3D6E1ED8" w:rsidRPr="76D7A962">
              <w:rPr>
                <w:rFonts w:ascii="Lucida Sans" w:hAnsi="Lucida Sans" w:cstheme="minorBidi"/>
                <w:b/>
                <w:bCs/>
                <w:u w:val="single"/>
                <w:vertAlign w:val="superscript"/>
              </w:rPr>
              <w:t>o</w:t>
            </w:r>
            <w:r w:rsidR="3D6E1ED8" w:rsidRPr="76D7A962">
              <w:rPr>
                <w:rFonts w:ascii="Lucida Sans" w:hAnsi="Lucida Sans" w:cstheme="minorBidi"/>
                <w:b/>
                <w:bCs/>
              </w:rPr>
              <w:t xml:space="preserve"> 02/2019</w:t>
            </w:r>
            <w:r w:rsidRPr="76D7A962">
              <w:rPr>
                <w:rFonts w:ascii="Lucida Sans" w:hAnsi="Lucida Sans" w:cstheme="minorBidi"/>
                <w:b/>
                <w:bCs/>
              </w:rPr>
              <w:t>)</w:t>
            </w:r>
          </w:p>
        </w:tc>
        <w:tc>
          <w:tcPr>
            <w:tcW w:w="2063" w:type="dxa"/>
            <w:gridSpan w:val="2"/>
            <w:tcBorders>
              <w:top w:val="single" w:sz="12" w:space="0" w:color="auto"/>
              <w:left w:val="single" w:sz="12" w:space="0" w:color="auto"/>
              <w:bottom w:val="single" w:sz="12" w:space="0" w:color="auto"/>
              <w:right w:val="single" w:sz="12" w:space="0" w:color="auto"/>
            </w:tcBorders>
            <w:shd w:val="clear" w:color="auto" w:fill="E6E6E6"/>
          </w:tcPr>
          <w:p w14:paraId="0E47F6C4" w14:textId="77777777" w:rsidR="00D173E4" w:rsidRPr="00E824E7" w:rsidRDefault="00D173E4" w:rsidP="00296409">
            <w:pPr>
              <w:jc w:val="center"/>
              <w:rPr>
                <w:rFonts w:ascii="Lucida Sans" w:hAnsi="Lucida Sans" w:cstheme="minorHAnsi"/>
              </w:rPr>
            </w:pPr>
            <w:r w:rsidRPr="00E824E7">
              <w:rPr>
                <w:rFonts w:ascii="Lucida Sans" w:hAnsi="Lucida Sans" w:cstheme="minorHAnsi"/>
                <w:b/>
              </w:rPr>
              <w:t>Aulas Semanais</w:t>
            </w:r>
          </w:p>
        </w:tc>
        <w:tc>
          <w:tcPr>
            <w:tcW w:w="1199" w:type="dxa"/>
            <w:vMerge w:val="restart"/>
            <w:tcBorders>
              <w:top w:val="single" w:sz="12" w:space="0" w:color="auto"/>
              <w:left w:val="single" w:sz="12" w:space="0" w:color="auto"/>
              <w:bottom w:val="single" w:sz="12" w:space="0" w:color="auto"/>
              <w:right w:val="single" w:sz="12" w:space="0" w:color="auto"/>
            </w:tcBorders>
            <w:shd w:val="clear" w:color="auto" w:fill="E6E6E6"/>
          </w:tcPr>
          <w:p w14:paraId="79D28654" w14:textId="77777777" w:rsidR="00D173E4" w:rsidRPr="00E824E7" w:rsidRDefault="00D173E4" w:rsidP="00296409">
            <w:pPr>
              <w:jc w:val="center"/>
              <w:rPr>
                <w:rFonts w:ascii="Lucida Sans" w:hAnsi="Lucida Sans" w:cstheme="minorHAnsi"/>
                <w:b/>
              </w:rPr>
            </w:pPr>
          </w:p>
          <w:p w14:paraId="1C784F83" w14:textId="77777777" w:rsidR="00D173E4" w:rsidRPr="00E824E7" w:rsidRDefault="00D173E4" w:rsidP="00296409">
            <w:pPr>
              <w:jc w:val="center"/>
              <w:rPr>
                <w:rFonts w:ascii="Lucida Sans" w:hAnsi="Lucida Sans" w:cstheme="minorHAnsi"/>
              </w:rPr>
            </w:pPr>
            <w:r w:rsidRPr="00E824E7">
              <w:rPr>
                <w:rFonts w:ascii="Lucida Sans" w:hAnsi="Lucida Sans" w:cstheme="minorHAnsi"/>
                <w:b/>
              </w:rPr>
              <w:t>Créditos</w:t>
            </w:r>
          </w:p>
        </w:tc>
      </w:tr>
      <w:tr w:rsidR="00D173E4" w:rsidRPr="00E824E7" w14:paraId="54E89D94" w14:textId="77777777" w:rsidTr="32C3D006">
        <w:trPr>
          <w:cantSplit/>
          <w:trHeight w:val="375"/>
          <w:jc w:val="center"/>
        </w:trPr>
        <w:tc>
          <w:tcPr>
            <w:tcW w:w="3840" w:type="dxa"/>
            <w:vMerge/>
          </w:tcPr>
          <w:p w14:paraId="5FE4C978" w14:textId="77777777" w:rsidR="00D173E4" w:rsidRPr="00E824E7" w:rsidRDefault="00D173E4" w:rsidP="00296409">
            <w:pPr>
              <w:jc w:val="center"/>
              <w:rPr>
                <w:rFonts w:ascii="Lucida Sans" w:hAnsi="Lucida Sans" w:cstheme="minorHAnsi"/>
                <w:b/>
                <w:bCs/>
              </w:rPr>
            </w:pPr>
          </w:p>
        </w:tc>
        <w:tc>
          <w:tcPr>
            <w:tcW w:w="1939" w:type="dxa"/>
            <w:vMerge/>
          </w:tcPr>
          <w:p w14:paraId="6711DA48" w14:textId="77777777" w:rsidR="00D173E4" w:rsidRPr="00E824E7" w:rsidRDefault="00D173E4" w:rsidP="00296409">
            <w:pPr>
              <w:jc w:val="center"/>
              <w:rPr>
                <w:rFonts w:ascii="Lucida Sans" w:hAnsi="Lucida Sans" w:cstheme="minorHAnsi"/>
                <w:b/>
              </w:rPr>
            </w:pPr>
          </w:p>
        </w:tc>
        <w:tc>
          <w:tcPr>
            <w:tcW w:w="1069" w:type="dxa"/>
            <w:tcBorders>
              <w:top w:val="single" w:sz="12" w:space="0" w:color="auto"/>
              <w:left w:val="single" w:sz="12" w:space="0" w:color="auto"/>
              <w:bottom w:val="single" w:sz="12" w:space="0" w:color="auto"/>
              <w:right w:val="single" w:sz="12" w:space="0" w:color="auto"/>
            </w:tcBorders>
            <w:shd w:val="clear" w:color="auto" w:fill="E6E6E6"/>
          </w:tcPr>
          <w:p w14:paraId="32EFE641" w14:textId="77777777" w:rsidR="00D173E4" w:rsidRPr="00E824E7" w:rsidRDefault="00D173E4" w:rsidP="00296409">
            <w:pPr>
              <w:jc w:val="center"/>
              <w:rPr>
                <w:rFonts w:ascii="Lucida Sans" w:hAnsi="Lucida Sans" w:cstheme="minorHAnsi"/>
                <w:b/>
              </w:rPr>
            </w:pPr>
            <w:r w:rsidRPr="00E824E7">
              <w:rPr>
                <w:rFonts w:ascii="Lucida Sans" w:hAnsi="Lucida Sans" w:cstheme="minorHAnsi"/>
                <w:b/>
              </w:rPr>
              <w:t>Teórica</w:t>
            </w:r>
          </w:p>
        </w:tc>
        <w:tc>
          <w:tcPr>
            <w:tcW w:w="994" w:type="dxa"/>
            <w:tcBorders>
              <w:top w:val="single" w:sz="12" w:space="0" w:color="auto"/>
              <w:left w:val="single" w:sz="12" w:space="0" w:color="auto"/>
              <w:bottom w:val="single" w:sz="12" w:space="0" w:color="auto"/>
              <w:right w:val="single" w:sz="12" w:space="0" w:color="auto"/>
            </w:tcBorders>
            <w:shd w:val="clear" w:color="auto" w:fill="E6E6E6"/>
          </w:tcPr>
          <w:p w14:paraId="38612D3F" w14:textId="601B62F4" w:rsidR="00D173E4" w:rsidRPr="00E824E7" w:rsidRDefault="5588C149" w:rsidP="5588C149">
            <w:pPr>
              <w:jc w:val="center"/>
              <w:rPr>
                <w:rFonts w:ascii="Lucida Sans" w:hAnsi="Lucida Sans" w:cstheme="minorBidi"/>
                <w:b/>
                <w:bCs/>
              </w:rPr>
            </w:pPr>
            <w:r w:rsidRPr="5588C149">
              <w:rPr>
                <w:rFonts w:ascii="Lucida Sans" w:hAnsi="Lucida Sans" w:cstheme="minorBidi"/>
                <w:b/>
                <w:bCs/>
              </w:rPr>
              <w:t>Extensão</w:t>
            </w:r>
          </w:p>
        </w:tc>
        <w:tc>
          <w:tcPr>
            <w:tcW w:w="1199" w:type="dxa"/>
            <w:vMerge/>
          </w:tcPr>
          <w:p w14:paraId="0311975E" w14:textId="77777777" w:rsidR="00D173E4" w:rsidRPr="00E824E7" w:rsidRDefault="00D173E4" w:rsidP="00296409">
            <w:pPr>
              <w:jc w:val="center"/>
              <w:rPr>
                <w:rFonts w:ascii="Lucida Sans" w:hAnsi="Lucida Sans" w:cstheme="minorHAnsi"/>
              </w:rPr>
            </w:pPr>
          </w:p>
        </w:tc>
      </w:tr>
      <w:tr w:rsidR="00D173E4" w:rsidRPr="00E824E7" w14:paraId="4B49740A"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7AF22BF4" w14:textId="0C27118C" w:rsidR="00D173E4" w:rsidRPr="00E824E7" w:rsidRDefault="5588C149" w:rsidP="5588C149">
            <w:pPr>
              <w:jc w:val="both"/>
            </w:pPr>
            <w:r w:rsidRPr="5588C149">
              <w:rPr>
                <w:rFonts w:ascii="Lucida Sans" w:eastAsia="Lucida Sans" w:hAnsi="Lucida Sans" w:cs="Lucida Sans"/>
              </w:rPr>
              <w:lastRenderedPageBreak/>
              <w:t>Alimentos e Bebidas</w:t>
            </w:r>
          </w:p>
        </w:tc>
        <w:tc>
          <w:tcPr>
            <w:tcW w:w="1939" w:type="dxa"/>
            <w:tcBorders>
              <w:left w:val="single" w:sz="6" w:space="0" w:color="auto"/>
              <w:right w:val="single" w:sz="6" w:space="0" w:color="auto"/>
            </w:tcBorders>
          </w:tcPr>
          <w:p w14:paraId="378D23C8"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3CA2781D" w14:textId="17976547" w:rsidR="00D173E4"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4" w:type="dxa"/>
            <w:tcBorders>
              <w:left w:val="single" w:sz="6" w:space="0" w:color="auto"/>
              <w:right w:val="single" w:sz="6" w:space="0" w:color="auto"/>
            </w:tcBorders>
            <w:vAlign w:val="center"/>
          </w:tcPr>
          <w:p w14:paraId="3FE6BCD0" w14:textId="3D48A7C7" w:rsidR="00D173E4" w:rsidRPr="00E824E7" w:rsidRDefault="5588C149" w:rsidP="5588C149">
            <w:pPr>
              <w:jc w:val="center"/>
              <w:rPr>
                <w:rFonts w:ascii="Lucida Sans" w:hAnsi="Lucida Sans" w:cstheme="minorBidi"/>
              </w:rPr>
            </w:pPr>
            <w:r w:rsidRPr="5588C149">
              <w:rPr>
                <w:rFonts w:ascii="Lucida Sans" w:hAnsi="Lucida Sans" w:cstheme="minorBidi"/>
              </w:rPr>
              <w:t>X</w:t>
            </w:r>
          </w:p>
        </w:tc>
        <w:tc>
          <w:tcPr>
            <w:tcW w:w="1199" w:type="dxa"/>
            <w:tcBorders>
              <w:left w:val="single" w:sz="6" w:space="0" w:color="auto"/>
              <w:right w:val="single" w:sz="6" w:space="0" w:color="auto"/>
            </w:tcBorders>
            <w:vAlign w:val="center"/>
          </w:tcPr>
          <w:p w14:paraId="11E64DF5" w14:textId="260F8EB2" w:rsidR="00D173E4" w:rsidRPr="00E824E7" w:rsidRDefault="5588C149" w:rsidP="5588C149">
            <w:pPr>
              <w:jc w:val="center"/>
              <w:rPr>
                <w:rFonts w:ascii="Lucida Sans" w:hAnsi="Lucida Sans" w:cstheme="minorBidi"/>
              </w:rPr>
            </w:pPr>
            <w:r w:rsidRPr="5588C149">
              <w:rPr>
                <w:rFonts w:ascii="Lucida Sans" w:hAnsi="Lucida Sans" w:cstheme="minorBidi"/>
              </w:rPr>
              <w:t>2</w:t>
            </w:r>
          </w:p>
        </w:tc>
      </w:tr>
      <w:tr w:rsidR="00D173E4" w:rsidRPr="00E824E7" w14:paraId="08E8FB49"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5BF57AC6" w14:textId="510195F1" w:rsidR="00D173E4" w:rsidRPr="00E824E7" w:rsidRDefault="5588C149" w:rsidP="5588C149">
            <w:pPr>
              <w:jc w:val="both"/>
            </w:pPr>
            <w:r w:rsidRPr="5588C149">
              <w:rPr>
                <w:rFonts w:ascii="Lucida Sans" w:eastAsia="Lucida Sans" w:hAnsi="Lucida Sans" w:cs="Lucida Sans"/>
              </w:rPr>
              <w:t>Marketing Aplicado ao Turismo</w:t>
            </w:r>
          </w:p>
        </w:tc>
        <w:tc>
          <w:tcPr>
            <w:tcW w:w="1939" w:type="dxa"/>
            <w:tcBorders>
              <w:left w:val="single" w:sz="6" w:space="0" w:color="auto"/>
              <w:right w:val="single" w:sz="6" w:space="0" w:color="auto"/>
            </w:tcBorders>
          </w:tcPr>
          <w:p w14:paraId="7373E148"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3F9681D0" w14:textId="0A07CD33" w:rsidR="00D173E4"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4" w:type="dxa"/>
            <w:tcBorders>
              <w:left w:val="single" w:sz="6" w:space="0" w:color="auto"/>
              <w:right w:val="single" w:sz="6" w:space="0" w:color="auto"/>
            </w:tcBorders>
            <w:vAlign w:val="center"/>
          </w:tcPr>
          <w:p w14:paraId="0BFEEFBE" w14:textId="4778A9D8" w:rsidR="00D173E4" w:rsidRPr="00E824E7" w:rsidRDefault="5588C149" w:rsidP="5588C149">
            <w:pPr>
              <w:jc w:val="center"/>
              <w:rPr>
                <w:rFonts w:ascii="Lucida Sans" w:hAnsi="Lucida Sans" w:cstheme="minorBidi"/>
              </w:rPr>
            </w:pPr>
            <w:r w:rsidRPr="5588C149">
              <w:rPr>
                <w:rFonts w:ascii="Lucida Sans" w:hAnsi="Lucida Sans" w:cstheme="minorBidi"/>
              </w:rPr>
              <w:t>18</w:t>
            </w:r>
          </w:p>
        </w:tc>
        <w:tc>
          <w:tcPr>
            <w:tcW w:w="1199" w:type="dxa"/>
            <w:tcBorders>
              <w:left w:val="single" w:sz="6" w:space="0" w:color="auto"/>
              <w:right w:val="single" w:sz="6" w:space="0" w:color="auto"/>
            </w:tcBorders>
            <w:vAlign w:val="center"/>
          </w:tcPr>
          <w:p w14:paraId="4E400412" w14:textId="6FA115A3" w:rsidR="00D173E4" w:rsidRPr="00E824E7" w:rsidRDefault="5588C149" w:rsidP="5588C149">
            <w:pPr>
              <w:jc w:val="center"/>
              <w:rPr>
                <w:rFonts w:ascii="Lucida Sans" w:hAnsi="Lucida Sans" w:cstheme="minorBidi"/>
              </w:rPr>
            </w:pPr>
            <w:r w:rsidRPr="5588C149">
              <w:rPr>
                <w:rFonts w:ascii="Lucida Sans" w:hAnsi="Lucida Sans" w:cstheme="minorBidi"/>
              </w:rPr>
              <w:t>3</w:t>
            </w:r>
          </w:p>
        </w:tc>
      </w:tr>
      <w:tr w:rsidR="00D173E4" w:rsidRPr="00E824E7" w14:paraId="2B11276B"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6CFCE3B4" w14:textId="5107154E" w:rsidR="00D173E4" w:rsidRPr="00E824E7" w:rsidRDefault="5588C149" w:rsidP="5588C149">
            <w:pPr>
              <w:jc w:val="both"/>
            </w:pPr>
            <w:r w:rsidRPr="5588C149">
              <w:rPr>
                <w:rFonts w:ascii="Lucida Sans" w:eastAsia="Lucida Sans" w:hAnsi="Lucida Sans" w:cs="Lucida Sans"/>
              </w:rPr>
              <w:t>Meios de Hospedagem I</w:t>
            </w:r>
          </w:p>
        </w:tc>
        <w:tc>
          <w:tcPr>
            <w:tcW w:w="1939" w:type="dxa"/>
            <w:tcBorders>
              <w:left w:val="single" w:sz="6" w:space="0" w:color="auto"/>
              <w:right w:val="single" w:sz="6" w:space="0" w:color="auto"/>
            </w:tcBorders>
          </w:tcPr>
          <w:p w14:paraId="3CB85578"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06B3B7C9" w14:textId="46ACBD37" w:rsidR="00D173E4" w:rsidRPr="00E824E7" w:rsidRDefault="5588C149" w:rsidP="5588C149">
            <w:pPr>
              <w:jc w:val="center"/>
              <w:rPr>
                <w:rFonts w:ascii="Lucida Sans" w:hAnsi="Lucida Sans" w:cstheme="minorBidi"/>
              </w:rPr>
            </w:pPr>
            <w:r w:rsidRPr="5588C149">
              <w:rPr>
                <w:rFonts w:ascii="Lucida Sans" w:hAnsi="Lucida Sans" w:cstheme="minorBidi"/>
              </w:rPr>
              <w:t>54</w:t>
            </w:r>
          </w:p>
        </w:tc>
        <w:tc>
          <w:tcPr>
            <w:tcW w:w="994" w:type="dxa"/>
            <w:tcBorders>
              <w:left w:val="single" w:sz="6" w:space="0" w:color="auto"/>
              <w:right w:val="single" w:sz="6" w:space="0" w:color="auto"/>
            </w:tcBorders>
            <w:vAlign w:val="center"/>
          </w:tcPr>
          <w:p w14:paraId="379E4FAB" w14:textId="68FF44CD" w:rsidR="00D173E4" w:rsidRPr="00E824E7" w:rsidRDefault="5588C149" w:rsidP="5588C149">
            <w:pPr>
              <w:jc w:val="center"/>
              <w:rPr>
                <w:rFonts w:ascii="Lucida Sans" w:hAnsi="Lucida Sans" w:cstheme="minorBidi"/>
              </w:rPr>
            </w:pPr>
            <w:r w:rsidRPr="5588C149">
              <w:rPr>
                <w:rFonts w:ascii="Lucida Sans" w:hAnsi="Lucida Sans" w:cstheme="minorBidi"/>
              </w:rPr>
              <w:t>18</w:t>
            </w:r>
          </w:p>
        </w:tc>
        <w:tc>
          <w:tcPr>
            <w:tcW w:w="1199" w:type="dxa"/>
            <w:tcBorders>
              <w:left w:val="single" w:sz="6" w:space="0" w:color="auto"/>
              <w:right w:val="single" w:sz="6" w:space="0" w:color="auto"/>
            </w:tcBorders>
            <w:vAlign w:val="center"/>
          </w:tcPr>
          <w:p w14:paraId="4F632F0F" w14:textId="28C0EDBA" w:rsidR="00D173E4" w:rsidRPr="00E824E7" w:rsidRDefault="5588C149" w:rsidP="5588C149">
            <w:pPr>
              <w:jc w:val="center"/>
              <w:rPr>
                <w:rFonts w:ascii="Lucida Sans" w:hAnsi="Lucida Sans" w:cstheme="minorBidi"/>
              </w:rPr>
            </w:pPr>
            <w:r w:rsidRPr="5588C149">
              <w:rPr>
                <w:rFonts w:ascii="Lucida Sans" w:hAnsi="Lucida Sans" w:cstheme="minorBidi"/>
              </w:rPr>
              <w:t>4</w:t>
            </w:r>
          </w:p>
        </w:tc>
      </w:tr>
      <w:tr w:rsidR="00D173E4" w:rsidRPr="00E824E7" w14:paraId="0EA9B170"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4C220CF6" w14:textId="121F979A" w:rsidR="00D173E4" w:rsidRPr="00E824E7" w:rsidRDefault="5588C149" w:rsidP="5588C149">
            <w:pPr>
              <w:jc w:val="both"/>
            </w:pPr>
            <w:r w:rsidRPr="5588C149">
              <w:rPr>
                <w:rFonts w:ascii="Lucida Sans" w:eastAsia="Lucida Sans" w:hAnsi="Lucida Sans" w:cs="Lucida Sans"/>
              </w:rPr>
              <w:t>Agenciamento de Viagens</w:t>
            </w:r>
          </w:p>
        </w:tc>
        <w:tc>
          <w:tcPr>
            <w:tcW w:w="1939" w:type="dxa"/>
            <w:tcBorders>
              <w:left w:val="single" w:sz="6" w:space="0" w:color="auto"/>
              <w:right w:val="single" w:sz="6" w:space="0" w:color="auto"/>
            </w:tcBorders>
          </w:tcPr>
          <w:p w14:paraId="51581215"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3ABA8BDE" w14:textId="40D8C945" w:rsidR="00D173E4" w:rsidRPr="00E824E7" w:rsidRDefault="5588C149" w:rsidP="5588C149">
            <w:pPr>
              <w:jc w:val="center"/>
              <w:rPr>
                <w:rFonts w:ascii="Lucida Sans" w:hAnsi="Lucida Sans" w:cstheme="minorBidi"/>
              </w:rPr>
            </w:pPr>
            <w:r w:rsidRPr="5588C149">
              <w:rPr>
                <w:rFonts w:ascii="Lucida Sans" w:hAnsi="Lucida Sans" w:cstheme="minorBidi"/>
              </w:rPr>
              <w:t>54</w:t>
            </w:r>
          </w:p>
        </w:tc>
        <w:tc>
          <w:tcPr>
            <w:tcW w:w="994" w:type="dxa"/>
            <w:tcBorders>
              <w:left w:val="single" w:sz="6" w:space="0" w:color="auto"/>
              <w:right w:val="single" w:sz="6" w:space="0" w:color="auto"/>
            </w:tcBorders>
            <w:vAlign w:val="center"/>
          </w:tcPr>
          <w:p w14:paraId="21948E21" w14:textId="3DFA88C5" w:rsidR="00D173E4" w:rsidRPr="00E824E7" w:rsidRDefault="5588C149" w:rsidP="5588C149">
            <w:pPr>
              <w:jc w:val="center"/>
              <w:rPr>
                <w:rFonts w:ascii="Lucida Sans" w:hAnsi="Lucida Sans" w:cstheme="minorBidi"/>
              </w:rPr>
            </w:pPr>
            <w:r w:rsidRPr="5588C149">
              <w:rPr>
                <w:rFonts w:ascii="Lucida Sans" w:hAnsi="Lucida Sans" w:cstheme="minorBidi"/>
              </w:rPr>
              <w:t>X</w:t>
            </w:r>
          </w:p>
        </w:tc>
        <w:tc>
          <w:tcPr>
            <w:tcW w:w="1199" w:type="dxa"/>
            <w:tcBorders>
              <w:left w:val="single" w:sz="6" w:space="0" w:color="auto"/>
              <w:right w:val="single" w:sz="6" w:space="0" w:color="auto"/>
            </w:tcBorders>
            <w:vAlign w:val="center"/>
          </w:tcPr>
          <w:p w14:paraId="5B1D5098" w14:textId="4D60C666" w:rsidR="00D173E4" w:rsidRPr="00E824E7" w:rsidRDefault="5588C149" w:rsidP="5588C149">
            <w:pPr>
              <w:jc w:val="center"/>
              <w:rPr>
                <w:rFonts w:ascii="Lucida Sans" w:hAnsi="Lucida Sans" w:cstheme="minorBidi"/>
              </w:rPr>
            </w:pPr>
            <w:r w:rsidRPr="5588C149">
              <w:rPr>
                <w:rFonts w:ascii="Lucida Sans" w:hAnsi="Lucida Sans" w:cstheme="minorBidi"/>
              </w:rPr>
              <w:t>3</w:t>
            </w:r>
          </w:p>
        </w:tc>
      </w:tr>
      <w:tr w:rsidR="00D173E4" w:rsidRPr="00E824E7" w14:paraId="5274437B"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1F08BD7A" w14:textId="72368FD5" w:rsidR="00D173E4" w:rsidRPr="00E824E7" w:rsidRDefault="5588C149" w:rsidP="5588C149">
            <w:pPr>
              <w:jc w:val="both"/>
            </w:pPr>
            <w:r w:rsidRPr="5588C149">
              <w:rPr>
                <w:rFonts w:ascii="Lucida Sans" w:eastAsia="Lucida Sans" w:hAnsi="Lucida Sans" w:cs="Lucida Sans"/>
              </w:rPr>
              <w:t>Organização e Gestão de Eventos I</w:t>
            </w:r>
          </w:p>
        </w:tc>
        <w:tc>
          <w:tcPr>
            <w:tcW w:w="1939" w:type="dxa"/>
            <w:tcBorders>
              <w:left w:val="single" w:sz="6" w:space="0" w:color="auto"/>
              <w:right w:val="single" w:sz="6" w:space="0" w:color="auto"/>
            </w:tcBorders>
          </w:tcPr>
          <w:p w14:paraId="2D59B61B"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65ABF9E8" w14:textId="68DC7D0B" w:rsidR="00D173E4"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4" w:type="dxa"/>
            <w:tcBorders>
              <w:left w:val="single" w:sz="6" w:space="0" w:color="auto"/>
              <w:right w:val="single" w:sz="6" w:space="0" w:color="auto"/>
            </w:tcBorders>
            <w:vAlign w:val="center"/>
          </w:tcPr>
          <w:p w14:paraId="119F19CB" w14:textId="7BC74635" w:rsidR="00D173E4" w:rsidRPr="00E824E7" w:rsidRDefault="5588C149" w:rsidP="5588C149">
            <w:pPr>
              <w:jc w:val="center"/>
              <w:rPr>
                <w:rFonts w:ascii="Lucida Sans" w:hAnsi="Lucida Sans" w:cstheme="minorBidi"/>
              </w:rPr>
            </w:pPr>
            <w:r w:rsidRPr="5588C149">
              <w:rPr>
                <w:rFonts w:ascii="Lucida Sans" w:hAnsi="Lucida Sans" w:cstheme="minorBidi"/>
              </w:rPr>
              <w:t>X</w:t>
            </w:r>
          </w:p>
        </w:tc>
        <w:tc>
          <w:tcPr>
            <w:tcW w:w="1199" w:type="dxa"/>
            <w:tcBorders>
              <w:left w:val="single" w:sz="6" w:space="0" w:color="auto"/>
              <w:right w:val="single" w:sz="6" w:space="0" w:color="auto"/>
            </w:tcBorders>
            <w:vAlign w:val="center"/>
          </w:tcPr>
          <w:p w14:paraId="1FAD326D" w14:textId="6F9D1528" w:rsidR="00D173E4" w:rsidRPr="00E824E7" w:rsidRDefault="5588C149" w:rsidP="5588C149">
            <w:pPr>
              <w:jc w:val="center"/>
              <w:rPr>
                <w:rFonts w:ascii="Lucida Sans" w:hAnsi="Lucida Sans" w:cstheme="minorBidi"/>
              </w:rPr>
            </w:pPr>
            <w:r w:rsidRPr="5588C149">
              <w:rPr>
                <w:rFonts w:ascii="Lucida Sans" w:hAnsi="Lucida Sans" w:cstheme="minorBidi"/>
              </w:rPr>
              <w:t>2</w:t>
            </w:r>
          </w:p>
        </w:tc>
      </w:tr>
      <w:tr w:rsidR="00D173E4" w:rsidRPr="00E824E7" w14:paraId="1A4AD6EE"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514DB540" w14:textId="150B1CA9" w:rsidR="00D173E4" w:rsidRPr="00E824E7" w:rsidRDefault="5588C149" w:rsidP="5588C149">
            <w:pPr>
              <w:jc w:val="both"/>
            </w:pPr>
            <w:r w:rsidRPr="5588C149">
              <w:rPr>
                <w:rFonts w:ascii="Lucida Sans" w:eastAsia="Lucida Sans" w:hAnsi="Lucida Sans" w:cs="Lucida Sans"/>
              </w:rPr>
              <w:t>Organização e Gestão de Eventos II</w:t>
            </w:r>
          </w:p>
        </w:tc>
        <w:tc>
          <w:tcPr>
            <w:tcW w:w="1939" w:type="dxa"/>
            <w:tcBorders>
              <w:left w:val="single" w:sz="6" w:space="0" w:color="auto"/>
              <w:right w:val="single" w:sz="6" w:space="0" w:color="auto"/>
            </w:tcBorders>
          </w:tcPr>
          <w:p w14:paraId="2D2F43D9"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094AAF61" w14:textId="29261193" w:rsidR="00D173E4" w:rsidRPr="00E824E7" w:rsidRDefault="5588C149" w:rsidP="5588C149">
            <w:pPr>
              <w:jc w:val="center"/>
              <w:rPr>
                <w:rFonts w:ascii="Lucida Sans" w:hAnsi="Lucida Sans" w:cstheme="minorBidi"/>
              </w:rPr>
            </w:pPr>
            <w:r w:rsidRPr="5588C149">
              <w:rPr>
                <w:rFonts w:ascii="Lucida Sans" w:hAnsi="Lucida Sans" w:cstheme="minorBidi"/>
              </w:rPr>
              <w:t>18</w:t>
            </w:r>
          </w:p>
        </w:tc>
        <w:tc>
          <w:tcPr>
            <w:tcW w:w="994" w:type="dxa"/>
            <w:tcBorders>
              <w:left w:val="single" w:sz="6" w:space="0" w:color="auto"/>
              <w:right w:val="single" w:sz="6" w:space="0" w:color="auto"/>
            </w:tcBorders>
            <w:vAlign w:val="center"/>
          </w:tcPr>
          <w:p w14:paraId="1136E406" w14:textId="3A19D3FF" w:rsidR="00D173E4"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99" w:type="dxa"/>
            <w:tcBorders>
              <w:left w:val="single" w:sz="6" w:space="0" w:color="auto"/>
              <w:right w:val="single" w:sz="6" w:space="0" w:color="auto"/>
            </w:tcBorders>
            <w:vAlign w:val="center"/>
          </w:tcPr>
          <w:p w14:paraId="01D66E1C" w14:textId="11872104" w:rsidR="00D173E4" w:rsidRPr="00E824E7" w:rsidRDefault="5588C149" w:rsidP="5588C149">
            <w:pPr>
              <w:jc w:val="center"/>
              <w:rPr>
                <w:rFonts w:ascii="Lucida Sans" w:hAnsi="Lucida Sans" w:cstheme="minorBidi"/>
              </w:rPr>
            </w:pPr>
            <w:r w:rsidRPr="5588C149">
              <w:rPr>
                <w:rFonts w:ascii="Lucida Sans" w:hAnsi="Lucida Sans" w:cstheme="minorBidi"/>
              </w:rPr>
              <w:t>3</w:t>
            </w:r>
          </w:p>
        </w:tc>
      </w:tr>
      <w:tr w:rsidR="00D173E4" w:rsidRPr="00E824E7" w14:paraId="1D9E5803"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44242920" w14:textId="27651C24" w:rsidR="00D173E4" w:rsidRPr="00E824E7" w:rsidRDefault="5588C149" w:rsidP="5588C149">
            <w:pPr>
              <w:jc w:val="both"/>
            </w:pPr>
            <w:r w:rsidRPr="5588C149">
              <w:rPr>
                <w:rFonts w:ascii="Lucida Sans" w:eastAsia="Lucida Sans" w:hAnsi="Lucida Sans" w:cs="Lucida Sans"/>
              </w:rPr>
              <w:t>Meios de Hospedagem II</w:t>
            </w:r>
          </w:p>
        </w:tc>
        <w:tc>
          <w:tcPr>
            <w:tcW w:w="1939" w:type="dxa"/>
            <w:tcBorders>
              <w:left w:val="single" w:sz="6" w:space="0" w:color="auto"/>
              <w:right w:val="single" w:sz="6" w:space="0" w:color="auto"/>
            </w:tcBorders>
          </w:tcPr>
          <w:p w14:paraId="3A4A981A"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5AB9F15D" w14:textId="400BDDA6" w:rsidR="00D173E4"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4" w:type="dxa"/>
            <w:tcBorders>
              <w:left w:val="single" w:sz="6" w:space="0" w:color="auto"/>
              <w:right w:val="single" w:sz="6" w:space="0" w:color="auto"/>
            </w:tcBorders>
            <w:vAlign w:val="center"/>
          </w:tcPr>
          <w:p w14:paraId="2A6D6769" w14:textId="5F580747" w:rsidR="00D173E4" w:rsidRPr="00E824E7" w:rsidRDefault="5588C149" w:rsidP="5588C149">
            <w:pPr>
              <w:jc w:val="center"/>
              <w:rPr>
                <w:rFonts w:ascii="Lucida Sans" w:hAnsi="Lucida Sans" w:cstheme="minorBidi"/>
              </w:rPr>
            </w:pPr>
            <w:r w:rsidRPr="5588C149">
              <w:rPr>
                <w:rFonts w:ascii="Lucida Sans" w:hAnsi="Lucida Sans" w:cstheme="minorBidi"/>
              </w:rPr>
              <w:t>X</w:t>
            </w:r>
          </w:p>
        </w:tc>
        <w:tc>
          <w:tcPr>
            <w:tcW w:w="1199" w:type="dxa"/>
            <w:tcBorders>
              <w:left w:val="single" w:sz="6" w:space="0" w:color="auto"/>
              <w:right w:val="single" w:sz="6" w:space="0" w:color="auto"/>
            </w:tcBorders>
            <w:vAlign w:val="center"/>
          </w:tcPr>
          <w:p w14:paraId="4224ECD4" w14:textId="04484C44" w:rsidR="00D173E4" w:rsidRPr="00E824E7" w:rsidRDefault="5588C149" w:rsidP="5588C149">
            <w:pPr>
              <w:jc w:val="center"/>
              <w:rPr>
                <w:rFonts w:ascii="Lucida Sans" w:hAnsi="Lucida Sans" w:cstheme="minorBidi"/>
              </w:rPr>
            </w:pPr>
            <w:r w:rsidRPr="5588C149">
              <w:rPr>
                <w:rFonts w:ascii="Lucida Sans" w:hAnsi="Lucida Sans" w:cstheme="minorBidi"/>
              </w:rPr>
              <w:t>2</w:t>
            </w:r>
          </w:p>
        </w:tc>
      </w:tr>
      <w:tr w:rsidR="00D173E4" w:rsidRPr="00E824E7" w14:paraId="2CCE51C4"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5EA31A25" w14:textId="30B48285" w:rsidR="00D173E4" w:rsidRPr="00E824E7" w:rsidRDefault="5588C149" w:rsidP="5588C149">
            <w:pPr>
              <w:jc w:val="both"/>
            </w:pPr>
            <w:r w:rsidRPr="5588C149">
              <w:rPr>
                <w:rFonts w:ascii="Lucida Sans" w:eastAsia="Lucida Sans" w:hAnsi="Lucida Sans" w:cs="Lucida Sans"/>
              </w:rPr>
              <w:t>Gestão Financeira aplicada à Hotelaria</w:t>
            </w:r>
          </w:p>
        </w:tc>
        <w:tc>
          <w:tcPr>
            <w:tcW w:w="1939" w:type="dxa"/>
            <w:tcBorders>
              <w:left w:val="single" w:sz="6" w:space="0" w:color="auto"/>
              <w:right w:val="single" w:sz="6" w:space="0" w:color="auto"/>
            </w:tcBorders>
          </w:tcPr>
          <w:p w14:paraId="322ED9FB"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4A6D322C" w14:textId="110A3422" w:rsidR="00D173E4" w:rsidRPr="00E824E7" w:rsidRDefault="5588C149" w:rsidP="5588C149">
            <w:pPr>
              <w:jc w:val="center"/>
              <w:rPr>
                <w:rFonts w:ascii="Lucida Sans" w:hAnsi="Lucida Sans" w:cstheme="minorBidi"/>
              </w:rPr>
            </w:pPr>
            <w:r w:rsidRPr="5588C149">
              <w:rPr>
                <w:rFonts w:ascii="Lucida Sans" w:hAnsi="Lucida Sans" w:cstheme="minorBidi"/>
              </w:rPr>
              <w:t>36</w:t>
            </w:r>
          </w:p>
        </w:tc>
        <w:tc>
          <w:tcPr>
            <w:tcW w:w="994" w:type="dxa"/>
            <w:tcBorders>
              <w:left w:val="single" w:sz="6" w:space="0" w:color="auto"/>
              <w:right w:val="single" w:sz="6" w:space="0" w:color="auto"/>
            </w:tcBorders>
            <w:vAlign w:val="center"/>
          </w:tcPr>
          <w:p w14:paraId="5A2AA078" w14:textId="245C5431" w:rsidR="00D173E4"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99" w:type="dxa"/>
            <w:tcBorders>
              <w:left w:val="single" w:sz="6" w:space="0" w:color="auto"/>
              <w:right w:val="single" w:sz="6" w:space="0" w:color="auto"/>
            </w:tcBorders>
            <w:vAlign w:val="center"/>
          </w:tcPr>
          <w:p w14:paraId="305AF74F" w14:textId="5E948F1C" w:rsidR="00D173E4" w:rsidRPr="00E824E7" w:rsidRDefault="5588C149" w:rsidP="5588C149">
            <w:pPr>
              <w:jc w:val="center"/>
              <w:rPr>
                <w:rFonts w:ascii="Lucida Sans" w:hAnsi="Lucida Sans" w:cstheme="minorBidi"/>
              </w:rPr>
            </w:pPr>
            <w:r w:rsidRPr="5588C149">
              <w:rPr>
                <w:rFonts w:ascii="Lucida Sans" w:hAnsi="Lucida Sans" w:cstheme="minorBidi"/>
              </w:rPr>
              <w:t>4</w:t>
            </w:r>
          </w:p>
        </w:tc>
      </w:tr>
      <w:tr w:rsidR="00D173E4" w:rsidRPr="00E824E7" w14:paraId="749C7005"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02238B4C" w14:textId="5A5F0699" w:rsidR="00D173E4" w:rsidRPr="00E824E7" w:rsidRDefault="5588C149" w:rsidP="5588C149">
            <w:pPr>
              <w:jc w:val="both"/>
            </w:pPr>
            <w:r w:rsidRPr="5588C149">
              <w:rPr>
                <w:rFonts w:ascii="Lucida Sans" w:eastAsia="Lucida Sans" w:hAnsi="Lucida Sans" w:cs="Lucida Sans"/>
              </w:rPr>
              <w:t>Prática Extensionista em Recreação e Agenciamento de viagens</w:t>
            </w:r>
          </w:p>
        </w:tc>
        <w:tc>
          <w:tcPr>
            <w:tcW w:w="1939" w:type="dxa"/>
            <w:tcBorders>
              <w:left w:val="single" w:sz="6" w:space="0" w:color="auto"/>
              <w:right w:val="single" w:sz="6" w:space="0" w:color="auto"/>
            </w:tcBorders>
          </w:tcPr>
          <w:p w14:paraId="28A393D7"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266B5F8C" w14:textId="1DD48A5F" w:rsidR="00D173E4" w:rsidRPr="00E824E7" w:rsidRDefault="5588C149" w:rsidP="5588C149">
            <w:pPr>
              <w:jc w:val="center"/>
              <w:rPr>
                <w:rFonts w:ascii="Lucida Sans" w:hAnsi="Lucida Sans" w:cstheme="minorBidi"/>
              </w:rPr>
            </w:pPr>
            <w:r w:rsidRPr="5588C149">
              <w:rPr>
                <w:rFonts w:ascii="Lucida Sans" w:hAnsi="Lucida Sans" w:cstheme="minorBidi"/>
              </w:rPr>
              <w:t>18</w:t>
            </w:r>
          </w:p>
        </w:tc>
        <w:tc>
          <w:tcPr>
            <w:tcW w:w="994" w:type="dxa"/>
            <w:tcBorders>
              <w:left w:val="single" w:sz="6" w:space="0" w:color="auto"/>
              <w:right w:val="single" w:sz="6" w:space="0" w:color="auto"/>
            </w:tcBorders>
            <w:vAlign w:val="center"/>
          </w:tcPr>
          <w:p w14:paraId="003D506F" w14:textId="31A2A547" w:rsidR="00D173E4" w:rsidRPr="00E824E7" w:rsidRDefault="5588C149" w:rsidP="5588C149">
            <w:pPr>
              <w:jc w:val="center"/>
              <w:rPr>
                <w:rFonts w:ascii="Lucida Sans" w:hAnsi="Lucida Sans" w:cstheme="minorBidi"/>
              </w:rPr>
            </w:pPr>
            <w:r w:rsidRPr="5588C149">
              <w:rPr>
                <w:rFonts w:ascii="Lucida Sans" w:hAnsi="Lucida Sans" w:cstheme="minorBidi"/>
              </w:rPr>
              <w:t>18</w:t>
            </w:r>
          </w:p>
        </w:tc>
        <w:tc>
          <w:tcPr>
            <w:tcW w:w="1199" w:type="dxa"/>
            <w:tcBorders>
              <w:left w:val="single" w:sz="6" w:space="0" w:color="auto"/>
              <w:right w:val="single" w:sz="6" w:space="0" w:color="auto"/>
            </w:tcBorders>
            <w:vAlign w:val="center"/>
          </w:tcPr>
          <w:p w14:paraId="4B436C3E" w14:textId="0DBE58E0" w:rsidR="00D173E4" w:rsidRPr="00E824E7" w:rsidRDefault="5588C149" w:rsidP="5588C149">
            <w:pPr>
              <w:jc w:val="center"/>
              <w:rPr>
                <w:rFonts w:ascii="Lucida Sans" w:hAnsi="Lucida Sans" w:cstheme="minorBidi"/>
              </w:rPr>
            </w:pPr>
            <w:r w:rsidRPr="5588C149">
              <w:rPr>
                <w:rFonts w:ascii="Lucida Sans" w:hAnsi="Lucida Sans" w:cstheme="minorBidi"/>
              </w:rPr>
              <w:t>2</w:t>
            </w:r>
          </w:p>
        </w:tc>
      </w:tr>
      <w:tr w:rsidR="00D173E4" w:rsidRPr="00E824E7" w14:paraId="18FBC6E4" w14:textId="77777777" w:rsidTr="32C3D006">
        <w:trPr>
          <w:cantSplit/>
          <w:jc w:val="center"/>
        </w:trPr>
        <w:tc>
          <w:tcPr>
            <w:tcW w:w="3840" w:type="dxa"/>
            <w:tcBorders>
              <w:top w:val="single" w:sz="6" w:space="0" w:color="auto"/>
              <w:left w:val="single" w:sz="6" w:space="0" w:color="auto"/>
              <w:bottom w:val="single" w:sz="6" w:space="0" w:color="auto"/>
              <w:right w:val="single" w:sz="6" w:space="0" w:color="auto"/>
            </w:tcBorders>
          </w:tcPr>
          <w:p w14:paraId="308274D1" w14:textId="556474AD" w:rsidR="00D173E4" w:rsidRPr="00E824E7" w:rsidRDefault="5588C149" w:rsidP="5588C149">
            <w:pPr>
              <w:jc w:val="both"/>
            </w:pPr>
            <w:r w:rsidRPr="5588C149">
              <w:rPr>
                <w:rFonts w:ascii="Lucida Sans" w:eastAsia="Lucida Sans" w:hAnsi="Lucida Sans" w:cs="Lucida Sans"/>
              </w:rPr>
              <w:t>Montagem e Elaboração de Roteiros Turísticos</w:t>
            </w:r>
          </w:p>
        </w:tc>
        <w:tc>
          <w:tcPr>
            <w:tcW w:w="1939" w:type="dxa"/>
            <w:tcBorders>
              <w:left w:val="single" w:sz="6" w:space="0" w:color="auto"/>
              <w:right w:val="single" w:sz="6" w:space="0" w:color="auto"/>
            </w:tcBorders>
          </w:tcPr>
          <w:p w14:paraId="17C8394A" w14:textId="77777777" w:rsidR="00D173E4" w:rsidRPr="00E824E7" w:rsidRDefault="00D173E4" w:rsidP="00296409">
            <w:pPr>
              <w:jc w:val="center"/>
              <w:rPr>
                <w:rFonts w:ascii="Lucida Sans" w:hAnsi="Lucida Sans" w:cstheme="minorHAnsi"/>
              </w:rPr>
            </w:pPr>
          </w:p>
        </w:tc>
        <w:tc>
          <w:tcPr>
            <w:tcW w:w="1069" w:type="dxa"/>
            <w:tcBorders>
              <w:left w:val="single" w:sz="6" w:space="0" w:color="auto"/>
              <w:right w:val="single" w:sz="6" w:space="0" w:color="auto"/>
            </w:tcBorders>
            <w:vAlign w:val="center"/>
          </w:tcPr>
          <w:p w14:paraId="774A8AAB" w14:textId="0B3DFDF7" w:rsidR="00D173E4" w:rsidRPr="00E824E7" w:rsidRDefault="5588C149" w:rsidP="5588C149">
            <w:pPr>
              <w:jc w:val="center"/>
              <w:rPr>
                <w:rFonts w:ascii="Lucida Sans" w:hAnsi="Lucida Sans" w:cstheme="minorBidi"/>
              </w:rPr>
            </w:pPr>
            <w:r w:rsidRPr="5588C149">
              <w:rPr>
                <w:rFonts w:ascii="Lucida Sans" w:hAnsi="Lucida Sans" w:cstheme="minorBidi"/>
              </w:rPr>
              <w:t>18</w:t>
            </w:r>
          </w:p>
        </w:tc>
        <w:tc>
          <w:tcPr>
            <w:tcW w:w="994" w:type="dxa"/>
            <w:tcBorders>
              <w:left w:val="single" w:sz="6" w:space="0" w:color="auto"/>
              <w:right w:val="single" w:sz="6" w:space="0" w:color="auto"/>
            </w:tcBorders>
            <w:vAlign w:val="center"/>
          </w:tcPr>
          <w:p w14:paraId="01B6CA92" w14:textId="6432B364" w:rsidR="00D173E4" w:rsidRPr="00E824E7" w:rsidRDefault="5588C149" w:rsidP="5588C149">
            <w:pPr>
              <w:jc w:val="center"/>
              <w:rPr>
                <w:rFonts w:ascii="Lucida Sans" w:hAnsi="Lucida Sans" w:cstheme="minorBidi"/>
              </w:rPr>
            </w:pPr>
            <w:r w:rsidRPr="5588C149">
              <w:rPr>
                <w:rFonts w:ascii="Lucida Sans" w:hAnsi="Lucida Sans" w:cstheme="minorBidi"/>
              </w:rPr>
              <w:t>18</w:t>
            </w:r>
          </w:p>
        </w:tc>
        <w:tc>
          <w:tcPr>
            <w:tcW w:w="1199" w:type="dxa"/>
            <w:tcBorders>
              <w:left w:val="single" w:sz="6" w:space="0" w:color="auto"/>
              <w:right w:val="single" w:sz="6" w:space="0" w:color="auto"/>
            </w:tcBorders>
            <w:vAlign w:val="center"/>
          </w:tcPr>
          <w:p w14:paraId="5C85EDAC" w14:textId="5DDD3579" w:rsidR="00D173E4" w:rsidRPr="00E824E7" w:rsidRDefault="5588C149" w:rsidP="5588C149">
            <w:pPr>
              <w:jc w:val="center"/>
              <w:rPr>
                <w:rFonts w:ascii="Lucida Sans" w:hAnsi="Lucida Sans" w:cstheme="minorBidi"/>
              </w:rPr>
            </w:pPr>
            <w:r w:rsidRPr="5588C149">
              <w:rPr>
                <w:rFonts w:ascii="Lucida Sans" w:hAnsi="Lucida Sans" w:cstheme="minorBidi"/>
              </w:rPr>
              <w:t>2</w:t>
            </w:r>
          </w:p>
        </w:tc>
      </w:tr>
      <w:tr w:rsidR="00D173E4" w:rsidRPr="00E824E7" w14:paraId="6EB001FE" w14:textId="77777777" w:rsidTr="32C3D006">
        <w:trPr>
          <w:cantSplit/>
          <w:jc w:val="center"/>
        </w:trPr>
        <w:tc>
          <w:tcPr>
            <w:tcW w:w="5779" w:type="dxa"/>
            <w:gridSpan w:val="2"/>
            <w:tcBorders>
              <w:top w:val="single" w:sz="12" w:space="0" w:color="auto"/>
              <w:left w:val="single" w:sz="6" w:space="0" w:color="auto"/>
              <w:bottom w:val="single" w:sz="6" w:space="0" w:color="auto"/>
              <w:right w:val="single" w:sz="6" w:space="0" w:color="auto"/>
            </w:tcBorders>
          </w:tcPr>
          <w:p w14:paraId="105EDFC9" w14:textId="77777777" w:rsidR="00D173E4" w:rsidRPr="00E824E7" w:rsidRDefault="5588C149" w:rsidP="5588C149">
            <w:pPr>
              <w:rPr>
                <w:rFonts w:ascii="Lucida Sans" w:hAnsi="Lucida Sans" w:cstheme="minorBidi"/>
                <w:b/>
                <w:bCs/>
              </w:rPr>
            </w:pPr>
            <w:r w:rsidRPr="5588C149">
              <w:rPr>
                <w:rFonts w:ascii="Lucida Sans" w:hAnsi="Lucida Sans" w:cstheme="minorBidi"/>
                <w:b/>
                <w:bCs/>
              </w:rPr>
              <w:t>Total</w:t>
            </w:r>
          </w:p>
        </w:tc>
        <w:tc>
          <w:tcPr>
            <w:tcW w:w="1069" w:type="dxa"/>
            <w:tcBorders>
              <w:top w:val="single" w:sz="12" w:space="0" w:color="auto"/>
              <w:left w:val="single" w:sz="6" w:space="0" w:color="auto"/>
              <w:bottom w:val="single" w:sz="6" w:space="0" w:color="auto"/>
              <w:right w:val="single" w:sz="6" w:space="0" w:color="auto"/>
            </w:tcBorders>
          </w:tcPr>
          <w:p w14:paraId="22BBEE39" w14:textId="7314E2A4" w:rsidR="00D173E4" w:rsidRPr="00E824E7" w:rsidRDefault="5588C149" w:rsidP="5588C149">
            <w:pPr>
              <w:jc w:val="center"/>
              <w:rPr>
                <w:rFonts w:ascii="Lucida Sans" w:hAnsi="Lucida Sans" w:cstheme="minorBidi"/>
                <w:b/>
                <w:bCs/>
              </w:rPr>
            </w:pPr>
            <w:r w:rsidRPr="5588C149">
              <w:rPr>
                <w:rFonts w:ascii="Lucida Sans" w:hAnsi="Lucida Sans" w:cstheme="minorBidi"/>
                <w:b/>
                <w:bCs/>
              </w:rPr>
              <w:t>342</w:t>
            </w:r>
          </w:p>
        </w:tc>
        <w:tc>
          <w:tcPr>
            <w:tcW w:w="994" w:type="dxa"/>
            <w:tcBorders>
              <w:top w:val="single" w:sz="12" w:space="0" w:color="auto"/>
              <w:left w:val="single" w:sz="6" w:space="0" w:color="auto"/>
              <w:bottom w:val="single" w:sz="6" w:space="0" w:color="auto"/>
              <w:right w:val="single" w:sz="6" w:space="0" w:color="auto"/>
            </w:tcBorders>
          </w:tcPr>
          <w:p w14:paraId="1EAED022" w14:textId="2F588D01" w:rsidR="00D173E4" w:rsidRPr="00E824E7" w:rsidRDefault="5588C149" w:rsidP="5588C149">
            <w:pPr>
              <w:jc w:val="center"/>
              <w:rPr>
                <w:rFonts w:ascii="Lucida Sans" w:hAnsi="Lucida Sans" w:cstheme="minorBidi"/>
                <w:b/>
                <w:bCs/>
              </w:rPr>
            </w:pPr>
            <w:r w:rsidRPr="5588C149">
              <w:rPr>
                <w:rFonts w:ascii="Lucida Sans" w:hAnsi="Lucida Sans" w:cstheme="minorBidi"/>
                <w:b/>
                <w:bCs/>
              </w:rPr>
              <w:t>144</w:t>
            </w:r>
          </w:p>
        </w:tc>
        <w:tc>
          <w:tcPr>
            <w:tcW w:w="1199" w:type="dxa"/>
            <w:tcBorders>
              <w:top w:val="single" w:sz="12" w:space="0" w:color="auto"/>
              <w:left w:val="single" w:sz="6" w:space="0" w:color="auto"/>
              <w:bottom w:val="single" w:sz="6" w:space="0" w:color="auto"/>
              <w:right w:val="single" w:sz="6" w:space="0" w:color="auto"/>
            </w:tcBorders>
          </w:tcPr>
          <w:p w14:paraId="33737082" w14:textId="6B82172A" w:rsidR="00D173E4" w:rsidRPr="00E824E7" w:rsidRDefault="5588C149" w:rsidP="5588C149">
            <w:pPr>
              <w:jc w:val="center"/>
              <w:rPr>
                <w:rFonts w:ascii="Lucida Sans" w:hAnsi="Lucida Sans" w:cstheme="minorBidi"/>
                <w:b/>
                <w:bCs/>
              </w:rPr>
            </w:pPr>
            <w:r w:rsidRPr="5588C149">
              <w:rPr>
                <w:rFonts w:ascii="Lucida Sans" w:hAnsi="Lucida Sans" w:cstheme="minorBidi"/>
                <w:b/>
                <w:bCs/>
              </w:rPr>
              <w:t>27</w:t>
            </w:r>
          </w:p>
        </w:tc>
      </w:tr>
      <w:tr w:rsidR="00D173E4" w:rsidRPr="00E824E7" w14:paraId="755FA490" w14:textId="77777777" w:rsidTr="32C3D006">
        <w:trPr>
          <w:jc w:val="center"/>
        </w:trPr>
        <w:tc>
          <w:tcPr>
            <w:tcW w:w="38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495426" w14:textId="2F106E90" w:rsidR="00D173E4" w:rsidRPr="00E824E7" w:rsidRDefault="74561959" w:rsidP="32C3D006">
            <w:pPr>
              <w:jc w:val="both"/>
              <w:rPr>
                <w:rFonts w:ascii="Lucida Sans" w:hAnsi="Lucida Sans" w:cstheme="minorBidi"/>
                <w:b/>
                <w:bCs/>
              </w:rPr>
            </w:pPr>
            <w:r w:rsidRPr="32C3D006">
              <w:rPr>
                <w:rFonts w:ascii="Lucida Sans" w:hAnsi="Lucida Sans" w:cstheme="minorBidi"/>
                <w:b/>
                <w:bCs/>
              </w:rPr>
              <w:t>Carg</w:t>
            </w:r>
            <w:r w:rsidR="07849FF5" w:rsidRPr="32C3D006">
              <w:rPr>
                <w:rFonts w:ascii="Lucida Sans" w:hAnsi="Lucida Sans" w:cstheme="minorBidi"/>
                <w:b/>
                <w:bCs/>
              </w:rPr>
              <w:t xml:space="preserve">a </w:t>
            </w:r>
            <w:r w:rsidRPr="32C3D006">
              <w:rPr>
                <w:rFonts w:ascii="Lucida Sans" w:hAnsi="Lucida Sans" w:cstheme="minorBidi"/>
                <w:b/>
                <w:bCs/>
              </w:rPr>
              <w:t>horária</w:t>
            </w:r>
            <w:r w:rsidR="698FB351" w:rsidRPr="32C3D006">
              <w:rPr>
                <w:rFonts w:ascii="Lucida Sans" w:hAnsi="Lucida Sans" w:cstheme="minorBidi"/>
                <w:b/>
                <w:bCs/>
              </w:rPr>
              <w:t>-aula</w:t>
            </w:r>
            <w:r w:rsidR="367A2F5A" w:rsidRPr="32C3D006">
              <w:rPr>
                <w:rFonts w:ascii="Lucida Sans" w:hAnsi="Lucida Sans" w:cstheme="minorBidi"/>
                <w:b/>
                <w:bCs/>
              </w:rPr>
              <w:t xml:space="preserve"> </w:t>
            </w:r>
            <w:r w:rsidR="25A1CD68" w:rsidRPr="32C3D006">
              <w:rPr>
                <w:rFonts w:ascii="Lucida Sans" w:hAnsi="Lucida Sans" w:cstheme="minorBidi"/>
                <w:b/>
                <w:bCs/>
              </w:rPr>
              <w:t>d</w:t>
            </w:r>
            <w:r w:rsidRPr="32C3D006">
              <w:rPr>
                <w:rFonts w:ascii="Lucida Sans" w:hAnsi="Lucida Sans" w:cstheme="minorBidi"/>
                <w:b/>
                <w:bCs/>
              </w:rPr>
              <w:t>este Núcleo:</w:t>
            </w:r>
          </w:p>
        </w:tc>
        <w:tc>
          <w:tcPr>
            <w:tcW w:w="520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2E1EC8" w14:textId="2C5F9BAD" w:rsidR="00D173E4" w:rsidRPr="00E824E7" w:rsidRDefault="28FF4DAF" w:rsidP="32C3D006">
            <w:pPr>
              <w:spacing w:line="259" w:lineRule="auto"/>
              <w:jc w:val="center"/>
            </w:pPr>
            <w:r w:rsidRPr="32C3D006">
              <w:rPr>
                <w:rFonts w:ascii="Lucida Sans" w:hAnsi="Lucida Sans" w:cstheme="minorBidi"/>
              </w:rPr>
              <w:t>342</w:t>
            </w:r>
          </w:p>
        </w:tc>
      </w:tr>
      <w:tr w:rsidR="19CA384D" w:rsidRPr="00E824E7" w14:paraId="06309BC9" w14:textId="77777777" w:rsidTr="32C3D006">
        <w:trPr>
          <w:trHeight w:val="300"/>
          <w:jc w:val="center"/>
        </w:trPr>
        <w:tc>
          <w:tcPr>
            <w:tcW w:w="38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E04168" w14:textId="6E56C606" w:rsidR="7FEE616D" w:rsidRPr="00E824E7" w:rsidRDefault="7FEE616D" w:rsidP="19CA384D">
            <w:pPr>
              <w:rPr>
                <w:rFonts w:ascii="Lucida Sans" w:hAnsi="Lucida Sans" w:cstheme="minorHAnsi"/>
                <w:b/>
                <w:bCs/>
              </w:rPr>
            </w:pPr>
            <w:r w:rsidRPr="00E824E7">
              <w:rPr>
                <w:rFonts w:ascii="Lucida Sans" w:hAnsi="Lucida Sans" w:cstheme="minorHAnsi"/>
                <w:b/>
                <w:bCs/>
              </w:rPr>
              <w:t>Carga horária-relógio deste Núcleo</w:t>
            </w:r>
          </w:p>
        </w:tc>
        <w:tc>
          <w:tcPr>
            <w:tcW w:w="520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321ABE" w14:textId="3657D023" w:rsidR="19CA384D" w:rsidRPr="00E824E7" w:rsidRDefault="72D54E61" w:rsidP="5588C149">
            <w:pPr>
              <w:jc w:val="center"/>
              <w:rPr>
                <w:rFonts w:ascii="Lucida Sans" w:hAnsi="Lucida Sans" w:cstheme="minorBidi"/>
              </w:rPr>
            </w:pPr>
            <w:r w:rsidRPr="32C3D006">
              <w:rPr>
                <w:rFonts w:ascii="Lucida Sans" w:hAnsi="Lucida Sans" w:cstheme="minorBidi"/>
              </w:rPr>
              <w:t>285</w:t>
            </w:r>
          </w:p>
        </w:tc>
      </w:tr>
      <w:tr w:rsidR="00D173E4" w:rsidRPr="00E824E7" w14:paraId="0090B839" w14:textId="77777777" w:rsidTr="32C3D006">
        <w:trPr>
          <w:jc w:val="center"/>
        </w:trPr>
        <w:tc>
          <w:tcPr>
            <w:tcW w:w="3840"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1391435" w14:textId="77777777" w:rsidR="00D173E4" w:rsidRPr="00E824E7" w:rsidRDefault="00D173E4" w:rsidP="00296409">
            <w:pPr>
              <w:jc w:val="both"/>
              <w:rPr>
                <w:rFonts w:ascii="Lucida Sans" w:hAnsi="Lucida Sans" w:cstheme="minorHAnsi"/>
                <w:b/>
                <w:bCs/>
              </w:rPr>
            </w:pPr>
            <w:r w:rsidRPr="00E824E7">
              <w:rPr>
                <w:rFonts w:ascii="Lucida Sans" w:hAnsi="Lucida Sans" w:cstheme="minorHAnsi"/>
                <w:b/>
                <w:bCs/>
              </w:rPr>
              <w:t>Carga horária total do Curso:</w:t>
            </w:r>
          </w:p>
        </w:tc>
        <w:tc>
          <w:tcPr>
            <w:tcW w:w="520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E85211D" w14:textId="2D3157E4" w:rsidR="5588C149" w:rsidRDefault="5588C149" w:rsidP="5588C149">
            <w:pPr>
              <w:jc w:val="center"/>
              <w:rPr>
                <w:rFonts w:ascii="Lucida Sans" w:hAnsi="Lucida Sans" w:cstheme="minorBidi"/>
              </w:rPr>
            </w:pPr>
          </w:p>
          <w:p w14:paraId="35C924AC" w14:textId="1B1D307C" w:rsidR="00D173E4" w:rsidRPr="00E824E7" w:rsidRDefault="285ADF4D" w:rsidP="32C3D006">
            <w:pPr>
              <w:spacing w:line="259" w:lineRule="auto"/>
              <w:jc w:val="center"/>
              <w:rPr>
                <w:rFonts w:ascii="Lucida Sans" w:hAnsi="Lucida Sans" w:cstheme="minorBidi"/>
              </w:rPr>
            </w:pPr>
            <w:r w:rsidRPr="32C3D006">
              <w:rPr>
                <w:rFonts w:ascii="Lucida Sans" w:hAnsi="Lucida Sans" w:cstheme="minorBidi"/>
              </w:rPr>
              <w:t>1748</w:t>
            </w:r>
          </w:p>
        </w:tc>
      </w:tr>
    </w:tbl>
    <w:p w14:paraId="4AF81F19" w14:textId="77777777" w:rsidR="00662788" w:rsidRPr="00E824E7" w:rsidRDefault="00662788" w:rsidP="004139EF">
      <w:pPr>
        <w:pStyle w:val="Texto"/>
        <w:rPr>
          <w:rFonts w:ascii="Lucida Sans" w:hAnsi="Lucida Sans" w:cstheme="minorHAnsi"/>
        </w:rPr>
      </w:pPr>
    </w:p>
    <w:tbl>
      <w:tblPr>
        <w:tblW w:w="70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57"/>
        <w:gridCol w:w="1186"/>
        <w:gridCol w:w="1252"/>
        <w:gridCol w:w="1500"/>
      </w:tblGrid>
      <w:tr w:rsidR="003171D8" w:rsidRPr="00E824E7" w14:paraId="5709DECC" w14:textId="77777777" w:rsidTr="32C3D006">
        <w:trPr>
          <w:cantSplit/>
          <w:trHeight w:val="358"/>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E6E6E6"/>
          </w:tcPr>
          <w:p w14:paraId="2BCDEB5C" w14:textId="77777777" w:rsidR="003171D8" w:rsidRPr="00E824E7" w:rsidRDefault="003171D8" w:rsidP="00296409">
            <w:pPr>
              <w:jc w:val="center"/>
              <w:rPr>
                <w:rFonts w:ascii="Lucida Sans" w:hAnsi="Lucida Sans" w:cstheme="minorHAnsi"/>
                <w:b/>
                <w:bCs/>
              </w:rPr>
            </w:pPr>
          </w:p>
          <w:p w14:paraId="15CAEF3B" w14:textId="77777777" w:rsidR="003171D8" w:rsidRPr="00E824E7" w:rsidRDefault="003171D8" w:rsidP="00296409">
            <w:pPr>
              <w:jc w:val="center"/>
              <w:rPr>
                <w:rFonts w:ascii="Lucida Sans" w:hAnsi="Lucida Sans" w:cstheme="minorHAnsi"/>
                <w:b/>
                <w:bCs/>
              </w:rPr>
            </w:pPr>
            <w:r w:rsidRPr="00E824E7">
              <w:rPr>
                <w:rFonts w:ascii="Lucida Sans" w:hAnsi="Lucida Sans" w:cstheme="minorHAnsi"/>
                <w:b/>
                <w:bCs/>
              </w:rPr>
              <w:t xml:space="preserve">DISCIPLINAS DO NÚCLEO DE </w:t>
            </w:r>
          </w:p>
          <w:p w14:paraId="254876DD" w14:textId="77777777" w:rsidR="003171D8" w:rsidRPr="00E824E7" w:rsidRDefault="003171D8" w:rsidP="00296409">
            <w:pPr>
              <w:jc w:val="center"/>
              <w:rPr>
                <w:rFonts w:ascii="Lucida Sans" w:hAnsi="Lucida Sans" w:cstheme="minorHAnsi"/>
                <w:b/>
                <w:bCs/>
              </w:rPr>
            </w:pPr>
            <w:r w:rsidRPr="00E824E7">
              <w:rPr>
                <w:rFonts w:ascii="Lucida Sans" w:hAnsi="Lucida Sans" w:cstheme="minorHAnsi"/>
                <w:b/>
                <w:bCs/>
              </w:rPr>
              <w:t>CONTEÚDOS ESPECÍFICOS</w:t>
            </w:r>
          </w:p>
        </w:tc>
        <w:tc>
          <w:tcPr>
            <w:tcW w:w="2396" w:type="dxa"/>
            <w:gridSpan w:val="2"/>
            <w:tcBorders>
              <w:top w:val="single" w:sz="12" w:space="0" w:color="auto"/>
              <w:left w:val="single" w:sz="12" w:space="0" w:color="auto"/>
              <w:bottom w:val="single" w:sz="12" w:space="0" w:color="auto"/>
              <w:right w:val="single" w:sz="12" w:space="0" w:color="auto"/>
            </w:tcBorders>
            <w:shd w:val="clear" w:color="auto" w:fill="E6E6E6"/>
          </w:tcPr>
          <w:p w14:paraId="6804BA40" w14:textId="77777777" w:rsidR="003171D8" w:rsidRPr="00E824E7" w:rsidRDefault="003171D8" w:rsidP="00296409">
            <w:pPr>
              <w:jc w:val="center"/>
              <w:rPr>
                <w:rFonts w:ascii="Lucida Sans" w:hAnsi="Lucida Sans" w:cstheme="minorHAnsi"/>
                <w:b/>
                <w:highlight w:val="yellow"/>
              </w:rPr>
            </w:pPr>
            <w:r w:rsidRPr="00E824E7">
              <w:rPr>
                <w:rFonts w:ascii="Lucida Sans" w:hAnsi="Lucida Sans" w:cstheme="minorHAnsi"/>
                <w:b/>
              </w:rPr>
              <w:t>Aulas Semanais</w:t>
            </w:r>
          </w:p>
        </w:tc>
        <w:tc>
          <w:tcPr>
            <w:tcW w:w="1631" w:type="dxa"/>
            <w:vMerge w:val="restart"/>
            <w:tcBorders>
              <w:top w:val="single" w:sz="12" w:space="0" w:color="auto"/>
              <w:left w:val="single" w:sz="12" w:space="0" w:color="auto"/>
              <w:right w:val="single" w:sz="12" w:space="0" w:color="auto"/>
            </w:tcBorders>
            <w:shd w:val="clear" w:color="auto" w:fill="E6E6E6"/>
          </w:tcPr>
          <w:p w14:paraId="186A0B69" w14:textId="77777777" w:rsidR="003171D8" w:rsidRPr="00E824E7" w:rsidRDefault="003171D8" w:rsidP="00296409">
            <w:pPr>
              <w:jc w:val="center"/>
              <w:rPr>
                <w:rFonts w:ascii="Lucida Sans" w:hAnsi="Lucida Sans" w:cstheme="minorHAnsi"/>
                <w:b/>
                <w:highlight w:val="yellow"/>
              </w:rPr>
            </w:pPr>
          </w:p>
          <w:p w14:paraId="37446CAC" w14:textId="77777777" w:rsidR="003171D8" w:rsidRPr="00E824E7" w:rsidRDefault="003171D8" w:rsidP="00296409">
            <w:pPr>
              <w:jc w:val="center"/>
              <w:rPr>
                <w:rFonts w:ascii="Lucida Sans" w:hAnsi="Lucida Sans" w:cstheme="minorHAnsi"/>
                <w:b/>
                <w:highlight w:val="yellow"/>
              </w:rPr>
            </w:pPr>
            <w:r w:rsidRPr="00E824E7">
              <w:rPr>
                <w:rFonts w:ascii="Lucida Sans" w:hAnsi="Lucida Sans" w:cstheme="minorHAnsi"/>
                <w:b/>
              </w:rPr>
              <w:t>Créditos</w:t>
            </w:r>
          </w:p>
        </w:tc>
      </w:tr>
      <w:tr w:rsidR="003171D8" w:rsidRPr="00E824E7" w14:paraId="57E281C2" w14:textId="77777777" w:rsidTr="32C3D006">
        <w:trPr>
          <w:cantSplit/>
          <w:trHeight w:val="358"/>
          <w:jc w:val="center"/>
        </w:trPr>
        <w:tc>
          <w:tcPr>
            <w:tcW w:w="0" w:type="auto"/>
            <w:vMerge/>
          </w:tcPr>
          <w:p w14:paraId="30B5098F" w14:textId="77777777" w:rsidR="003171D8" w:rsidRPr="00E824E7" w:rsidRDefault="003171D8" w:rsidP="00296409">
            <w:pPr>
              <w:jc w:val="center"/>
              <w:rPr>
                <w:rFonts w:ascii="Lucida Sans" w:hAnsi="Lucida Sans" w:cstheme="minorHAnsi"/>
                <w:b/>
                <w:bCs/>
              </w:rPr>
            </w:pPr>
          </w:p>
        </w:tc>
        <w:tc>
          <w:tcPr>
            <w:tcW w:w="1241" w:type="dxa"/>
            <w:tcBorders>
              <w:top w:val="single" w:sz="12" w:space="0" w:color="auto"/>
              <w:left w:val="single" w:sz="12" w:space="0" w:color="auto"/>
              <w:bottom w:val="single" w:sz="12" w:space="0" w:color="auto"/>
              <w:right w:val="single" w:sz="12" w:space="0" w:color="auto"/>
            </w:tcBorders>
            <w:shd w:val="clear" w:color="auto" w:fill="E6E6E6"/>
          </w:tcPr>
          <w:p w14:paraId="2C3C776F" w14:textId="77777777" w:rsidR="003171D8" w:rsidRPr="00E824E7" w:rsidRDefault="003171D8" w:rsidP="00296409">
            <w:pPr>
              <w:jc w:val="center"/>
              <w:rPr>
                <w:rFonts w:ascii="Lucida Sans" w:hAnsi="Lucida Sans" w:cstheme="minorHAnsi"/>
                <w:b/>
              </w:rPr>
            </w:pPr>
            <w:r w:rsidRPr="00E824E7">
              <w:rPr>
                <w:rFonts w:ascii="Lucida Sans" w:hAnsi="Lucida Sans" w:cstheme="minorHAnsi"/>
                <w:b/>
              </w:rPr>
              <w:t>Teórica</w:t>
            </w:r>
          </w:p>
        </w:tc>
        <w:tc>
          <w:tcPr>
            <w:tcW w:w="1155" w:type="dxa"/>
            <w:tcBorders>
              <w:top w:val="single" w:sz="12" w:space="0" w:color="auto"/>
              <w:left w:val="single" w:sz="12" w:space="0" w:color="auto"/>
              <w:bottom w:val="single" w:sz="12" w:space="0" w:color="auto"/>
              <w:right w:val="single" w:sz="12" w:space="0" w:color="auto"/>
            </w:tcBorders>
            <w:shd w:val="clear" w:color="auto" w:fill="E6E6E6"/>
          </w:tcPr>
          <w:p w14:paraId="26BEB7EA" w14:textId="60A536E8" w:rsidR="003171D8" w:rsidRPr="00E824E7" w:rsidRDefault="5588C149" w:rsidP="5588C149">
            <w:pPr>
              <w:jc w:val="center"/>
              <w:rPr>
                <w:rFonts w:ascii="Lucida Sans" w:hAnsi="Lucida Sans" w:cstheme="minorBidi"/>
                <w:b/>
                <w:bCs/>
              </w:rPr>
            </w:pPr>
            <w:r w:rsidRPr="5588C149">
              <w:rPr>
                <w:rFonts w:ascii="Lucida Sans" w:hAnsi="Lucida Sans" w:cstheme="minorBidi"/>
                <w:b/>
                <w:bCs/>
              </w:rPr>
              <w:t>Extensão</w:t>
            </w:r>
          </w:p>
        </w:tc>
        <w:tc>
          <w:tcPr>
            <w:tcW w:w="1631" w:type="dxa"/>
            <w:vMerge/>
          </w:tcPr>
          <w:p w14:paraId="7DA256A2" w14:textId="77777777" w:rsidR="003171D8" w:rsidRPr="00E824E7" w:rsidRDefault="003171D8" w:rsidP="00296409">
            <w:pPr>
              <w:jc w:val="center"/>
              <w:rPr>
                <w:rFonts w:ascii="Lucida Sans" w:hAnsi="Lucida Sans" w:cstheme="minorHAnsi"/>
                <w:highlight w:val="yellow"/>
              </w:rPr>
            </w:pPr>
          </w:p>
        </w:tc>
      </w:tr>
      <w:tr w:rsidR="003171D8" w:rsidRPr="00E824E7" w14:paraId="2658C274" w14:textId="77777777" w:rsidTr="32C3D006">
        <w:trPr>
          <w:cantSplit/>
          <w:trHeight w:val="465"/>
          <w:jc w:val="center"/>
        </w:trPr>
        <w:tc>
          <w:tcPr>
            <w:tcW w:w="0" w:type="auto"/>
          </w:tcPr>
          <w:p w14:paraId="2798C186" w14:textId="4F016563" w:rsidR="003171D8" w:rsidRPr="00E824E7" w:rsidRDefault="5588C149" w:rsidP="5588C149">
            <w:pPr>
              <w:jc w:val="both"/>
              <w:rPr>
                <w:rFonts w:ascii="Lucida Sans" w:eastAsia="Lucida Sans" w:hAnsi="Lucida Sans" w:cs="Lucida Sans"/>
              </w:rPr>
            </w:pPr>
            <w:r w:rsidRPr="5588C149">
              <w:rPr>
                <w:rFonts w:ascii="Lucida Sans" w:eastAsia="Lucida Sans" w:hAnsi="Lucida Sans" w:cs="Lucida Sans"/>
              </w:rPr>
              <w:t>História Regional</w:t>
            </w:r>
          </w:p>
        </w:tc>
        <w:tc>
          <w:tcPr>
            <w:tcW w:w="1241" w:type="dxa"/>
            <w:vAlign w:val="center"/>
          </w:tcPr>
          <w:p w14:paraId="2A45078D" w14:textId="7ED4DB0D"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353F65D8" w14:textId="09B30252"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5C32DD18" w14:textId="3F93CB63"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5630A7C8" w14:textId="77777777" w:rsidTr="32C3D006">
        <w:trPr>
          <w:cantSplit/>
          <w:trHeight w:val="251"/>
          <w:jc w:val="center"/>
        </w:trPr>
        <w:tc>
          <w:tcPr>
            <w:tcW w:w="0" w:type="auto"/>
          </w:tcPr>
          <w:p w14:paraId="3628A2B9" w14:textId="1200DD13" w:rsidR="003171D8" w:rsidRPr="00E824E7" w:rsidRDefault="5588C149" w:rsidP="5588C149">
            <w:pPr>
              <w:jc w:val="both"/>
            </w:pPr>
            <w:r w:rsidRPr="5588C149">
              <w:rPr>
                <w:rFonts w:ascii="Lucida Sans" w:eastAsia="Lucida Sans" w:hAnsi="Lucida Sans" w:cs="Lucida Sans"/>
              </w:rPr>
              <w:t>História da Arte I</w:t>
            </w:r>
          </w:p>
        </w:tc>
        <w:tc>
          <w:tcPr>
            <w:tcW w:w="1241" w:type="dxa"/>
            <w:vAlign w:val="center"/>
          </w:tcPr>
          <w:p w14:paraId="4FF77117" w14:textId="2FD30972" w:rsidR="003171D8" w:rsidRPr="00E824E7" w:rsidRDefault="5588C149" w:rsidP="5588C149">
            <w:pPr>
              <w:jc w:val="center"/>
              <w:rPr>
                <w:rFonts w:ascii="Lucida Sans" w:hAnsi="Lucida Sans" w:cstheme="minorBidi"/>
              </w:rPr>
            </w:pPr>
            <w:r w:rsidRPr="5588C149">
              <w:rPr>
                <w:rFonts w:ascii="Lucida Sans" w:hAnsi="Lucida Sans" w:cstheme="minorBidi"/>
              </w:rPr>
              <w:t>54</w:t>
            </w:r>
          </w:p>
        </w:tc>
        <w:tc>
          <w:tcPr>
            <w:tcW w:w="1155" w:type="dxa"/>
            <w:vAlign w:val="center"/>
          </w:tcPr>
          <w:p w14:paraId="62BA700C" w14:textId="175F2365"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25695D65" w14:textId="620742A9" w:rsidR="003171D8" w:rsidRPr="00E824E7" w:rsidRDefault="5588C149" w:rsidP="5588C149">
            <w:pPr>
              <w:jc w:val="center"/>
              <w:rPr>
                <w:rFonts w:ascii="Lucida Sans" w:hAnsi="Lucida Sans" w:cstheme="minorBidi"/>
              </w:rPr>
            </w:pPr>
            <w:r w:rsidRPr="5588C149">
              <w:rPr>
                <w:rFonts w:ascii="Lucida Sans" w:hAnsi="Lucida Sans" w:cstheme="minorBidi"/>
              </w:rPr>
              <w:t>3</w:t>
            </w:r>
          </w:p>
        </w:tc>
      </w:tr>
      <w:tr w:rsidR="003171D8" w:rsidRPr="00E824E7" w14:paraId="7D6CF20D" w14:textId="77777777" w:rsidTr="32C3D006">
        <w:trPr>
          <w:cantSplit/>
          <w:trHeight w:val="239"/>
          <w:jc w:val="center"/>
        </w:trPr>
        <w:tc>
          <w:tcPr>
            <w:tcW w:w="0" w:type="auto"/>
          </w:tcPr>
          <w:p w14:paraId="23A1976C" w14:textId="56864CAA" w:rsidR="003171D8" w:rsidRPr="00E824E7" w:rsidRDefault="5588C149" w:rsidP="5588C149">
            <w:pPr>
              <w:jc w:val="both"/>
            </w:pPr>
            <w:r w:rsidRPr="5588C149">
              <w:rPr>
                <w:rFonts w:ascii="Lucida Sans" w:eastAsia="Lucida Sans" w:hAnsi="Lucida Sans" w:cs="Lucida Sans"/>
              </w:rPr>
              <w:t>Língua Espanhola I</w:t>
            </w:r>
          </w:p>
        </w:tc>
        <w:tc>
          <w:tcPr>
            <w:tcW w:w="1241" w:type="dxa"/>
            <w:vAlign w:val="center"/>
          </w:tcPr>
          <w:p w14:paraId="093AD611" w14:textId="332BB766"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3132F6C2" w14:textId="55A58198"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0B314D3E" w14:textId="5C4A1B9E"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3843602E" w14:textId="77777777" w:rsidTr="32C3D006">
        <w:trPr>
          <w:cantSplit/>
          <w:trHeight w:val="239"/>
          <w:jc w:val="center"/>
        </w:trPr>
        <w:tc>
          <w:tcPr>
            <w:tcW w:w="0" w:type="auto"/>
          </w:tcPr>
          <w:p w14:paraId="578ED535" w14:textId="24F0AC58" w:rsidR="003171D8" w:rsidRPr="00E824E7" w:rsidRDefault="5588C149" w:rsidP="5588C149">
            <w:pPr>
              <w:jc w:val="both"/>
            </w:pPr>
            <w:r w:rsidRPr="5588C149">
              <w:rPr>
                <w:rFonts w:ascii="Lucida Sans" w:eastAsia="Lucida Sans" w:hAnsi="Lucida Sans" w:cs="Lucida Sans"/>
              </w:rPr>
              <w:t>Língua Inglesa I</w:t>
            </w:r>
          </w:p>
        </w:tc>
        <w:tc>
          <w:tcPr>
            <w:tcW w:w="1241" w:type="dxa"/>
            <w:vAlign w:val="center"/>
          </w:tcPr>
          <w:p w14:paraId="1D962F18" w14:textId="5F79B311"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25996138" w14:textId="60C53D9D"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08336F59" w14:textId="041D4F68"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498CA76E" w14:textId="77777777" w:rsidTr="32C3D006">
        <w:trPr>
          <w:cantSplit/>
          <w:trHeight w:val="251"/>
          <w:jc w:val="center"/>
        </w:trPr>
        <w:tc>
          <w:tcPr>
            <w:tcW w:w="0" w:type="auto"/>
          </w:tcPr>
          <w:p w14:paraId="0BCD9D0E" w14:textId="5C62AD9D" w:rsidR="003171D8" w:rsidRPr="00E824E7" w:rsidRDefault="5588C149" w:rsidP="5588C149">
            <w:pPr>
              <w:jc w:val="both"/>
            </w:pPr>
            <w:r w:rsidRPr="5588C149">
              <w:rPr>
                <w:rFonts w:ascii="Lucida Sans" w:eastAsia="Lucida Sans" w:hAnsi="Lucida Sans" w:cs="Lucida Sans"/>
              </w:rPr>
              <w:t>Sociologia do Turismo e do Lazer</w:t>
            </w:r>
          </w:p>
        </w:tc>
        <w:tc>
          <w:tcPr>
            <w:tcW w:w="1241" w:type="dxa"/>
            <w:vAlign w:val="center"/>
          </w:tcPr>
          <w:p w14:paraId="6A0EDB7B" w14:textId="364B9F7E"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5706DCC4" w14:textId="63C2BD5B"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3D50384D" w14:textId="44006107"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594B897A" w14:textId="77777777" w:rsidTr="32C3D006">
        <w:trPr>
          <w:cantSplit/>
          <w:trHeight w:val="239"/>
          <w:jc w:val="center"/>
        </w:trPr>
        <w:tc>
          <w:tcPr>
            <w:tcW w:w="0" w:type="auto"/>
          </w:tcPr>
          <w:p w14:paraId="34000F69" w14:textId="3FBADCDD" w:rsidR="003171D8" w:rsidRPr="00E824E7" w:rsidRDefault="5588C149" w:rsidP="5588C149">
            <w:pPr>
              <w:jc w:val="both"/>
            </w:pPr>
            <w:r w:rsidRPr="5588C149">
              <w:rPr>
                <w:rFonts w:ascii="Lucida Sans" w:eastAsia="Lucida Sans" w:hAnsi="Lucida Sans" w:cs="Lucida Sans"/>
              </w:rPr>
              <w:t>História da Arte II</w:t>
            </w:r>
          </w:p>
        </w:tc>
        <w:tc>
          <w:tcPr>
            <w:tcW w:w="1241" w:type="dxa"/>
            <w:vAlign w:val="center"/>
          </w:tcPr>
          <w:p w14:paraId="015C10EE" w14:textId="5DD2DCAD"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44022F83" w14:textId="3173D9D4"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22E57F26" w14:textId="065C7509"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6FB22E3C" w14:textId="77777777" w:rsidTr="32C3D006">
        <w:trPr>
          <w:cantSplit/>
          <w:trHeight w:val="239"/>
          <w:jc w:val="center"/>
        </w:trPr>
        <w:tc>
          <w:tcPr>
            <w:tcW w:w="0" w:type="auto"/>
          </w:tcPr>
          <w:p w14:paraId="41E601C2" w14:textId="60ABC5A5" w:rsidR="003171D8" w:rsidRPr="00E824E7" w:rsidRDefault="5588C149" w:rsidP="5588C149">
            <w:pPr>
              <w:jc w:val="both"/>
            </w:pPr>
            <w:r w:rsidRPr="5588C149">
              <w:rPr>
                <w:rFonts w:ascii="Lucida Sans" w:eastAsia="Lucida Sans" w:hAnsi="Lucida Sans" w:cs="Lucida Sans"/>
              </w:rPr>
              <w:t>Língua Espanhola II</w:t>
            </w:r>
          </w:p>
        </w:tc>
        <w:tc>
          <w:tcPr>
            <w:tcW w:w="1241" w:type="dxa"/>
            <w:vAlign w:val="center"/>
          </w:tcPr>
          <w:p w14:paraId="2FDE53A8" w14:textId="19FE4161"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7F3C283F" w14:textId="08435C26"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41E0FF62" w14:textId="62FFBB99"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53EEFBDA" w14:textId="77777777" w:rsidTr="32C3D006">
        <w:trPr>
          <w:cantSplit/>
          <w:trHeight w:val="239"/>
          <w:jc w:val="center"/>
        </w:trPr>
        <w:tc>
          <w:tcPr>
            <w:tcW w:w="0" w:type="auto"/>
          </w:tcPr>
          <w:p w14:paraId="21A4B99F" w14:textId="4BB7AA74" w:rsidR="003171D8" w:rsidRPr="00E824E7" w:rsidRDefault="5588C149" w:rsidP="5588C149">
            <w:pPr>
              <w:jc w:val="both"/>
              <w:rPr>
                <w:rFonts w:ascii="Lucida Sans" w:eastAsia="Lucida Sans" w:hAnsi="Lucida Sans" w:cs="Lucida Sans"/>
              </w:rPr>
            </w:pPr>
            <w:r w:rsidRPr="5588C149">
              <w:rPr>
                <w:rFonts w:ascii="Lucida Sans" w:eastAsia="Lucida Sans" w:hAnsi="Lucida Sans" w:cs="Lucida Sans"/>
              </w:rPr>
              <w:t>Língua Inglesa II</w:t>
            </w:r>
          </w:p>
        </w:tc>
        <w:tc>
          <w:tcPr>
            <w:tcW w:w="1241" w:type="dxa"/>
            <w:vAlign w:val="center"/>
          </w:tcPr>
          <w:p w14:paraId="4771CC1F" w14:textId="73C2AA9D"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73B0A669" w14:textId="207F5F89"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5AED1296" w14:textId="61DD8740"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1CEF2ED6" w14:textId="77777777" w:rsidTr="32C3D006">
        <w:trPr>
          <w:cantSplit/>
          <w:trHeight w:val="251"/>
          <w:jc w:val="center"/>
        </w:trPr>
        <w:tc>
          <w:tcPr>
            <w:tcW w:w="0" w:type="auto"/>
          </w:tcPr>
          <w:p w14:paraId="1240C199" w14:textId="61FB4984" w:rsidR="003171D8" w:rsidRPr="00E824E7" w:rsidRDefault="5588C149" w:rsidP="5588C149">
            <w:pPr>
              <w:jc w:val="both"/>
            </w:pPr>
            <w:r w:rsidRPr="5588C149">
              <w:rPr>
                <w:rFonts w:ascii="Lucida Sans" w:eastAsia="Lucida Sans" w:hAnsi="Lucida Sans" w:cs="Lucida Sans"/>
              </w:rPr>
              <w:t>Língua Espanhola III</w:t>
            </w:r>
          </w:p>
        </w:tc>
        <w:tc>
          <w:tcPr>
            <w:tcW w:w="1241" w:type="dxa"/>
            <w:vAlign w:val="center"/>
          </w:tcPr>
          <w:p w14:paraId="594FD788" w14:textId="52828C6F"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670C6B26" w14:textId="3F529B5B"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62777C7A" w14:textId="3A6E192F"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2126271F" w14:textId="77777777" w:rsidTr="32C3D006">
        <w:trPr>
          <w:cantSplit/>
          <w:trHeight w:val="239"/>
          <w:jc w:val="center"/>
        </w:trPr>
        <w:tc>
          <w:tcPr>
            <w:tcW w:w="0" w:type="auto"/>
          </w:tcPr>
          <w:p w14:paraId="1EE48B68" w14:textId="525E3AD4" w:rsidR="003171D8" w:rsidRPr="00E824E7" w:rsidRDefault="5588C149" w:rsidP="5588C149">
            <w:pPr>
              <w:jc w:val="both"/>
            </w:pPr>
            <w:r w:rsidRPr="5588C149">
              <w:rPr>
                <w:rFonts w:ascii="Lucida Sans" w:eastAsia="Lucida Sans" w:hAnsi="Lucida Sans" w:cs="Lucida Sans"/>
              </w:rPr>
              <w:t>Língua Inglesa III</w:t>
            </w:r>
          </w:p>
        </w:tc>
        <w:tc>
          <w:tcPr>
            <w:tcW w:w="1241" w:type="dxa"/>
            <w:vAlign w:val="center"/>
          </w:tcPr>
          <w:p w14:paraId="40C4C915" w14:textId="717064C2"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5862FC3A" w14:textId="493955A0"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68730F7D" w14:textId="196FFB57"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5BB445B5" w14:textId="77777777" w:rsidTr="32C3D006">
        <w:trPr>
          <w:cantSplit/>
          <w:trHeight w:val="239"/>
          <w:jc w:val="center"/>
        </w:trPr>
        <w:tc>
          <w:tcPr>
            <w:tcW w:w="0" w:type="auto"/>
          </w:tcPr>
          <w:p w14:paraId="4FB79BA4" w14:textId="39D6D964" w:rsidR="003171D8" w:rsidRPr="00E824E7" w:rsidRDefault="5588C149" w:rsidP="5588C149">
            <w:pPr>
              <w:jc w:val="both"/>
            </w:pPr>
            <w:r w:rsidRPr="5588C149">
              <w:rPr>
                <w:rFonts w:ascii="Lucida Sans" w:eastAsia="Lucida Sans" w:hAnsi="Lucida Sans" w:cs="Lucida Sans"/>
              </w:rPr>
              <w:t>Patrimônio Cultural</w:t>
            </w:r>
          </w:p>
        </w:tc>
        <w:tc>
          <w:tcPr>
            <w:tcW w:w="1241" w:type="dxa"/>
            <w:vAlign w:val="center"/>
          </w:tcPr>
          <w:p w14:paraId="51DAB214" w14:textId="4A384341" w:rsidR="003171D8" w:rsidRPr="00E824E7" w:rsidRDefault="5588C149" w:rsidP="5588C149">
            <w:pPr>
              <w:spacing w:line="259" w:lineRule="auto"/>
              <w:jc w:val="center"/>
            </w:pPr>
            <w:r w:rsidRPr="5588C149">
              <w:rPr>
                <w:rFonts w:ascii="Lucida Sans" w:hAnsi="Lucida Sans" w:cstheme="minorBidi"/>
              </w:rPr>
              <w:t>54</w:t>
            </w:r>
          </w:p>
        </w:tc>
        <w:tc>
          <w:tcPr>
            <w:tcW w:w="1155" w:type="dxa"/>
            <w:vAlign w:val="center"/>
          </w:tcPr>
          <w:p w14:paraId="4DEE7864" w14:textId="1F8596D2"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508D66F9" w14:textId="28D09B45" w:rsidR="003171D8" w:rsidRPr="00E824E7" w:rsidRDefault="5588C149" w:rsidP="5588C149">
            <w:pPr>
              <w:jc w:val="center"/>
              <w:rPr>
                <w:rFonts w:ascii="Lucida Sans" w:hAnsi="Lucida Sans" w:cstheme="minorBidi"/>
              </w:rPr>
            </w:pPr>
            <w:r w:rsidRPr="5588C149">
              <w:rPr>
                <w:rFonts w:ascii="Lucida Sans" w:hAnsi="Lucida Sans" w:cstheme="minorBidi"/>
              </w:rPr>
              <w:t>3</w:t>
            </w:r>
          </w:p>
        </w:tc>
      </w:tr>
      <w:tr w:rsidR="003171D8" w:rsidRPr="00E824E7" w14:paraId="4BB78B7D" w14:textId="77777777" w:rsidTr="32C3D006">
        <w:trPr>
          <w:cantSplit/>
          <w:trHeight w:val="239"/>
          <w:jc w:val="center"/>
        </w:trPr>
        <w:tc>
          <w:tcPr>
            <w:tcW w:w="0" w:type="auto"/>
          </w:tcPr>
          <w:p w14:paraId="2DE31622" w14:textId="4DCDE7B7" w:rsidR="003171D8" w:rsidRPr="00E824E7" w:rsidRDefault="5588C149" w:rsidP="5588C149">
            <w:pPr>
              <w:jc w:val="both"/>
            </w:pPr>
            <w:r w:rsidRPr="5588C149">
              <w:rPr>
                <w:rFonts w:ascii="Lucida Sans" w:eastAsia="Lucida Sans" w:hAnsi="Lucida Sans" w:cs="Lucida Sans"/>
              </w:rPr>
              <w:t>Língua Espanhola IV</w:t>
            </w:r>
          </w:p>
        </w:tc>
        <w:tc>
          <w:tcPr>
            <w:tcW w:w="1241" w:type="dxa"/>
            <w:vAlign w:val="center"/>
          </w:tcPr>
          <w:p w14:paraId="7BD4E6F9" w14:textId="1178618F"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31ADC962" w14:textId="35E8A7DC"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73136FDE" w14:textId="1D06C2D4"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3D5C3100" w14:textId="77777777" w:rsidTr="32C3D006">
        <w:trPr>
          <w:cantSplit/>
          <w:trHeight w:val="251"/>
          <w:jc w:val="center"/>
        </w:trPr>
        <w:tc>
          <w:tcPr>
            <w:tcW w:w="0" w:type="auto"/>
          </w:tcPr>
          <w:p w14:paraId="5B6F0D5B" w14:textId="3EE6679F" w:rsidR="003171D8" w:rsidRPr="00E824E7" w:rsidRDefault="5588C149" w:rsidP="5588C149">
            <w:pPr>
              <w:jc w:val="both"/>
            </w:pPr>
            <w:r w:rsidRPr="5588C149">
              <w:rPr>
                <w:rFonts w:ascii="Lucida Sans" w:eastAsia="Lucida Sans" w:hAnsi="Lucida Sans" w:cs="Lucida Sans"/>
              </w:rPr>
              <w:t>Língua Inglesa IV</w:t>
            </w:r>
          </w:p>
        </w:tc>
        <w:tc>
          <w:tcPr>
            <w:tcW w:w="1241" w:type="dxa"/>
            <w:vAlign w:val="center"/>
          </w:tcPr>
          <w:p w14:paraId="4E6038D2" w14:textId="427F4DFC"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5C70A52E" w14:textId="1B8329C1"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687DCE32" w14:textId="3E99F3C2"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3323BC30" w14:textId="77777777" w:rsidTr="32C3D006">
        <w:trPr>
          <w:cantSplit/>
          <w:trHeight w:val="239"/>
          <w:jc w:val="center"/>
        </w:trPr>
        <w:tc>
          <w:tcPr>
            <w:tcW w:w="0" w:type="auto"/>
          </w:tcPr>
          <w:p w14:paraId="14D0A8DD" w14:textId="0A81D764" w:rsidR="003171D8" w:rsidRPr="00E824E7" w:rsidRDefault="5588C149" w:rsidP="5588C149">
            <w:pPr>
              <w:jc w:val="both"/>
            </w:pPr>
            <w:r w:rsidRPr="5588C149">
              <w:rPr>
                <w:rFonts w:ascii="Lucida Sans" w:eastAsia="Lucida Sans" w:hAnsi="Lucida Sans" w:cs="Lucida Sans"/>
              </w:rPr>
              <w:t>Turismo e Tecnologia</w:t>
            </w:r>
          </w:p>
        </w:tc>
        <w:tc>
          <w:tcPr>
            <w:tcW w:w="1241" w:type="dxa"/>
            <w:vAlign w:val="center"/>
          </w:tcPr>
          <w:p w14:paraId="23EAF44A" w14:textId="7B7FB2E8"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07AA71BC" w14:textId="19223060"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30D9EB46" w14:textId="489EC181"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2EBB047E" w14:textId="77777777" w:rsidTr="32C3D006">
        <w:trPr>
          <w:cantSplit/>
          <w:trHeight w:val="239"/>
          <w:jc w:val="center"/>
        </w:trPr>
        <w:tc>
          <w:tcPr>
            <w:tcW w:w="0" w:type="auto"/>
          </w:tcPr>
          <w:p w14:paraId="7CF75C85" w14:textId="1F4FAB04" w:rsidR="003171D8" w:rsidRPr="00E824E7" w:rsidRDefault="5588C149" w:rsidP="5588C149">
            <w:pPr>
              <w:jc w:val="both"/>
            </w:pPr>
            <w:r w:rsidRPr="5588C149">
              <w:rPr>
                <w:rFonts w:ascii="Lucida Sans" w:eastAsia="Lucida Sans" w:hAnsi="Lucida Sans" w:cs="Lucida Sans"/>
              </w:rPr>
              <w:lastRenderedPageBreak/>
              <w:t>Acessibilidade e Inclusão</w:t>
            </w:r>
          </w:p>
        </w:tc>
        <w:tc>
          <w:tcPr>
            <w:tcW w:w="1241" w:type="dxa"/>
            <w:vAlign w:val="center"/>
          </w:tcPr>
          <w:p w14:paraId="38A5476A" w14:textId="3B88E53B" w:rsidR="003171D8" w:rsidRPr="00E824E7" w:rsidRDefault="5588C149" w:rsidP="5588C149">
            <w:pPr>
              <w:jc w:val="center"/>
              <w:rPr>
                <w:rFonts w:ascii="Lucida Sans" w:hAnsi="Lucida Sans" w:cstheme="minorBidi"/>
              </w:rPr>
            </w:pPr>
            <w:r w:rsidRPr="5588C149">
              <w:rPr>
                <w:rFonts w:ascii="Lucida Sans" w:hAnsi="Lucida Sans" w:cstheme="minorBidi"/>
              </w:rPr>
              <w:t>36</w:t>
            </w:r>
          </w:p>
        </w:tc>
        <w:tc>
          <w:tcPr>
            <w:tcW w:w="1155" w:type="dxa"/>
            <w:vAlign w:val="center"/>
          </w:tcPr>
          <w:p w14:paraId="37B172F8" w14:textId="7BBCDB7E" w:rsidR="003171D8" w:rsidRPr="00E824E7" w:rsidRDefault="5588C149" w:rsidP="5588C149">
            <w:pPr>
              <w:jc w:val="center"/>
              <w:rPr>
                <w:rFonts w:ascii="Lucida Sans" w:hAnsi="Lucida Sans" w:cstheme="minorBidi"/>
              </w:rPr>
            </w:pPr>
            <w:r w:rsidRPr="5588C149">
              <w:rPr>
                <w:rFonts w:ascii="Lucida Sans" w:hAnsi="Lucida Sans" w:cstheme="minorBidi"/>
              </w:rPr>
              <w:t>x</w:t>
            </w:r>
          </w:p>
        </w:tc>
        <w:tc>
          <w:tcPr>
            <w:tcW w:w="1631" w:type="dxa"/>
          </w:tcPr>
          <w:p w14:paraId="2D94562F" w14:textId="1C8D6602" w:rsidR="003171D8" w:rsidRPr="00E824E7" w:rsidRDefault="5588C149" w:rsidP="5588C149">
            <w:pPr>
              <w:jc w:val="center"/>
              <w:rPr>
                <w:rFonts w:ascii="Lucida Sans" w:hAnsi="Lucida Sans" w:cstheme="minorBidi"/>
              </w:rPr>
            </w:pPr>
            <w:r w:rsidRPr="5588C149">
              <w:rPr>
                <w:rFonts w:ascii="Lucida Sans" w:hAnsi="Lucida Sans" w:cstheme="minorBidi"/>
              </w:rPr>
              <w:t>2</w:t>
            </w:r>
          </w:p>
        </w:tc>
      </w:tr>
      <w:tr w:rsidR="003171D8" w:rsidRPr="00E824E7" w14:paraId="476FD53A" w14:textId="77777777" w:rsidTr="32C3D006">
        <w:trPr>
          <w:cantSplit/>
          <w:trHeight w:val="239"/>
          <w:jc w:val="center"/>
        </w:trPr>
        <w:tc>
          <w:tcPr>
            <w:tcW w:w="0" w:type="auto"/>
            <w:tcBorders>
              <w:top w:val="single" w:sz="12" w:space="0" w:color="auto"/>
            </w:tcBorders>
          </w:tcPr>
          <w:p w14:paraId="3123B242" w14:textId="77777777" w:rsidR="003171D8" w:rsidRPr="00E824E7" w:rsidRDefault="003171D8" w:rsidP="00296409">
            <w:pPr>
              <w:jc w:val="both"/>
              <w:rPr>
                <w:rFonts w:ascii="Lucida Sans" w:hAnsi="Lucida Sans" w:cstheme="minorHAnsi"/>
                <w:b/>
              </w:rPr>
            </w:pPr>
            <w:r w:rsidRPr="00E824E7">
              <w:rPr>
                <w:rFonts w:ascii="Lucida Sans" w:hAnsi="Lucida Sans" w:cstheme="minorHAnsi"/>
                <w:b/>
              </w:rPr>
              <w:t>Total</w:t>
            </w:r>
          </w:p>
        </w:tc>
        <w:tc>
          <w:tcPr>
            <w:tcW w:w="1241" w:type="dxa"/>
            <w:tcBorders>
              <w:top w:val="single" w:sz="12" w:space="0" w:color="auto"/>
            </w:tcBorders>
          </w:tcPr>
          <w:p w14:paraId="417A6BB6" w14:textId="391E1A2E" w:rsidR="003171D8" w:rsidRPr="00E824E7" w:rsidRDefault="5588C149" w:rsidP="5588C149">
            <w:pPr>
              <w:jc w:val="center"/>
              <w:rPr>
                <w:rFonts w:ascii="Lucida Sans" w:hAnsi="Lucida Sans" w:cstheme="minorBidi"/>
                <w:b/>
                <w:bCs/>
              </w:rPr>
            </w:pPr>
            <w:r w:rsidRPr="5588C149">
              <w:rPr>
                <w:rFonts w:ascii="Lucida Sans" w:hAnsi="Lucida Sans" w:cstheme="minorBidi"/>
                <w:b/>
                <w:bCs/>
              </w:rPr>
              <w:t>576</w:t>
            </w:r>
          </w:p>
        </w:tc>
        <w:tc>
          <w:tcPr>
            <w:tcW w:w="1155" w:type="dxa"/>
            <w:tcBorders>
              <w:top w:val="single" w:sz="12" w:space="0" w:color="auto"/>
            </w:tcBorders>
          </w:tcPr>
          <w:p w14:paraId="108307E0" w14:textId="20097BDF" w:rsidR="003171D8" w:rsidRPr="00E824E7" w:rsidRDefault="5588C149" w:rsidP="5588C149">
            <w:pPr>
              <w:jc w:val="center"/>
              <w:rPr>
                <w:rFonts w:ascii="Lucida Sans" w:hAnsi="Lucida Sans" w:cstheme="minorBidi"/>
                <w:b/>
                <w:bCs/>
              </w:rPr>
            </w:pPr>
            <w:r w:rsidRPr="5588C149">
              <w:rPr>
                <w:rFonts w:ascii="Lucida Sans" w:hAnsi="Lucida Sans" w:cstheme="minorBidi"/>
                <w:b/>
                <w:bCs/>
              </w:rPr>
              <w:t>x</w:t>
            </w:r>
          </w:p>
        </w:tc>
        <w:tc>
          <w:tcPr>
            <w:tcW w:w="1631" w:type="dxa"/>
            <w:tcBorders>
              <w:top w:val="single" w:sz="12" w:space="0" w:color="auto"/>
            </w:tcBorders>
          </w:tcPr>
          <w:p w14:paraId="0DD1DF4A" w14:textId="3C59D07A" w:rsidR="003171D8" w:rsidRPr="00E824E7" w:rsidRDefault="5588C149" w:rsidP="5588C149">
            <w:pPr>
              <w:jc w:val="center"/>
              <w:rPr>
                <w:rFonts w:ascii="Lucida Sans" w:hAnsi="Lucida Sans" w:cstheme="minorBidi"/>
                <w:b/>
                <w:bCs/>
              </w:rPr>
            </w:pPr>
            <w:r w:rsidRPr="5588C149">
              <w:rPr>
                <w:rFonts w:ascii="Lucida Sans" w:hAnsi="Lucida Sans" w:cstheme="minorBidi"/>
                <w:b/>
                <w:bCs/>
              </w:rPr>
              <w:t>32</w:t>
            </w:r>
          </w:p>
        </w:tc>
      </w:tr>
      <w:tr w:rsidR="003171D8" w:rsidRPr="00E824E7" w14:paraId="1FB3508E" w14:textId="77777777" w:rsidTr="32C3D006">
        <w:trPr>
          <w:trHeight w:val="447"/>
          <w:jc w:val="center"/>
        </w:trPr>
        <w:tc>
          <w:tcPr>
            <w:tcW w:w="0" w:type="auto"/>
            <w:shd w:val="clear" w:color="auto" w:fill="D9D9D9" w:themeFill="background1" w:themeFillShade="D9"/>
          </w:tcPr>
          <w:p w14:paraId="2853E684" w14:textId="77777777" w:rsidR="003171D8" w:rsidRPr="00E824E7" w:rsidRDefault="003171D8" w:rsidP="00296409">
            <w:pPr>
              <w:jc w:val="both"/>
              <w:rPr>
                <w:rFonts w:ascii="Lucida Sans" w:hAnsi="Lucida Sans" w:cstheme="minorHAnsi"/>
                <w:b/>
                <w:bCs/>
              </w:rPr>
            </w:pPr>
          </w:p>
          <w:p w14:paraId="35BF24A1" w14:textId="7DFEE027" w:rsidR="003171D8" w:rsidRPr="00E824E7" w:rsidRDefault="66F4742A" w:rsidP="32C3D006">
            <w:pPr>
              <w:jc w:val="both"/>
              <w:rPr>
                <w:rFonts w:ascii="Lucida Sans" w:hAnsi="Lucida Sans" w:cstheme="minorBidi"/>
                <w:b/>
                <w:bCs/>
              </w:rPr>
            </w:pPr>
            <w:r w:rsidRPr="32C3D006">
              <w:rPr>
                <w:rFonts w:ascii="Lucida Sans" w:hAnsi="Lucida Sans" w:cstheme="minorBidi"/>
                <w:b/>
                <w:bCs/>
              </w:rPr>
              <w:t>Carga</w:t>
            </w:r>
            <w:r w:rsidR="1EF9D824" w:rsidRPr="32C3D006">
              <w:rPr>
                <w:rFonts w:ascii="Lucida Sans" w:hAnsi="Lucida Sans" w:cstheme="minorBidi"/>
                <w:b/>
                <w:bCs/>
              </w:rPr>
              <w:t xml:space="preserve"> </w:t>
            </w:r>
            <w:r w:rsidRPr="32C3D006">
              <w:rPr>
                <w:rFonts w:ascii="Lucida Sans" w:hAnsi="Lucida Sans" w:cstheme="minorBidi"/>
                <w:b/>
                <w:bCs/>
              </w:rPr>
              <w:t>horária</w:t>
            </w:r>
            <w:r w:rsidR="59F2DA85" w:rsidRPr="32C3D006">
              <w:rPr>
                <w:rFonts w:ascii="Lucida Sans" w:hAnsi="Lucida Sans" w:cstheme="minorBidi"/>
                <w:b/>
                <w:bCs/>
              </w:rPr>
              <w:t>-aula</w:t>
            </w:r>
            <w:r w:rsidRPr="32C3D006">
              <w:rPr>
                <w:rFonts w:ascii="Lucida Sans" w:hAnsi="Lucida Sans" w:cstheme="minorBidi"/>
                <w:b/>
                <w:bCs/>
              </w:rPr>
              <w:t xml:space="preserve"> deste Núcleo:</w:t>
            </w:r>
          </w:p>
        </w:tc>
        <w:tc>
          <w:tcPr>
            <w:tcW w:w="4027" w:type="dxa"/>
            <w:gridSpan w:val="3"/>
            <w:shd w:val="clear" w:color="auto" w:fill="D9D9D9" w:themeFill="background1" w:themeFillShade="D9"/>
          </w:tcPr>
          <w:p w14:paraId="00ED03B1" w14:textId="1F031680" w:rsidR="003171D8" w:rsidRPr="00E824E7" w:rsidRDefault="5588C149" w:rsidP="5588C149">
            <w:pPr>
              <w:jc w:val="center"/>
              <w:rPr>
                <w:rFonts w:ascii="Lucida Sans" w:hAnsi="Lucida Sans" w:cstheme="minorBidi"/>
              </w:rPr>
            </w:pPr>
            <w:r w:rsidRPr="5588C149">
              <w:rPr>
                <w:rFonts w:ascii="Lucida Sans" w:hAnsi="Lucida Sans" w:cstheme="minorBidi"/>
              </w:rPr>
              <w:t>576</w:t>
            </w:r>
          </w:p>
        </w:tc>
      </w:tr>
      <w:tr w:rsidR="19CA384D" w:rsidRPr="00E824E7" w14:paraId="6441C53E" w14:textId="77777777" w:rsidTr="32C3D006">
        <w:trPr>
          <w:trHeight w:val="447"/>
          <w:jc w:val="center"/>
        </w:trPr>
        <w:tc>
          <w:tcPr>
            <w:tcW w:w="3068" w:type="dxa"/>
            <w:shd w:val="clear" w:color="auto" w:fill="D9D9D9" w:themeFill="background1" w:themeFillShade="D9"/>
          </w:tcPr>
          <w:p w14:paraId="0E45C044" w14:textId="3D7D2197" w:rsidR="7FCFE604" w:rsidRPr="00E824E7" w:rsidRDefault="7FCFE604" w:rsidP="19CA384D">
            <w:pPr>
              <w:rPr>
                <w:rFonts w:ascii="Lucida Sans" w:hAnsi="Lucida Sans" w:cstheme="minorHAnsi"/>
                <w:b/>
                <w:bCs/>
              </w:rPr>
            </w:pPr>
            <w:r w:rsidRPr="00E824E7">
              <w:rPr>
                <w:rFonts w:ascii="Lucida Sans" w:hAnsi="Lucida Sans" w:cstheme="minorHAnsi"/>
                <w:b/>
                <w:bCs/>
              </w:rPr>
              <w:t>Carga horária-relógio deste Núcleo</w:t>
            </w:r>
            <w:r w:rsidR="00C06029" w:rsidRPr="00E824E7">
              <w:rPr>
                <w:rFonts w:ascii="Lucida Sans" w:hAnsi="Lucida Sans" w:cstheme="minorHAnsi"/>
                <w:b/>
                <w:bCs/>
              </w:rPr>
              <w:t>:</w:t>
            </w:r>
          </w:p>
        </w:tc>
        <w:tc>
          <w:tcPr>
            <w:tcW w:w="4027" w:type="dxa"/>
            <w:gridSpan w:val="3"/>
            <w:shd w:val="clear" w:color="auto" w:fill="D9D9D9" w:themeFill="background1" w:themeFillShade="D9"/>
          </w:tcPr>
          <w:p w14:paraId="3ECA6C11" w14:textId="4B4CDDE7" w:rsidR="19CA384D" w:rsidRPr="00E824E7" w:rsidRDefault="5588C149" w:rsidP="5588C149">
            <w:pPr>
              <w:jc w:val="center"/>
              <w:rPr>
                <w:rFonts w:ascii="Lucida Sans" w:hAnsi="Lucida Sans" w:cstheme="minorBidi"/>
              </w:rPr>
            </w:pPr>
            <w:r w:rsidRPr="5588C149">
              <w:rPr>
                <w:rFonts w:ascii="Lucida Sans" w:hAnsi="Lucida Sans" w:cstheme="minorBidi"/>
              </w:rPr>
              <w:t>480</w:t>
            </w:r>
          </w:p>
        </w:tc>
      </w:tr>
      <w:tr w:rsidR="003171D8" w:rsidRPr="00E824E7" w14:paraId="56EDDA56" w14:textId="77777777" w:rsidTr="32C3D006">
        <w:trPr>
          <w:trHeight w:val="424"/>
          <w:jc w:val="center"/>
        </w:trPr>
        <w:tc>
          <w:tcPr>
            <w:tcW w:w="0" w:type="auto"/>
            <w:shd w:val="clear" w:color="auto" w:fill="DBE5F1" w:themeFill="accent1" w:themeFillTint="33"/>
          </w:tcPr>
          <w:p w14:paraId="3D26145B" w14:textId="77777777" w:rsidR="003171D8" w:rsidRPr="00E824E7" w:rsidRDefault="003171D8" w:rsidP="00296409">
            <w:pPr>
              <w:jc w:val="both"/>
              <w:rPr>
                <w:rFonts w:ascii="Lucida Sans" w:hAnsi="Lucida Sans" w:cstheme="minorHAnsi"/>
                <w:b/>
                <w:bCs/>
              </w:rPr>
            </w:pPr>
          </w:p>
          <w:p w14:paraId="78E7B1F2" w14:textId="77777777" w:rsidR="003171D8" w:rsidRPr="00E824E7" w:rsidRDefault="003171D8" w:rsidP="00296409">
            <w:pPr>
              <w:jc w:val="both"/>
              <w:rPr>
                <w:rFonts w:ascii="Lucida Sans" w:hAnsi="Lucida Sans" w:cstheme="minorHAnsi"/>
                <w:b/>
                <w:bCs/>
              </w:rPr>
            </w:pPr>
            <w:r w:rsidRPr="00E824E7">
              <w:rPr>
                <w:rFonts w:ascii="Lucida Sans" w:hAnsi="Lucida Sans" w:cstheme="minorHAnsi"/>
                <w:b/>
                <w:bCs/>
              </w:rPr>
              <w:t>Carga horária total do Curso:</w:t>
            </w:r>
          </w:p>
        </w:tc>
        <w:tc>
          <w:tcPr>
            <w:tcW w:w="4027" w:type="dxa"/>
            <w:gridSpan w:val="3"/>
            <w:shd w:val="clear" w:color="auto" w:fill="DBE5F1" w:themeFill="accent1" w:themeFillTint="33"/>
          </w:tcPr>
          <w:p w14:paraId="4FE5AAB2" w14:textId="3C8399A1" w:rsidR="5588C149" w:rsidRDefault="5588C149" w:rsidP="5588C149">
            <w:pPr>
              <w:jc w:val="center"/>
              <w:rPr>
                <w:rFonts w:ascii="Lucida Sans" w:hAnsi="Lucida Sans" w:cstheme="minorBidi"/>
              </w:rPr>
            </w:pPr>
          </w:p>
          <w:p w14:paraId="6BA292FD" w14:textId="7DB7B831" w:rsidR="003171D8" w:rsidRPr="00E824E7" w:rsidRDefault="7B9EB302" w:rsidP="32C3D006">
            <w:pPr>
              <w:spacing w:line="259" w:lineRule="auto"/>
              <w:jc w:val="center"/>
              <w:rPr>
                <w:rFonts w:ascii="Lucida Sans" w:hAnsi="Lucida Sans" w:cstheme="minorBidi"/>
              </w:rPr>
            </w:pPr>
            <w:r w:rsidRPr="32C3D006">
              <w:rPr>
                <w:rFonts w:ascii="Lucida Sans" w:hAnsi="Lucida Sans" w:cstheme="minorBidi"/>
              </w:rPr>
              <w:t>1748</w:t>
            </w:r>
          </w:p>
        </w:tc>
      </w:tr>
    </w:tbl>
    <w:p w14:paraId="47EA3620" w14:textId="2DF77B6E" w:rsidR="00296409" w:rsidRPr="00E824E7" w:rsidRDefault="00296409" w:rsidP="004139EF">
      <w:pPr>
        <w:pStyle w:val="Texto"/>
        <w:rPr>
          <w:rFonts w:ascii="Lucida Sans" w:hAnsi="Lucida Sans" w:cstheme="minorHAnsi"/>
        </w:rPr>
      </w:pPr>
    </w:p>
    <w:p w14:paraId="7F2B4C74" w14:textId="77777777" w:rsidR="00296409" w:rsidRPr="00E824E7" w:rsidRDefault="00296409" w:rsidP="004139EF">
      <w:pPr>
        <w:pStyle w:val="Texto"/>
        <w:rPr>
          <w:rFonts w:ascii="Lucida Sans" w:hAnsi="Lucida Sans" w:cstheme="minorHAnsi"/>
        </w:rPr>
      </w:pPr>
    </w:p>
    <w:p w14:paraId="3B20EE62"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 xml:space="preserve">Disciplinas Eletivas Curriculares: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722"/>
        <w:gridCol w:w="1073"/>
        <w:gridCol w:w="997"/>
        <w:gridCol w:w="1185"/>
      </w:tblGrid>
      <w:tr w:rsidR="00296409" w:rsidRPr="00E824E7" w14:paraId="338CA429" w14:textId="77777777" w:rsidTr="32C3D006">
        <w:trPr>
          <w:cantSplit/>
          <w:trHeight w:val="331"/>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E0E0E0"/>
          </w:tcPr>
          <w:p w14:paraId="79660355" w14:textId="77777777" w:rsidR="00296409" w:rsidRPr="00E824E7" w:rsidRDefault="00296409" w:rsidP="00296409">
            <w:pPr>
              <w:pStyle w:val="Heading3"/>
              <w:rPr>
                <w:rFonts w:cstheme="minorHAnsi"/>
                <w:bCs w:val="0"/>
              </w:rPr>
            </w:pPr>
          </w:p>
          <w:p w14:paraId="599ADCFF" w14:textId="77777777" w:rsidR="00296409" w:rsidRPr="00E824E7" w:rsidRDefault="00296409" w:rsidP="009A0EFA">
            <w:pPr>
              <w:pStyle w:val="Texto"/>
              <w:rPr>
                <w:rFonts w:ascii="Lucida Sans" w:hAnsi="Lucida Sans" w:cstheme="minorHAnsi"/>
              </w:rPr>
            </w:pPr>
            <w:r w:rsidRPr="00E824E7">
              <w:rPr>
                <w:rFonts w:ascii="Lucida Sans" w:hAnsi="Lucida Sans" w:cstheme="minorHAnsi"/>
              </w:rPr>
              <w:t>DISCIPLINAS OPTATIVAS</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E0E0E0"/>
          </w:tcPr>
          <w:p w14:paraId="251D0C10" w14:textId="77777777" w:rsidR="00296409" w:rsidRPr="00E824E7" w:rsidRDefault="00296409" w:rsidP="00296409">
            <w:pPr>
              <w:jc w:val="center"/>
              <w:rPr>
                <w:rFonts w:ascii="Lucida Sans" w:hAnsi="Lucida Sans" w:cstheme="minorHAnsi"/>
                <w:b/>
                <w:highlight w:val="yellow"/>
              </w:rPr>
            </w:pPr>
            <w:r w:rsidRPr="00E824E7">
              <w:rPr>
                <w:rFonts w:ascii="Lucida Sans" w:hAnsi="Lucida Sans" w:cstheme="minorHAnsi"/>
                <w:b/>
              </w:rPr>
              <w:t>Aulas Semanais</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E0E0E0"/>
          </w:tcPr>
          <w:p w14:paraId="66648B17" w14:textId="77777777" w:rsidR="00296409" w:rsidRPr="00E824E7" w:rsidRDefault="00296409" w:rsidP="00296409">
            <w:pPr>
              <w:jc w:val="center"/>
              <w:rPr>
                <w:rFonts w:ascii="Lucida Sans" w:hAnsi="Lucida Sans" w:cstheme="minorHAnsi"/>
                <w:b/>
                <w:highlight w:val="yellow"/>
              </w:rPr>
            </w:pPr>
          </w:p>
          <w:p w14:paraId="3A38E3EC" w14:textId="77777777" w:rsidR="00296409" w:rsidRPr="00E824E7" w:rsidRDefault="00296409" w:rsidP="00296409">
            <w:pPr>
              <w:jc w:val="center"/>
              <w:rPr>
                <w:rFonts w:ascii="Lucida Sans" w:hAnsi="Lucida Sans" w:cstheme="minorHAnsi"/>
                <w:b/>
                <w:highlight w:val="yellow"/>
              </w:rPr>
            </w:pPr>
            <w:r w:rsidRPr="00E824E7">
              <w:rPr>
                <w:rFonts w:ascii="Lucida Sans" w:hAnsi="Lucida Sans" w:cstheme="minorHAnsi"/>
                <w:b/>
              </w:rPr>
              <w:t>Créditos</w:t>
            </w:r>
          </w:p>
        </w:tc>
      </w:tr>
      <w:tr w:rsidR="00296409" w:rsidRPr="00E824E7" w14:paraId="1231331A" w14:textId="77777777" w:rsidTr="32C3D006">
        <w:trPr>
          <w:cantSplit/>
          <w:trHeight w:val="331"/>
          <w:jc w:val="center"/>
        </w:trPr>
        <w:tc>
          <w:tcPr>
            <w:tcW w:w="0" w:type="auto"/>
            <w:vMerge/>
          </w:tcPr>
          <w:p w14:paraId="3582810D" w14:textId="77777777" w:rsidR="00296409" w:rsidRPr="00E824E7" w:rsidRDefault="00296409" w:rsidP="00296409">
            <w:pPr>
              <w:pStyle w:val="Heading3"/>
              <w:rPr>
                <w:rFonts w:cstheme="minorHAnsi"/>
                <w:bCs w:val="0"/>
              </w:rPr>
            </w:pPr>
          </w:p>
        </w:tc>
        <w:tc>
          <w:tcPr>
            <w:tcW w:w="0" w:type="auto"/>
            <w:tcBorders>
              <w:top w:val="single" w:sz="12" w:space="0" w:color="auto"/>
              <w:left w:val="single" w:sz="12" w:space="0" w:color="auto"/>
              <w:bottom w:val="single" w:sz="12" w:space="0" w:color="auto"/>
              <w:right w:val="single" w:sz="12" w:space="0" w:color="auto"/>
            </w:tcBorders>
            <w:shd w:val="clear" w:color="auto" w:fill="E0E0E0"/>
          </w:tcPr>
          <w:p w14:paraId="6A9DA67D" w14:textId="77777777" w:rsidR="00296409" w:rsidRPr="00E824E7" w:rsidRDefault="00296409" w:rsidP="00296409">
            <w:pPr>
              <w:jc w:val="center"/>
              <w:rPr>
                <w:rFonts w:ascii="Lucida Sans" w:hAnsi="Lucida Sans" w:cstheme="minorHAnsi"/>
                <w:b/>
              </w:rPr>
            </w:pPr>
            <w:r w:rsidRPr="00E824E7">
              <w:rPr>
                <w:rFonts w:ascii="Lucida Sans" w:hAnsi="Lucida Sans" w:cstheme="minorHAnsi"/>
                <w:b/>
              </w:rPr>
              <w:t>Teórica</w:t>
            </w:r>
          </w:p>
        </w:tc>
        <w:tc>
          <w:tcPr>
            <w:tcW w:w="0" w:type="auto"/>
            <w:tcBorders>
              <w:top w:val="single" w:sz="12" w:space="0" w:color="auto"/>
              <w:left w:val="single" w:sz="12" w:space="0" w:color="auto"/>
              <w:bottom w:val="single" w:sz="12" w:space="0" w:color="auto"/>
              <w:right w:val="single" w:sz="12" w:space="0" w:color="auto"/>
            </w:tcBorders>
            <w:shd w:val="clear" w:color="auto" w:fill="E0E0E0"/>
          </w:tcPr>
          <w:p w14:paraId="3D08F04A" w14:textId="77777777" w:rsidR="00296409" w:rsidRPr="00E824E7" w:rsidRDefault="00296409" w:rsidP="00296409">
            <w:pPr>
              <w:jc w:val="center"/>
              <w:rPr>
                <w:rFonts w:ascii="Lucida Sans" w:hAnsi="Lucida Sans" w:cstheme="minorHAnsi"/>
                <w:b/>
              </w:rPr>
            </w:pPr>
            <w:r w:rsidRPr="00E824E7">
              <w:rPr>
                <w:rFonts w:ascii="Lucida Sans" w:hAnsi="Lucida Sans" w:cstheme="minorHAnsi"/>
                <w:b/>
              </w:rPr>
              <w:t>Prática</w:t>
            </w:r>
          </w:p>
        </w:tc>
        <w:tc>
          <w:tcPr>
            <w:tcW w:w="0" w:type="auto"/>
            <w:vMerge/>
          </w:tcPr>
          <w:p w14:paraId="1AF7096C" w14:textId="77777777" w:rsidR="00296409" w:rsidRPr="00E824E7" w:rsidRDefault="00296409" w:rsidP="00296409">
            <w:pPr>
              <w:jc w:val="center"/>
              <w:rPr>
                <w:rFonts w:ascii="Lucida Sans" w:hAnsi="Lucida Sans" w:cstheme="minorHAnsi"/>
                <w:b/>
                <w:highlight w:val="yellow"/>
              </w:rPr>
            </w:pPr>
          </w:p>
        </w:tc>
      </w:tr>
      <w:tr w:rsidR="00296409" w:rsidRPr="00E824E7" w14:paraId="7E731A46" w14:textId="77777777" w:rsidTr="32C3D006">
        <w:trPr>
          <w:cantSplit/>
          <w:jc w:val="center"/>
        </w:trPr>
        <w:tc>
          <w:tcPr>
            <w:tcW w:w="0" w:type="auto"/>
            <w:tcBorders>
              <w:top w:val="single" w:sz="12" w:space="0" w:color="auto"/>
              <w:left w:val="single" w:sz="6" w:space="0" w:color="auto"/>
              <w:bottom w:val="single" w:sz="6" w:space="0" w:color="auto"/>
            </w:tcBorders>
          </w:tcPr>
          <w:p w14:paraId="04822F23" w14:textId="557B8BBD" w:rsidR="00296409" w:rsidRPr="00E824E7" w:rsidRDefault="5588C149" w:rsidP="5588C149">
            <w:pPr>
              <w:jc w:val="both"/>
              <w:rPr>
                <w:rFonts w:ascii="Lucida Sans" w:hAnsi="Lucida Sans" w:cstheme="minorBidi"/>
              </w:rPr>
            </w:pPr>
            <w:r w:rsidRPr="5588C149">
              <w:rPr>
                <w:rFonts w:ascii="Lucida Sans" w:hAnsi="Lucida Sans" w:cstheme="minorBidi"/>
              </w:rPr>
              <w:t>Optativa I</w:t>
            </w:r>
          </w:p>
        </w:tc>
        <w:tc>
          <w:tcPr>
            <w:tcW w:w="0" w:type="auto"/>
            <w:tcBorders>
              <w:top w:val="single" w:sz="12" w:space="0" w:color="auto"/>
              <w:bottom w:val="single" w:sz="6" w:space="0" w:color="auto"/>
            </w:tcBorders>
            <w:vAlign w:val="center"/>
          </w:tcPr>
          <w:p w14:paraId="1156F828" w14:textId="7EFB567E" w:rsidR="00296409" w:rsidRPr="00E824E7" w:rsidRDefault="5588C149" w:rsidP="5588C149">
            <w:pPr>
              <w:jc w:val="center"/>
              <w:rPr>
                <w:rFonts w:ascii="Lucida Sans" w:hAnsi="Lucida Sans" w:cstheme="minorBidi"/>
              </w:rPr>
            </w:pPr>
            <w:r w:rsidRPr="5588C149">
              <w:rPr>
                <w:rFonts w:ascii="Lucida Sans" w:hAnsi="Lucida Sans" w:cstheme="minorBidi"/>
              </w:rPr>
              <w:t>36</w:t>
            </w:r>
          </w:p>
        </w:tc>
        <w:tc>
          <w:tcPr>
            <w:tcW w:w="0" w:type="auto"/>
            <w:tcBorders>
              <w:top w:val="single" w:sz="12" w:space="0" w:color="auto"/>
              <w:bottom w:val="single" w:sz="6" w:space="0" w:color="auto"/>
            </w:tcBorders>
            <w:vAlign w:val="center"/>
          </w:tcPr>
          <w:p w14:paraId="507AD0FA" w14:textId="5B8F61D5" w:rsidR="00296409" w:rsidRPr="00E824E7" w:rsidRDefault="5588C149" w:rsidP="5588C149">
            <w:pPr>
              <w:jc w:val="center"/>
              <w:rPr>
                <w:rFonts w:ascii="Lucida Sans" w:hAnsi="Lucida Sans" w:cstheme="minorBidi"/>
              </w:rPr>
            </w:pPr>
            <w:r w:rsidRPr="5588C149">
              <w:rPr>
                <w:rFonts w:ascii="Lucida Sans" w:hAnsi="Lucida Sans" w:cstheme="minorBidi"/>
              </w:rPr>
              <w:t>X</w:t>
            </w:r>
          </w:p>
        </w:tc>
        <w:tc>
          <w:tcPr>
            <w:tcW w:w="0" w:type="auto"/>
            <w:tcBorders>
              <w:top w:val="single" w:sz="12" w:space="0" w:color="auto"/>
              <w:bottom w:val="single" w:sz="6" w:space="0" w:color="auto"/>
              <w:right w:val="single" w:sz="6" w:space="0" w:color="auto"/>
            </w:tcBorders>
            <w:vAlign w:val="center"/>
          </w:tcPr>
          <w:p w14:paraId="12AFD460" w14:textId="5CA6A844" w:rsidR="00296409" w:rsidRPr="00E824E7" w:rsidRDefault="5588C149" w:rsidP="5588C149">
            <w:pPr>
              <w:jc w:val="center"/>
              <w:rPr>
                <w:rFonts w:ascii="Lucida Sans" w:hAnsi="Lucida Sans" w:cstheme="minorBidi"/>
              </w:rPr>
            </w:pPr>
            <w:r w:rsidRPr="5588C149">
              <w:rPr>
                <w:rFonts w:ascii="Lucida Sans" w:hAnsi="Lucida Sans" w:cstheme="minorBidi"/>
              </w:rPr>
              <w:t>2</w:t>
            </w:r>
          </w:p>
        </w:tc>
      </w:tr>
      <w:tr w:rsidR="00296409" w:rsidRPr="00E824E7" w14:paraId="73577F9E" w14:textId="77777777" w:rsidTr="32C3D006">
        <w:trPr>
          <w:cantSplit/>
          <w:jc w:val="center"/>
        </w:trPr>
        <w:tc>
          <w:tcPr>
            <w:tcW w:w="0" w:type="auto"/>
            <w:tcBorders>
              <w:top w:val="single" w:sz="6" w:space="0" w:color="auto"/>
              <w:left w:val="single" w:sz="6" w:space="0" w:color="auto"/>
              <w:bottom w:val="single" w:sz="6" w:space="0" w:color="auto"/>
            </w:tcBorders>
          </w:tcPr>
          <w:p w14:paraId="20C3E080" w14:textId="2354C4AD" w:rsidR="00296409" w:rsidRPr="00E824E7" w:rsidRDefault="5588C149" w:rsidP="5588C149">
            <w:pPr>
              <w:jc w:val="both"/>
              <w:rPr>
                <w:rFonts w:ascii="Lucida Sans" w:hAnsi="Lucida Sans" w:cstheme="minorBidi"/>
              </w:rPr>
            </w:pPr>
            <w:r w:rsidRPr="5588C149">
              <w:rPr>
                <w:rFonts w:ascii="Lucida Sans" w:hAnsi="Lucida Sans" w:cstheme="minorBidi"/>
              </w:rPr>
              <w:t>Optativa II</w:t>
            </w:r>
          </w:p>
        </w:tc>
        <w:tc>
          <w:tcPr>
            <w:tcW w:w="0" w:type="auto"/>
            <w:tcBorders>
              <w:top w:val="single" w:sz="6" w:space="0" w:color="auto"/>
              <w:bottom w:val="single" w:sz="6" w:space="0" w:color="auto"/>
            </w:tcBorders>
            <w:vAlign w:val="center"/>
          </w:tcPr>
          <w:p w14:paraId="158845BA" w14:textId="75F33199" w:rsidR="00296409" w:rsidRPr="00E824E7" w:rsidRDefault="5588C149" w:rsidP="5588C149">
            <w:pPr>
              <w:jc w:val="center"/>
              <w:rPr>
                <w:rFonts w:ascii="Lucida Sans" w:hAnsi="Lucida Sans" w:cstheme="minorBidi"/>
              </w:rPr>
            </w:pPr>
            <w:r w:rsidRPr="5588C149">
              <w:rPr>
                <w:rFonts w:ascii="Lucida Sans" w:hAnsi="Lucida Sans" w:cstheme="minorBidi"/>
              </w:rPr>
              <w:t>36</w:t>
            </w:r>
          </w:p>
        </w:tc>
        <w:tc>
          <w:tcPr>
            <w:tcW w:w="0" w:type="auto"/>
            <w:tcBorders>
              <w:top w:val="single" w:sz="6" w:space="0" w:color="auto"/>
              <w:bottom w:val="single" w:sz="6" w:space="0" w:color="auto"/>
            </w:tcBorders>
            <w:vAlign w:val="center"/>
          </w:tcPr>
          <w:p w14:paraId="27E79F07" w14:textId="4958DD4A" w:rsidR="00296409" w:rsidRPr="00E824E7" w:rsidRDefault="5588C149" w:rsidP="5588C149">
            <w:pPr>
              <w:jc w:val="center"/>
              <w:rPr>
                <w:rFonts w:ascii="Lucida Sans" w:hAnsi="Lucida Sans" w:cstheme="minorBidi"/>
              </w:rPr>
            </w:pPr>
            <w:r w:rsidRPr="5588C149">
              <w:rPr>
                <w:rFonts w:ascii="Lucida Sans" w:hAnsi="Lucida Sans" w:cstheme="minorBidi"/>
              </w:rPr>
              <w:t>X</w:t>
            </w:r>
          </w:p>
        </w:tc>
        <w:tc>
          <w:tcPr>
            <w:tcW w:w="0" w:type="auto"/>
            <w:tcBorders>
              <w:top w:val="single" w:sz="6" w:space="0" w:color="auto"/>
              <w:bottom w:val="single" w:sz="6" w:space="0" w:color="auto"/>
              <w:right w:val="single" w:sz="6" w:space="0" w:color="auto"/>
            </w:tcBorders>
            <w:vAlign w:val="center"/>
          </w:tcPr>
          <w:p w14:paraId="7BCC9AB1" w14:textId="7B14DC1D" w:rsidR="00296409" w:rsidRPr="00E824E7" w:rsidRDefault="5588C149" w:rsidP="5588C149">
            <w:pPr>
              <w:jc w:val="center"/>
              <w:rPr>
                <w:rFonts w:ascii="Lucida Sans" w:hAnsi="Lucida Sans" w:cstheme="minorBidi"/>
              </w:rPr>
            </w:pPr>
            <w:r w:rsidRPr="5588C149">
              <w:rPr>
                <w:rFonts w:ascii="Lucida Sans" w:hAnsi="Lucida Sans" w:cstheme="minorBidi"/>
              </w:rPr>
              <w:t>2</w:t>
            </w:r>
          </w:p>
        </w:tc>
      </w:tr>
      <w:tr w:rsidR="00296409" w:rsidRPr="00E824E7" w14:paraId="674A7D5F" w14:textId="77777777" w:rsidTr="32C3D006">
        <w:trPr>
          <w:cantSplit/>
          <w:jc w:val="center"/>
        </w:trPr>
        <w:tc>
          <w:tcPr>
            <w:tcW w:w="0" w:type="auto"/>
            <w:tcBorders>
              <w:top w:val="single" w:sz="6" w:space="0" w:color="auto"/>
              <w:left w:val="single" w:sz="6" w:space="0" w:color="auto"/>
              <w:bottom w:val="single" w:sz="6" w:space="0" w:color="auto"/>
            </w:tcBorders>
          </w:tcPr>
          <w:p w14:paraId="7EC7D265" w14:textId="47F541CF" w:rsidR="00296409" w:rsidRPr="00E824E7" w:rsidRDefault="5588C149" w:rsidP="5588C149">
            <w:pPr>
              <w:jc w:val="both"/>
              <w:rPr>
                <w:rFonts w:ascii="Lucida Sans" w:hAnsi="Lucida Sans" w:cstheme="minorBidi"/>
              </w:rPr>
            </w:pPr>
            <w:r w:rsidRPr="5588C149">
              <w:rPr>
                <w:rFonts w:ascii="Lucida Sans" w:hAnsi="Lucida Sans" w:cstheme="minorBidi"/>
              </w:rPr>
              <w:t>Optativa III</w:t>
            </w:r>
          </w:p>
        </w:tc>
        <w:tc>
          <w:tcPr>
            <w:tcW w:w="0" w:type="auto"/>
            <w:tcBorders>
              <w:top w:val="single" w:sz="6" w:space="0" w:color="auto"/>
              <w:bottom w:val="single" w:sz="6" w:space="0" w:color="auto"/>
            </w:tcBorders>
            <w:vAlign w:val="center"/>
          </w:tcPr>
          <w:p w14:paraId="52DF7296" w14:textId="183E3929" w:rsidR="00296409" w:rsidRPr="00E824E7" w:rsidRDefault="5588C149" w:rsidP="5588C149">
            <w:pPr>
              <w:jc w:val="center"/>
              <w:rPr>
                <w:rFonts w:ascii="Lucida Sans" w:hAnsi="Lucida Sans" w:cstheme="minorBidi"/>
              </w:rPr>
            </w:pPr>
            <w:r w:rsidRPr="5588C149">
              <w:rPr>
                <w:rFonts w:ascii="Lucida Sans" w:hAnsi="Lucida Sans" w:cstheme="minorBidi"/>
              </w:rPr>
              <w:t>36</w:t>
            </w:r>
          </w:p>
        </w:tc>
        <w:tc>
          <w:tcPr>
            <w:tcW w:w="0" w:type="auto"/>
            <w:tcBorders>
              <w:top w:val="single" w:sz="6" w:space="0" w:color="auto"/>
              <w:bottom w:val="single" w:sz="6" w:space="0" w:color="auto"/>
            </w:tcBorders>
            <w:vAlign w:val="center"/>
          </w:tcPr>
          <w:p w14:paraId="613BD51C" w14:textId="5DF89B34" w:rsidR="00296409" w:rsidRPr="00E824E7" w:rsidRDefault="5588C149" w:rsidP="5588C149">
            <w:pPr>
              <w:jc w:val="center"/>
              <w:rPr>
                <w:rFonts w:ascii="Lucida Sans" w:hAnsi="Lucida Sans" w:cstheme="minorBidi"/>
              </w:rPr>
            </w:pPr>
            <w:r w:rsidRPr="5588C149">
              <w:rPr>
                <w:rFonts w:ascii="Lucida Sans" w:hAnsi="Lucida Sans" w:cstheme="minorBidi"/>
              </w:rPr>
              <w:t>X</w:t>
            </w:r>
          </w:p>
        </w:tc>
        <w:tc>
          <w:tcPr>
            <w:tcW w:w="0" w:type="auto"/>
            <w:tcBorders>
              <w:top w:val="single" w:sz="6" w:space="0" w:color="auto"/>
              <w:bottom w:val="single" w:sz="6" w:space="0" w:color="auto"/>
              <w:right w:val="single" w:sz="6" w:space="0" w:color="auto"/>
            </w:tcBorders>
          </w:tcPr>
          <w:p w14:paraId="4F6B6D3C" w14:textId="322478C7" w:rsidR="00296409" w:rsidRPr="00E824E7" w:rsidRDefault="5588C149" w:rsidP="5588C149">
            <w:pPr>
              <w:spacing w:line="259" w:lineRule="auto"/>
              <w:jc w:val="center"/>
              <w:rPr>
                <w:rFonts w:ascii="Lucida Sans" w:hAnsi="Lucida Sans" w:cstheme="minorBidi"/>
              </w:rPr>
            </w:pPr>
            <w:r w:rsidRPr="5588C149">
              <w:rPr>
                <w:rFonts w:ascii="Lucida Sans" w:hAnsi="Lucida Sans" w:cstheme="minorBidi"/>
              </w:rPr>
              <w:t>2</w:t>
            </w:r>
          </w:p>
        </w:tc>
      </w:tr>
      <w:tr w:rsidR="00296409" w:rsidRPr="00E824E7" w14:paraId="38290E1D" w14:textId="77777777" w:rsidTr="32C3D006">
        <w:trPr>
          <w:cantSplit/>
          <w:trHeight w:val="300"/>
          <w:jc w:val="center"/>
        </w:trPr>
        <w:tc>
          <w:tcPr>
            <w:tcW w:w="0" w:type="auto"/>
            <w:tcBorders>
              <w:top w:val="single" w:sz="6" w:space="0" w:color="auto"/>
              <w:left w:val="single" w:sz="6" w:space="0" w:color="auto"/>
              <w:bottom w:val="single" w:sz="12" w:space="0" w:color="auto"/>
            </w:tcBorders>
          </w:tcPr>
          <w:p w14:paraId="1DA48D7D" w14:textId="5B28E143" w:rsidR="00296409" w:rsidRPr="00E824E7" w:rsidRDefault="5588C149" w:rsidP="5588C149">
            <w:pPr>
              <w:jc w:val="both"/>
              <w:rPr>
                <w:rFonts w:ascii="Lucida Sans" w:hAnsi="Lucida Sans" w:cstheme="minorBidi"/>
                <w:b/>
                <w:bCs/>
              </w:rPr>
            </w:pPr>
            <w:r w:rsidRPr="5588C149">
              <w:rPr>
                <w:rFonts w:ascii="Lucida Sans" w:hAnsi="Lucida Sans" w:cstheme="minorBidi"/>
                <w:b/>
                <w:bCs/>
              </w:rPr>
              <w:t>TOTAL</w:t>
            </w:r>
          </w:p>
        </w:tc>
        <w:tc>
          <w:tcPr>
            <w:tcW w:w="0" w:type="auto"/>
            <w:tcBorders>
              <w:top w:val="single" w:sz="6" w:space="0" w:color="auto"/>
              <w:bottom w:val="single" w:sz="12" w:space="0" w:color="auto"/>
            </w:tcBorders>
            <w:vAlign w:val="center"/>
          </w:tcPr>
          <w:p w14:paraId="4CD4B4D9" w14:textId="298D1250" w:rsidR="00296409" w:rsidRPr="00E824E7" w:rsidRDefault="5588C149" w:rsidP="5588C149">
            <w:pPr>
              <w:jc w:val="center"/>
              <w:rPr>
                <w:rFonts w:ascii="Lucida Sans" w:hAnsi="Lucida Sans" w:cstheme="minorBidi"/>
              </w:rPr>
            </w:pPr>
            <w:r w:rsidRPr="5588C149">
              <w:rPr>
                <w:rFonts w:ascii="Lucida Sans" w:hAnsi="Lucida Sans" w:cstheme="minorBidi"/>
              </w:rPr>
              <w:t>108</w:t>
            </w:r>
          </w:p>
        </w:tc>
        <w:tc>
          <w:tcPr>
            <w:tcW w:w="0" w:type="auto"/>
            <w:tcBorders>
              <w:top w:val="single" w:sz="6" w:space="0" w:color="auto"/>
              <w:bottom w:val="single" w:sz="12" w:space="0" w:color="auto"/>
            </w:tcBorders>
            <w:vAlign w:val="center"/>
          </w:tcPr>
          <w:p w14:paraId="172ACAC4" w14:textId="402257C4" w:rsidR="00296409" w:rsidRPr="00E824E7" w:rsidRDefault="5588C149" w:rsidP="5588C149">
            <w:pPr>
              <w:jc w:val="center"/>
              <w:rPr>
                <w:rFonts w:ascii="Lucida Sans" w:hAnsi="Lucida Sans" w:cstheme="minorBidi"/>
              </w:rPr>
            </w:pPr>
            <w:r w:rsidRPr="5588C149">
              <w:rPr>
                <w:rFonts w:ascii="Lucida Sans" w:hAnsi="Lucida Sans" w:cstheme="minorBidi"/>
              </w:rPr>
              <w:t>X</w:t>
            </w:r>
          </w:p>
        </w:tc>
        <w:tc>
          <w:tcPr>
            <w:tcW w:w="0" w:type="auto"/>
            <w:tcBorders>
              <w:top w:val="single" w:sz="6" w:space="0" w:color="auto"/>
              <w:bottom w:val="single" w:sz="12" w:space="0" w:color="auto"/>
              <w:right w:val="single" w:sz="6" w:space="0" w:color="auto"/>
            </w:tcBorders>
            <w:vAlign w:val="center"/>
          </w:tcPr>
          <w:p w14:paraId="5FB18430" w14:textId="7041F43F" w:rsidR="00296409" w:rsidRPr="00E824E7" w:rsidRDefault="5588C149" w:rsidP="5588C149">
            <w:pPr>
              <w:jc w:val="center"/>
              <w:rPr>
                <w:rFonts w:ascii="Lucida Sans" w:hAnsi="Lucida Sans" w:cstheme="minorBidi"/>
              </w:rPr>
            </w:pPr>
            <w:r w:rsidRPr="5588C149">
              <w:rPr>
                <w:rFonts w:ascii="Lucida Sans" w:hAnsi="Lucida Sans" w:cstheme="minorBidi"/>
              </w:rPr>
              <w:t>6</w:t>
            </w:r>
          </w:p>
        </w:tc>
      </w:tr>
      <w:tr w:rsidR="00296409" w:rsidRPr="00E824E7" w14:paraId="3EF4B823" w14:textId="77777777" w:rsidTr="32C3D006">
        <w:trPr>
          <w:jc w:val="center"/>
        </w:trPr>
        <w:tc>
          <w:tcPr>
            <w:tcW w:w="0" w:type="auto"/>
            <w:tcBorders>
              <w:top w:val="single" w:sz="12" w:space="0" w:color="auto"/>
              <w:left w:val="single" w:sz="6" w:space="0" w:color="auto"/>
              <w:bottom w:val="single" w:sz="12" w:space="0" w:color="auto"/>
            </w:tcBorders>
            <w:shd w:val="clear" w:color="auto" w:fill="D9D9D9" w:themeFill="background1" w:themeFillShade="D9"/>
          </w:tcPr>
          <w:p w14:paraId="1A0F3EDC" w14:textId="31CDA6E1" w:rsidR="00296409" w:rsidRPr="00E824E7" w:rsidRDefault="00296409" w:rsidP="19CA384D">
            <w:pPr>
              <w:jc w:val="both"/>
              <w:rPr>
                <w:rFonts w:ascii="Lucida Sans" w:hAnsi="Lucida Sans" w:cstheme="minorHAnsi"/>
                <w:b/>
                <w:bCs/>
              </w:rPr>
            </w:pPr>
            <w:r w:rsidRPr="00E824E7">
              <w:rPr>
                <w:rFonts w:ascii="Lucida Sans" w:hAnsi="Lucida Sans" w:cstheme="minorHAnsi"/>
                <w:b/>
                <w:bCs/>
              </w:rPr>
              <w:t>Carga horária</w:t>
            </w:r>
            <w:r w:rsidR="02E56523" w:rsidRPr="00E824E7">
              <w:rPr>
                <w:rFonts w:ascii="Lucida Sans" w:hAnsi="Lucida Sans" w:cstheme="minorHAnsi"/>
                <w:b/>
                <w:bCs/>
              </w:rPr>
              <w:t>-aula</w:t>
            </w:r>
            <w:r w:rsidRPr="00E824E7">
              <w:rPr>
                <w:rFonts w:ascii="Lucida Sans" w:hAnsi="Lucida Sans" w:cstheme="minorHAnsi"/>
                <w:b/>
                <w:bCs/>
              </w:rPr>
              <w:t xml:space="preserve"> total </w:t>
            </w:r>
          </w:p>
        </w:tc>
        <w:tc>
          <w:tcPr>
            <w:tcW w:w="0" w:type="auto"/>
            <w:gridSpan w:val="3"/>
            <w:tcBorders>
              <w:top w:val="single" w:sz="12" w:space="0" w:color="auto"/>
              <w:bottom w:val="single" w:sz="12" w:space="0" w:color="auto"/>
              <w:right w:val="single" w:sz="6" w:space="0" w:color="auto"/>
            </w:tcBorders>
            <w:shd w:val="clear" w:color="auto" w:fill="D9D9D9" w:themeFill="background1" w:themeFillShade="D9"/>
          </w:tcPr>
          <w:p w14:paraId="55EB4CF8" w14:textId="6AD15423" w:rsidR="00296409" w:rsidRPr="00E824E7" w:rsidRDefault="5588C149" w:rsidP="5588C149">
            <w:pPr>
              <w:jc w:val="center"/>
              <w:rPr>
                <w:rFonts w:ascii="Lucida Sans" w:hAnsi="Lucida Sans" w:cstheme="minorBidi"/>
              </w:rPr>
            </w:pPr>
            <w:r w:rsidRPr="5588C149">
              <w:rPr>
                <w:rFonts w:ascii="Lucida Sans" w:hAnsi="Lucida Sans" w:cstheme="minorBidi"/>
              </w:rPr>
              <w:t>108</w:t>
            </w:r>
          </w:p>
        </w:tc>
      </w:tr>
      <w:tr w:rsidR="19CA384D" w:rsidRPr="00E824E7" w14:paraId="3D720A43" w14:textId="77777777" w:rsidTr="32C3D006">
        <w:trPr>
          <w:trHeight w:val="300"/>
          <w:jc w:val="center"/>
        </w:trPr>
        <w:tc>
          <w:tcPr>
            <w:tcW w:w="3059" w:type="dxa"/>
            <w:tcBorders>
              <w:top w:val="single" w:sz="12" w:space="0" w:color="auto"/>
              <w:left w:val="single" w:sz="6" w:space="0" w:color="auto"/>
              <w:bottom w:val="single" w:sz="12" w:space="0" w:color="auto"/>
            </w:tcBorders>
            <w:shd w:val="clear" w:color="auto" w:fill="D9D9D9" w:themeFill="background1" w:themeFillShade="D9"/>
          </w:tcPr>
          <w:p w14:paraId="02EE4482" w14:textId="5C22B310" w:rsidR="2F5E8BA6" w:rsidRPr="00E824E7" w:rsidRDefault="2F5E8BA6" w:rsidP="19CA384D">
            <w:pPr>
              <w:rPr>
                <w:rFonts w:ascii="Lucida Sans" w:hAnsi="Lucida Sans" w:cstheme="minorHAnsi"/>
                <w:b/>
                <w:bCs/>
              </w:rPr>
            </w:pPr>
            <w:r w:rsidRPr="00E824E7">
              <w:rPr>
                <w:rFonts w:ascii="Lucida Sans" w:hAnsi="Lucida Sans" w:cstheme="minorHAnsi"/>
                <w:b/>
                <w:bCs/>
              </w:rPr>
              <w:t>Carga horária-relógio total</w:t>
            </w:r>
          </w:p>
        </w:tc>
        <w:tc>
          <w:tcPr>
            <w:tcW w:w="2772" w:type="dxa"/>
            <w:gridSpan w:val="3"/>
            <w:tcBorders>
              <w:top w:val="single" w:sz="12" w:space="0" w:color="auto"/>
              <w:bottom w:val="single" w:sz="12" w:space="0" w:color="auto"/>
              <w:right w:val="single" w:sz="6" w:space="0" w:color="auto"/>
            </w:tcBorders>
            <w:shd w:val="clear" w:color="auto" w:fill="D9D9D9" w:themeFill="background1" w:themeFillShade="D9"/>
          </w:tcPr>
          <w:p w14:paraId="2C5C63B8" w14:textId="31592BDB" w:rsidR="19CA384D" w:rsidRPr="00E824E7" w:rsidRDefault="5588C149" w:rsidP="5588C149">
            <w:pPr>
              <w:jc w:val="center"/>
              <w:rPr>
                <w:rFonts w:ascii="Lucida Sans" w:hAnsi="Lucida Sans" w:cstheme="minorBidi"/>
              </w:rPr>
            </w:pPr>
            <w:r w:rsidRPr="5588C149">
              <w:rPr>
                <w:rFonts w:ascii="Lucida Sans" w:hAnsi="Lucida Sans" w:cstheme="minorBidi"/>
              </w:rPr>
              <w:t>90</w:t>
            </w:r>
          </w:p>
        </w:tc>
      </w:tr>
      <w:tr w:rsidR="00296409" w:rsidRPr="00E824E7" w14:paraId="5D2D44C3" w14:textId="77777777" w:rsidTr="32C3D006">
        <w:trPr>
          <w:jc w:val="center"/>
        </w:trPr>
        <w:tc>
          <w:tcPr>
            <w:tcW w:w="0" w:type="auto"/>
            <w:tcBorders>
              <w:top w:val="single" w:sz="12" w:space="0" w:color="auto"/>
              <w:left w:val="single" w:sz="6" w:space="0" w:color="auto"/>
              <w:bottom w:val="single" w:sz="6" w:space="0" w:color="auto"/>
            </w:tcBorders>
            <w:shd w:val="clear" w:color="auto" w:fill="DBE5F1" w:themeFill="accent1" w:themeFillTint="33"/>
          </w:tcPr>
          <w:p w14:paraId="4D48DBB9" w14:textId="77777777" w:rsidR="00296409" w:rsidRPr="00E824E7" w:rsidRDefault="00296409" w:rsidP="00296409">
            <w:pPr>
              <w:jc w:val="both"/>
              <w:rPr>
                <w:rFonts w:ascii="Lucida Sans" w:hAnsi="Lucida Sans" w:cstheme="minorHAnsi"/>
                <w:b/>
                <w:bCs/>
              </w:rPr>
            </w:pPr>
            <w:r w:rsidRPr="00E824E7">
              <w:rPr>
                <w:rFonts w:ascii="Lucida Sans" w:hAnsi="Lucida Sans" w:cstheme="minorHAnsi"/>
                <w:b/>
                <w:bCs/>
              </w:rPr>
              <w:t>Carga horária total do Curso:</w:t>
            </w:r>
          </w:p>
        </w:tc>
        <w:tc>
          <w:tcPr>
            <w:tcW w:w="0" w:type="auto"/>
            <w:gridSpan w:val="3"/>
            <w:tcBorders>
              <w:top w:val="single" w:sz="12" w:space="0" w:color="auto"/>
              <w:bottom w:val="single" w:sz="6" w:space="0" w:color="auto"/>
              <w:right w:val="single" w:sz="6" w:space="0" w:color="auto"/>
            </w:tcBorders>
            <w:shd w:val="clear" w:color="auto" w:fill="DBE5F1" w:themeFill="accent1" w:themeFillTint="33"/>
          </w:tcPr>
          <w:p w14:paraId="2205B35F" w14:textId="3FCCB176" w:rsidR="5588C149" w:rsidRDefault="5588C149" w:rsidP="5588C149">
            <w:pPr>
              <w:jc w:val="center"/>
              <w:rPr>
                <w:rFonts w:ascii="Lucida Sans" w:hAnsi="Lucida Sans" w:cstheme="minorBidi"/>
              </w:rPr>
            </w:pPr>
          </w:p>
          <w:p w14:paraId="7F222D35" w14:textId="2D1829A8" w:rsidR="00296409" w:rsidRPr="00E824E7" w:rsidRDefault="421D5FBE" w:rsidP="32C3D006">
            <w:pPr>
              <w:spacing w:line="259" w:lineRule="auto"/>
              <w:jc w:val="center"/>
            </w:pPr>
            <w:r w:rsidRPr="32C3D006">
              <w:rPr>
                <w:rFonts w:ascii="Lucida Sans" w:hAnsi="Lucida Sans" w:cstheme="minorBidi"/>
              </w:rPr>
              <w:t>1832</w:t>
            </w:r>
          </w:p>
        </w:tc>
      </w:tr>
    </w:tbl>
    <w:p w14:paraId="2CB3C615"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Sintetizando, tem-se a seguinte distribuição de carga horária para o curso: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605"/>
        <w:gridCol w:w="1921"/>
        <w:gridCol w:w="2435"/>
      </w:tblGrid>
      <w:tr w:rsidR="00296409" w:rsidRPr="00E824E7" w14:paraId="3AC494EA" w14:textId="77777777" w:rsidTr="32C3D006">
        <w:trPr>
          <w:jc w:val="center"/>
        </w:trPr>
        <w:tc>
          <w:tcPr>
            <w:tcW w:w="0" w:type="auto"/>
            <w:shd w:val="clear" w:color="auto" w:fill="B8CCE4" w:themeFill="accent1" w:themeFillTint="66"/>
          </w:tcPr>
          <w:p w14:paraId="07C2D3EC" w14:textId="77777777" w:rsidR="00296409" w:rsidRPr="00E824E7" w:rsidRDefault="00296409" w:rsidP="00296409">
            <w:pPr>
              <w:jc w:val="both"/>
              <w:rPr>
                <w:rFonts w:ascii="Lucida Sans" w:hAnsi="Lucida Sans" w:cstheme="minorHAnsi"/>
                <w:b/>
                <w:bCs/>
              </w:rPr>
            </w:pPr>
            <w:r w:rsidRPr="00E824E7">
              <w:rPr>
                <w:rFonts w:ascii="Lucida Sans" w:hAnsi="Lucida Sans" w:cstheme="minorHAnsi"/>
                <w:b/>
                <w:bCs/>
              </w:rPr>
              <w:t>Núcleo de Conteúdos</w:t>
            </w:r>
          </w:p>
        </w:tc>
        <w:tc>
          <w:tcPr>
            <w:tcW w:w="0" w:type="auto"/>
            <w:shd w:val="clear" w:color="auto" w:fill="B8CCE4" w:themeFill="accent1" w:themeFillTint="66"/>
          </w:tcPr>
          <w:p w14:paraId="5848B25D" w14:textId="48669D10" w:rsidR="00296409" w:rsidRPr="00E824E7" w:rsidRDefault="543B62CF" w:rsidP="32C3D006">
            <w:pPr>
              <w:jc w:val="center"/>
              <w:rPr>
                <w:rFonts w:ascii="Lucida Sans" w:hAnsi="Lucida Sans" w:cstheme="minorBidi"/>
                <w:b/>
                <w:bCs/>
              </w:rPr>
            </w:pPr>
            <w:r w:rsidRPr="32C3D006">
              <w:rPr>
                <w:rFonts w:ascii="Lucida Sans" w:hAnsi="Lucida Sans" w:cstheme="minorBidi"/>
                <w:b/>
                <w:bCs/>
              </w:rPr>
              <w:t>Carga horária</w:t>
            </w:r>
            <w:r w:rsidR="6A20AD29" w:rsidRPr="32C3D006">
              <w:rPr>
                <w:rFonts w:ascii="Lucida Sans" w:hAnsi="Lucida Sans" w:cstheme="minorBidi"/>
                <w:b/>
                <w:bCs/>
              </w:rPr>
              <w:t xml:space="preserve"> </w:t>
            </w:r>
            <w:r w:rsidR="3D2D4D5C" w:rsidRPr="32C3D006">
              <w:rPr>
                <w:rFonts w:ascii="Lucida Sans" w:hAnsi="Lucida Sans" w:cstheme="minorBidi"/>
                <w:b/>
                <w:bCs/>
              </w:rPr>
              <w:t>(</w:t>
            </w:r>
            <w:r w:rsidR="6A20AD29" w:rsidRPr="32C3D006">
              <w:rPr>
                <w:rFonts w:ascii="Lucida Sans" w:hAnsi="Lucida Sans" w:cstheme="minorBidi"/>
                <w:b/>
                <w:bCs/>
              </w:rPr>
              <w:t>HORA-AULA)</w:t>
            </w:r>
          </w:p>
        </w:tc>
        <w:tc>
          <w:tcPr>
            <w:tcW w:w="1923" w:type="dxa"/>
            <w:shd w:val="clear" w:color="auto" w:fill="B8CCE4" w:themeFill="accent1" w:themeFillTint="66"/>
          </w:tcPr>
          <w:p w14:paraId="12BB80EB" w14:textId="2A348D4D" w:rsidR="00296409" w:rsidRPr="00E824E7" w:rsidRDefault="00296409" w:rsidP="19CA384D">
            <w:pPr>
              <w:jc w:val="center"/>
              <w:rPr>
                <w:rFonts w:ascii="Lucida Sans" w:hAnsi="Lucida Sans" w:cstheme="minorHAnsi"/>
                <w:b/>
                <w:bCs/>
              </w:rPr>
            </w:pPr>
            <w:r w:rsidRPr="00E824E7">
              <w:rPr>
                <w:rFonts w:ascii="Lucida Sans" w:hAnsi="Lucida Sans" w:cstheme="minorHAnsi"/>
                <w:b/>
                <w:bCs/>
              </w:rPr>
              <w:t>Carga horária</w:t>
            </w:r>
          </w:p>
          <w:p w14:paraId="77EF8B60" w14:textId="14E8B00F" w:rsidR="00296409" w:rsidRPr="00E824E7" w:rsidRDefault="2D2CC04F" w:rsidP="19CA384D">
            <w:pPr>
              <w:jc w:val="center"/>
              <w:rPr>
                <w:rFonts w:ascii="Lucida Sans" w:hAnsi="Lucida Sans" w:cstheme="minorHAnsi"/>
                <w:b/>
                <w:bCs/>
              </w:rPr>
            </w:pPr>
            <w:r w:rsidRPr="00E824E7">
              <w:rPr>
                <w:rFonts w:ascii="Lucida Sans" w:hAnsi="Lucida Sans" w:cstheme="minorHAnsi"/>
                <w:b/>
                <w:bCs/>
              </w:rPr>
              <w:t>(HORA-RELÓGIO)</w:t>
            </w:r>
          </w:p>
        </w:tc>
        <w:tc>
          <w:tcPr>
            <w:tcW w:w="2439" w:type="dxa"/>
            <w:shd w:val="clear" w:color="auto" w:fill="B8CCE4" w:themeFill="accent1" w:themeFillTint="66"/>
          </w:tcPr>
          <w:p w14:paraId="3BC2C9CD" w14:textId="77777777" w:rsidR="00296409" w:rsidRPr="00E824E7" w:rsidRDefault="00296409" w:rsidP="00296409">
            <w:pPr>
              <w:jc w:val="center"/>
              <w:rPr>
                <w:rFonts w:ascii="Lucida Sans" w:hAnsi="Lucida Sans" w:cstheme="minorHAnsi"/>
                <w:b/>
                <w:bCs/>
              </w:rPr>
            </w:pPr>
            <w:r w:rsidRPr="00E824E7">
              <w:rPr>
                <w:rFonts w:ascii="Lucida Sans" w:hAnsi="Lucida Sans" w:cstheme="minorHAnsi"/>
                <w:b/>
                <w:bCs/>
              </w:rPr>
              <w:t>Carga horária percentual</w:t>
            </w:r>
          </w:p>
        </w:tc>
      </w:tr>
      <w:tr w:rsidR="00296409" w:rsidRPr="00E824E7" w14:paraId="40126D10" w14:textId="77777777" w:rsidTr="32C3D006">
        <w:trPr>
          <w:jc w:val="center"/>
        </w:trPr>
        <w:tc>
          <w:tcPr>
            <w:tcW w:w="0" w:type="auto"/>
            <w:shd w:val="clear" w:color="auto" w:fill="FFFFFF" w:themeFill="background1"/>
          </w:tcPr>
          <w:p w14:paraId="2291ADE0"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Básicos</w:t>
            </w:r>
          </w:p>
        </w:tc>
        <w:tc>
          <w:tcPr>
            <w:tcW w:w="0" w:type="auto"/>
            <w:shd w:val="clear" w:color="auto" w:fill="FFFFFF" w:themeFill="background1"/>
          </w:tcPr>
          <w:p w14:paraId="49C82E2F" w14:textId="576DC8F0" w:rsidR="00296409" w:rsidRPr="00E824E7" w:rsidRDefault="1912C28B" w:rsidP="5588C149">
            <w:pPr>
              <w:shd w:val="clear" w:color="auto" w:fill="FFFFFF" w:themeFill="background1"/>
              <w:jc w:val="center"/>
              <w:rPr>
                <w:rFonts w:ascii="Lucida Sans" w:hAnsi="Lucida Sans" w:cstheme="minorBidi"/>
              </w:rPr>
            </w:pPr>
            <w:r w:rsidRPr="32C3D006">
              <w:rPr>
                <w:rFonts w:ascii="Lucida Sans" w:hAnsi="Lucida Sans" w:cstheme="minorBidi"/>
              </w:rPr>
              <w:t>504</w:t>
            </w:r>
          </w:p>
        </w:tc>
        <w:tc>
          <w:tcPr>
            <w:tcW w:w="1923" w:type="dxa"/>
            <w:tcBorders>
              <w:bottom w:val="single" w:sz="4" w:space="0" w:color="auto"/>
            </w:tcBorders>
            <w:shd w:val="clear" w:color="auto" w:fill="FFFFFF" w:themeFill="background1"/>
          </w:tcPr>
          <w:p w14:paraId="1FA0A9AD" w14:textId="042A270F" w:rsidR="00296409" w:rsidRPr="00E824E7" w:rsidRDefault="1912C28B" w:rsidP="5588C149">
            <w:pPr>
              <w:shd w:val="clear" w:color="auto" w:fill="FFFFFF" w:themeFill="background1"/>
              <w:jc w:val="center"/>
              <w:rPr>
                <w:rFonts w:ascii="Lucida Sans" w:hAnsi="Lucida Sans" w:cstheme="minorBidi"/>
              </w:rPr>
            </w:pPr>
            <w:r w:rsidRPr="32C3D006">
              <w:rPr>
                <w:rFonts w:ascii="Lucida Sans" w:hAnsi="Lucida Sans" w:cstheme="minorBidi"/>
              </w:rPr>
              <w:t>420</w:t>
            </w:r>
          </w:p>
        </w:tc>
        <w:tc>
          <w:tcPr>
            <w:tcW w:w="2439" w:type="dxa"/>
            <w:shd w:val="clear" w:color="auto" w:fill="FFFFFF" w:themeFill="background1"/>
          </w:tcPr>
          <w:p w14:paraId="719A1B33" w14:textId="1F69205A" w:rsidR="00296409" w:rsidRPr="00E824E7" w:rsidRDefault="542AC29F" w:rsidP="32C3D006">
            <w:pPr>
              <w:shd w:val="clear" w:color="auto" w:fill="FFFFFF" w:themeFill="background1"/>
              <w:jc w:val="center"/>
              <w:rPr>
                <w:rFonts w:ascii="Lucida Sans" w:hAnsi="Lucida Sans" w:cstheme="minorBidi"/>
                <w:color w:val="FF0000"/>
              </w:rPr>
            </w:pPr>
            <w:r w:rsidRPr="32C3D006">
              <w:rPr>
                <w:rFonts w:ascii="Lucida Sans" w:hAnsi="Lucida Sans" w:cstheme="minorBidi"/>
                <w:color w:val="FF0000"/>
              </w:rPr>
              <w:t>20,</w:t>
            </w:r>
            <w:r w:rsidR="055A51D1" w:rsidRPr="32C3D006">
              <w:rPr>
                <w:rFonts w:ascii="Lucida Sans" w:hAnsi="Lucida Sans" w:cstheme="minorBidi"/>
                <w:color w:val="FF0000"/>
              </w:rPr>
              <w:t>02</w:t>
            </w:r>
            <w:r w:rsidRPr="32C3D006">
              <w:rPr>
                <w:rFonts w:ascii="Lucida Sans" w:hAnsi="Lucida Sans" w:cstheme="minorBidi"/>
                <w:color w:val="FF0000"/>
              </w:rPr>
              <w:t>%</w:t>
            </w:r>
          </w:p>
        </w:tc>
      </w:tr>
      <w:tr w:rsidR="00296409" w:rsidRPr="00E824E7" w14:paraId="413FB910" w14:textId="77777777" w:rsidTr="32C3D006">
        <w:trPr>
          <w:jc w:val="center"/>
        </w:trPr>
        <w:tc>
          <w:tcPr>
            <w:tcW w:w="0" w:type="auto"/>
            <w:shd w:val="clear" w:color="auto" w:fill="FFFFFF" w:themeFill="background1"/>
          </w:tcPr>
          <w:p w14:paraId="1DEECA45"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Profissionalizantes</w:t>
            </w:r>
          </w:p>
        </w:tc>
        <w:tc>
          <w:tcPr>
            <w:tcW w:w="0" w:type="auto"/>
            <w:shd w:val="clear" w:color="auto" w:fill="FFFFFF" w:themeFill="background1"/>
          </w:tcPr>
          <w:p w14:paraId="6CD2692B" w14:textId="0EDF1DD5" w:rsidR="00296409" w:rsidRPr="00E824E7" w:rsidRDefault="193407DE" w:rsidP="5588C149">
            <w:pPr>
              <w:shd w:val="clear" w:color="auto" w:fill="FFFFFF" w:themeFill="background1"/>
              <w:jc w:val="center"/>
              <w:rPr>
                <w:rFonts w:ascii="Lucida Sans" w:hAnsi="Lucida Sans" w:cstheme="minorBidi"/>
              </w:rPr>
            </w:pPr>
            <w:r w:rsidRPr="32C3D006">
              <w:rPr>
                <w:rFonts w:ascii="Lucida Sans" w:hAnsi="Lucida Sans" w:cstheme="minorBidi"/>
              </w:rPr>
              <w:t>342</w:t>
            </w:r>
          </w:p>
        </w:tc>
        <w:tc>
          <w:tcPr>
            <w:tcW w:w="1923" w:type="dxa"/>
            <w:shd w:val="clear" w:color="auto" w:fill="FFFFFF" w:themeFill="background1"/>
          </w:tcPr>
          <w:p w14:paraId="5F1987FC" w14:textId="2C4D21BF" w:rsidR="00296409" w:rsidRPr="00E824E7" w:rsidRDefault="193407DE" w:rsidP="5588C149">
            <w:pPr>
              <w:shd w:val="clear" w:color="auto" w:fill="FFFFFF" w:themeFill="background1"/>
              <w:jc w:val="center"/>
              <w:rPr>
                <w:rFonts w:ascii="Lucida Sans" w:hAnsi="Lucida Sans" w:cstheme="minorBidi"/>
              </w:rPr>
            </w:pPr>
            <w:r w:rsidRPr="32C3D006">
              <w:rPr>
                <w:rFonts w:ascii="Lucida Sans" w:hAnsi="Lucida Sans" w:cstheme="minorBidi"/>
              </w:rPr>
              <w:t>285</w:t>
            </w:r>
          </w:p>
        </w:tc>
        <w:tc>
          <w:tcPr>
            <w:tcW w:w="2439" w:type="dxa"/>
            <w:shd w:val="clear" w:color="auto" w:fill="FFFFFF" w:themeFill="background1"/>
          </w:tcPr>
          <w:p w14:paraId="7182C801" w14:textId="5E6D77F2" w:rsidR="00296409" w:rsidRPr="00E824E7" w:rsidRDefault="542AC29F" w:rsidP="32C3D006">
            <w:pPr>
              <w:shd w:val="clear" w:color="auto" w:fill="FFFFFF" w:themeFill="background1"/>
              <w:jc w:val="center"/>
              <w:rPr>
                <w:rFonts w:ascii="Lucida Sans" w:hAnsi="Lucida Sans" w:cstheme="minorBidi"/>
                <w:color w:val="FF0000"/>
              </w:rPr>
            </w:pPr>
            <w:r w:rsidRPr="32C3D006">
              <w:rPr>
                <w:rFonts w:ascii="Lucida Sans" w:hAnsi="Lucida Sans" w:cstheme="minorBidi"/>
                <w:color w:val="FF0000"/>
              </w:rPr>
              <w:t>16,</w:t>
            </w:r>
            <w:r w:rsidR="5589A170" w:rsidRPr="32C3D006">
              <w:rPr>
                <w:rFonts w:ascii="Lucida Sans" w:hAnsi="Lucida Sans" w:cstheme="minorBidi"/>
                <w:color w:val="FF0000"/>
              </w:rPr>
              <w:t>3</w:t>
            </w:r>
            <w:r w:rsidRPr="32C3D006">
              <w:rPr>
                <w:rFonts w:ascii="Lucida Sans" w:hAnsi="Lucida Sans" w:cstheme="minorBidi"/>
                <w:color w:val="FF0000"/>
              </w:rPr>
              <w:t>%</w:t>
            </w:r>
          </w:p>
        </w:tc>
      </w:tr>
      <w:tr w:rsidR="00296409" w:rsidRPr="00E824E7" w14:paraId="2E0C8AF7" w14:textId="77777777" w:rsidTr="32C3D006">
        <w:trPr>
          <w:jc w:val="center"/>
        </w:trPr>
        <w:tc>
          <w:tcPr>
            <w:tcW w:w="0" w:type="auto"/>
            <w:shd w:val="clear" w:color="auto" w:fill="FFFFFF" w:themeFill="background1"/>
          </w:tcPr>
          <w:p w14:paraId="44AB6777"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Específicos</w:t>
            </w:r>
          </w:p>
        </w:tc>
        <w:tc>
          <w:tcPr>
            <w:tcW w:w="0" w:type="auto"/>
            <w:shd w:val="clear" w:color="auto" w:fill="FFFFFF" w:themeFill="background1"/>
          </w:tcPr>
          <w:p w14:paraId="7EAD1319" w14:textId="6424D213" w:rsidR="00296409" w:rsidRPr="00E824E7" w:rsidRDefault="0BF96215" w:rsidP="5588C149">
            <w:pPr>
              <w:shd w:val="clear" w:color="auto" w:fill="FFFFFF" w:themeFill="background1"/>
              <w:jc w:val="center"/>
              <w:rPr>
                <w:rFonts w:ascii="Lucida Sans" w:hAnsi="Lucida Sans" w:cstheme="minorBidi"/>
              </w:rPr>
            </w:pPr>
            <w:r w:rsidRPr="32C3D006">
              <w:rPr>
                <w:rFonts w:ascii="Lucida Sans" w:hAnsi="Lucida Sans" w:cstheme="minorBidi"/>
              </w:rPr>
              <w:t>468</w:t>
            </w:r>
          </w:p>
        </w:tc>
        <w:tc>
          <w:tcPr>
            <w:tcW w:w="1923" w:type="dxa"/>
            <w:shd w:val="clear" w:color="auto" w:fill="FFFFFF" w:themeFill="background1"/>
          </w:tcPr>
          <w:p w14:paraId="50C2A23D" w14:textId="3BE0A3F7" w:rsidR="00296409" w:rsidRPr="00E824E7" w:rsidRDefault="0BF96215" w:rsidP="5588C149">
            <w:pPr>
              <w:shd w:val="clear" w:color="auto" w:fill="FFFFFF" w:themeFill="background1"/>
              <w:jc w:val="center"/>
              <w:rPr>
                <w:rFonts w:ascii="Lucida Sans" w:hAnsi="Lucida Sans" w:cstheme="minorBidi"/>
              </w:rPr>
            </w:pPr>
            <w:r w:rsidRPr="32C3D006">
              <w:rPr>
                <w:rFonts w:ascii="Lucida Sans" w:hAnsi="Lucida Sans" w:cstheme="minorBidi"/>
              </w:rPr>
              <w:t>390</w:t>
            </w:r>
          </w:p>
        </w:tc>
        <w:tc>
          <w:tcPr>
            <w:tcW w:w="2439" w:type="dxa"/>
            <w:shd w:val="clear" w:color="auto" w:fill="FFFFFF" w:themeFill="background1"/>
          </w:tcPr>
          <w:p w14:paraId="55D6D740" w14:textId="06F17C3C" w:rsidR="00296409" w:rsidRPr="00E824E7" w:rsidRDefault="542AC29F" w:rsidP="32C3D006">
            <w:pPr>
              <w:shd w:val="clear" w:color="auto" w:fill="FFFFFF" w:themeFill="background1"/>
              <w:jc w:val="center"/>
              <w:rPr>
                <w:rFonts w:ascii="Lucida Sans" w:hAnsi="Lucida Sans" w:cstheme="minorBidi"/>
                <w:color w:val="FF0000"/>
              </w:rPr>
            </w:pPr>
            <w:r w:rsidRPr="32C3D006">
              <w:rPr>
                <w:rFonts w:ascii="Lucida Sans" w:hAnsi="Lucida Sans" w:cstheme="minorBidi"/>
                <w:color w:val="FF0000"/>
              </w:rPr>
              <w:t>2</w:t>
            </w:r>
            <w:r w:rsidR="33E529EA" w:rsidRPr="32C3D006">
              <w:rPr>
                <w:rFonts w:ascii="Lucida Sans" w:hAnsi="Lucida Sans" w:cstheme="minorBidi"/>
                <w:color w:val="FF0000"/>
              </w:rPr>
              <w:t>2</w:t>
            </w:r>
            <w:r w:rsidRPr="32C3D006">
              <w:rPr>
                <w:rFonts w:ascii="Lucida Sans" w:hAnsi="Lucida Sans" w:cstheme="minorBidi"/>
                <w:color w:val="FF0000"/>
              </w:rPr>
              <w:t>,3%</w:t>
            </w:r>
          </w:p>
        </w:tc>
      </w:tr>
      <w:tr w:rsidR="00296409" w:rsidRPr="00E824E7" w14:paraId="067E9EB4" w14:textId="77777777" w:rsidTr="32C3D006">
        <w:trPr>
          <w:jc w:val="center"/>
        </w:trPr>
        <w:tc>
          <w:tcPr>
            <w:tcW w:w="0" w:type="auto"/>
            <w:shd w:val="clear" w:color="auto" w:fill="FFFFFF" w:themeFill="background1"/>
          </w:tcPr>
          <w:p w14:paraId="323C01F8"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Optativas</w:t>
            </w:r>
          </w:p>
        </w:tc>
        <w:tc>
          <w:tcPr>
            <w:tcW w:w="0" w:type="auto"/>
            <w:shd w:val="clear" w:color="auto" w:fill="FFFFFF" w:themeFill="background1"/>
          </w:tcPr>
          <w:p w14:paraId="43245193" w14:textId="48ACEF11" w:rsidR="00296409" w:rsidRPr="00E824E7" w:rsidRDefault="5588C149" w:rsidP="5588C149">
            <w:pPr>
              <w:shd w:val="clear" w:color="auto" w:fill="FFFFFF" w:themeFill="background1"/>
              <w:spacing w:line="259" w:lineRule="auto"/>
              <w:jc w:val="center"/>
            </w:pPr>
            <w:r w:rsidRPr="5588C149">
              <w:rPr>
                <w:rFonts w:ascii="Lucida Sans" w:hAnsi="Lucida Sans" w:cstheme="minorBidi"/>
              </w:rPr>
              <w:t>108</w:t>
            </w:r>
          </w:p>
        </w:tc>
        <w:tc>
          <w:tcPr>
            <w:tcW w:w="1923" w:type="dxa"/>
            <w:shd w:val="clear" w:color="auto" w:fill="FFFFFF" w:themeFill="background1"/>
          </w:tcPr>
          <w:p w14:paraId="635A3D02" w14:textId="69C64D9C" w:rsidR="00296409" w:rsidRPr="00E824E7" w:rsidRDefault="5588C149" w:rsidP="5588C149">
            <w:pPr>
              <w:shd w:val="clear" w:color="auto" w:fill="FFFFFF" w:themeFill="background1"/>
              <w:jc w:val="center"/>
              <w:rPr>
                <w:rFonts w:ascii="Lucida Sans" w:hAnsi="Lucida Sans" w:cstheme="minorBidi"/>
              </w:rPr>
            </w:pPr>
            <w:r w:rsidRPr="5588C149">
              <w:rPr>
                <w:rFonts w:ascii="Lucida Sans" w:hAnsi="Lucida Sans" w:cstheme="minorBidi"/>
              </w:rPr>
              <w:t>90</w:t>
            </w:r>
          </w:p>
        </w:tc>
        <w:tc>
          <w:tcPr>
            <w:tcW w:w="2439" w:type="dxa"/>
            <w:shd w:val="clear" w:color="auto" w:fill="FFFFFF" w:themeFill="background1"/>
          </w:tcPr>
          <w:p w14:paraId="17E34FF1" w14:textId="1CF5EA33" w:rsidR="00296409" w:rsidRPr="00E824E7" w:rsidRDefault="542AC29F" w:rsidP="32C3D006">
            <w:pPr>
              <w:shd w:val="clear" w:color="auto" w:fill="FFFFFF" w:themeFill="background1"/>
              <w:jc w:val="center"/>
              <w:rPr>
                <w:rFonts w:ascii="Lucida Sans" w:hAnsi="Lucida Sans" w:cstheme="minorBidi"/>
                <w:color w:val="FF0000"/>
              </w:rPr>
            </w:pPr>
            <w:r w:rsidRPr="32C3D006">
              <w:rPr>
                <w:rFonts w:ascii="Lucida Sans" w:hAnsi="Lucida Sans" w:cstheme="minorBidi"/>
                <w:color w:val="FF0000"/>
              </w:rPr>
              <w:t>5,</w:t>
            </w:r>
            <w:r w:rsidR="4AD5A215" w:rsidRPr="32C3D006">
              <w:rPr>
                <w:rFonts w:ascii="Lucida Sans" w:hAnsi="Lucida Sans" w:cstheme="minorBidi"/>
                <w:color w:val="FF0000"/>
              </w:rPr>
              <w:t>14</w:t>
            </w:r>
            <w:r w:rsidRPr="32C3D006">
              <w:rPr>
                <w:rFonts w:ascii="Lucida Sans" w:hAnsi="Lucida Sans" w:cstheme="minorBidi"/>
                <w:color w:val="FF0000"/>
              </w:rPr>
              <w:t>%</w:t>
            </w:r>
          </w:p>
        </w:tc>
      </w:tr>
      <w:tr w:rsidR="19CA384D" w:rsidRPr="00E824E7" w14:paraId="2B130B1A" w14:textId="77777777" w:rsidTr="32C3D006">
        <w:trPr>
          <w:trHeight w:val="300"/>
          <w:jc w:val="center"/>
        </w:trPr>
        <w:tc>
          <w:tcPr>
            <w:tcW w:w="2419" w:type="dxa"/>
            <w:shd w:val="clear" w:color="auto" w:fill="FFFFFF" w:themeFill="background1"/>
          </w:tcPr>
          <w:p w14:paraId="4991B41E" w14:textId="65AA8400" w:rsidR="3E9FB073" w:rsidRPr="00E824E7" w:rsidRDefault="3E9FB073" w:rsidP="19CA384D">
            <w:pPr>
              <w:jc w:val="both"/>
              <w:rPr>
                <w:rFonts w:ascii="Lucida Sans" w:hAnsi="Lucida Sans" w:cstheme="minorHAnsi"/>
                <w:b/>
                <w:bCs/>
              </w:rPr>
            </w:pPr>
            <w:r w:rsidRPr="00E824E7">
              <w:rPr>
                <w:rFonts w:ascii="Lucida Sans" w:hAnsi="Lucida Sans" w:cstheme="minorHAnsi"/>
                <w:b/>
                <w:bCs/>
              </w:rPr>
              <w:t>Atividades Complementares</w:t>
            </w:r>
          </w:p>
        </w:tc>
        <w:tc>
          <w:tcPr>
            <w:tcW w:w="1607" w:type="dxa"/>
            <w:shd w:val="clear" w:color="auto" w:fill="FFFFFF" w:themeFill="background1"/>
          </w:tcPr>
          <w:p w14:paraId="7C1778A6" w14:textId="07B36AD8" w:rsidR="19CA384D" w:rsidRPr="00E824E7" w:rsidRDefault="542AC29F" w:rsidP="32C3D006">
            <w:pPr>
              <w:jc w:val="center"/>
              <w:rPr>
                <w:rFonts w:ascii="Lucida Sans" w:hAnsi="Lucida Sans" w:cstheme="minorBidi"/>
              </w:rPr>
            </w:pPr>
            <w:r w:rsidRPr="32C3D006">
              <w:rPr>
                <w:rFonts w:ascii="Lucida Sans" w:hAnsi="Lucida Sans" w:cstheme="minorBidi"/>
              </w:rPr>
              <w:t>80</w:t>
            </w:r>
          </w:p>
        </w:tc>
        <w:tc>
          <w:tcPr>
            <w:tcW w:w="1923" w:type="dxa"/>
            <w:shd w:val="clear" w:color="auto" w:fill="FFFFFF" w:themeFill="background1"/>
          </w:tcPr>
          <w:p w14:paraId="231C9CE0" w14:textId="1D622F54" w:rsidR="19CA384D" w:rsidRPr="00E824E7" w:rsidRDefault="542AC29F" w:rsidP="32C3D006">
            <w:pPr>
              <w:spacing w:line="259" w:lineRule="auto"/>
              <w:jc w:val="center"/>
              <w:rPr>
                <w:rFonts w:ascii="Lucida Sans" w:hAnsi="Lucida Sans" w:cstheme="minorBidi"/>
              </w:rPr>
            </w:pPr>
            <w:r w:rsidRPr="32C3D006">
              <w:rPr>
                <w:rFonts w:ascii="Lucida Sans" w:hAnsi="Lucida Sans" w:cstheme="minorBidi"/>
              </w:rPr>
              <w:t>80</w:t>
            </w:r>
          </w:p>
        </w:tc>
        <w:tc>
          <w:tcPr>
            <w:tcW w:w="2439" w:type="dxa"/>
            <w:shd w:val="clear" w:color="auto" w:fill="FFFFFF" w:themeFill="background1"/>
          </w:tcPr>
          <w:p w14:paraId="10D6DD9A" w14:textId="05E69B19" w:rsidR="19CA384D" w:rsidRPr="00E824E7" w:rsidRDefault="542AC29F" w:rsidP="32C3D006">
            <w:pPr>
              <w:jc w:val="center"/>
              <w:rPr>
                <w:rFonts w:ascii="Lucida Sans" w:hAnsi="Lucida Sans" w:cstheme="minorBidi"/>
                <w:color w:val="FF0000"/>
              </w:rPr>
            </w:pPr>
            <w:r w:rsidRPr="32C3D006">
              <w:rPr>
                <w:rFonts w:ascii="Lucida Sans" w:hAnsi="Lucida Sans" w:cstheme="minorBidi"/>
                <w:color w:val="FF0000"/>
              </w:rPr>
              <w:t>4,6%</w:t>
            </w:r>
          </w:p>
        </w:tc>
      </w:tr>
      <w:tr w:rsidR="19CA384D" w:rsidRPr="00E824E7" w14:paraId="445D4B6D" w14:textId="77777777" w:rsidTr="32C3D006">
        <w:trPr>
          <w:trHeight w:val="300"/>
          <w:jc w:val="center"/>
        </w:trPr>
        <w:tc>
          <w:tcPr>
            <w:tcW w:w="2419" w:type="dxa"/>
            <w:shd w:val="clear" w:color="auto" w:fill="FFFFFF" w:themeFill="background1"/>
          </w:tcPr>
          <w:p w14:paraId="1842BF6B" w14:textId="47A48697" w:rsidR="3E9FB073" w:rsidRPr="00E824E7" w:rsidRDefault="51379F2E" w:rsidP="5BB051E2">
            <w:pPr>
              <w:spacing w:line="259" w:lineRule="auto"/>
              <w:jc w:val="both"/>
              <w:rPr>
                <w:rFonts w:ascii="Lucida Sans" w:hAnsi="Lucida Sans" w:cstheme="minorHAnsi"/>
              </w:rPr>
            </w:pPr>
            <w:r w:rsidRPr="00E824E7">
              <w:rPr>
                <w:rFonts w:ascii="Lucida Sans" w:hAnsi="Lucida Sans" w:cstheme="minorHAnsi"/>
                <w:b/>
                <w:bCs/>
              </w:rPr>
              <w:t>Atividades de Extensão</w:t>
            </w:r>
          </w:p>
        </w:tc>
        <w:tc>
          <w:tcPr>
            <w:tcW w:w="1607" w:type="dxa"/>
            <w:shd w:val="clear" w:color="auto" w:fill="FFFFFF" w:themeFill="background1"/>
          </w:tcPr>
          <w:p w14:paraId="5CD17C0B" w14:textId="65E32C54" w:rsidR="19CA384D" w:rsidRPr="00E824E7" w:rsidRDefault="2853B3A0" w:rsidP="32C3D006">
            <w:pPr>
              <w:jc w:val="center"/>
              <w:rPr>
                <w:rFonts w:ascii="Lucida Sans" w:hAnsi="Lucida Sans" w:cstheme="minorBidi"/>
              </w:rPr>
            </w:pPr>
            <w:r w:rsidRPr="32C3D006">
              <w:rPr>
                <w:rFonts w:ascii="Lucida Sans" w:hAnsi="Lucida Sans" w:cstheme="minorBidi"/>
              </w:rPr>
              <w:t>200</w:t>
            </w:r>
          </w:p>
        </w:tc>
        <w:tc>
          <w:tcPr>
            <w:tcW w:w="1923" w:type="dxa"/>
            <w:shd w:val="clear" w:color="auto" w:fill="FFFFFF" w:themeFill="background1"/>
          </w:tcPr>
          <w:p w14:paraId="15FEBB50" w14:textId="509B218D" w:rsidR="19CA384D" w:rsidRPr="00E824E7" w:rsidRDefault="2853B3A0" w:rsidP="32C3D006">
            <w:pPr>
              <w:spacing w:line="259" w:lineRule="auto"/>
              <w:jc w:val="center"/>
              <w:rPr>
                <w:rFonts w:ascii="Lucida Sans" w:hAnsi="Lucida Sans" w:cstheme="minorBidi"/>
              </w:rPr>
            </w:pPr>
            <w:r w:rsidRPr="32C3D006">
              <w:rPr>
                <w:rFonts w:ascii="Lucida Sans" w:hAnsi="Lucida Sans" w:cstheme="minorBidi"/>
              </w:rPr>
              <w:t>183</w:t>
            </w:r>
          </w:p>
        </w:tc>
        <w:tc>
          <w:tcPr>
            <w:tcW w:w="2439" w:type="dxa"/>
            <w:shd w:val="clear" w:color="auto" w:fill="FFFFFF" w:themeFill="background1"/>
          </w:tcPr>
          <w:p w14:paraId="6FC800BB" w14:textId="31A21494" w:rsidR="19CA384D" w:rsidRPr="00E824E7" w:rsidRDefault="348E80BF" w:rsidP="32C3D006">
            <w:pPr>
              <w:jc w:val="center"/>
              <w:rPr>
                <w:rFonts w:ascii="Lucida Sans" w:hAnsi="Lucida Sans" w:cstheme="minorBidi"/>
                <w:color w:val="FF0000"/>
              </w:rPr>
            </w:pPr>
            <w:r w:rsidRPr="32C3D006">
              <w:rPr>
                <w:rFonts w:ascii="Lucida Sans" w:hAnsi="Lucida Sans" w:cstheme="minorBidi"/>
                <w:color w:val="FF0000"/>
              </w:rPr>
              <w:t>10,4</w:t>
            </w:r>
            <w:r w:rsidR="542AC29F" w:rsidRPr="32C3D006">
              <w:rPr>
                <w:rFonts w:ascii="Lucida Sans" w:hAnsi="Lucida Sans" w:cstheme="minorBidi"/>
                <w:color w:val="FF0000"/>
              </w:rPr>
              <w:t>%</w:t>
            </w:r>
          </w:p>
        </w:tc>
      </w:tr>
      <w:tr w:rsidR="00296409" w:rsidRPr="00E824E7" w14:paraId="7B685E2D" w14:textId="77777777" w:rsidTr="32C3D006">
        <w:trPr>
          <w:jc w:val="center"/>
        </w:trPr>
        <w:tc>
          <w:tcPr>
            <w:tcW w:w="0" w:type="auto"/>
            <w:tcBorders>
              <w:bottom w:val="single" w:sz="4" w:space="0" w:color="auto"/>
            </w:tcBorders>
            <w:shd w:val="clear" w:color="auto" w:fill="FFFFFF" w:themeFill="background1"/>
          </w:tcPr>
          <w:p w14:paraId="429B242D"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Estágio Supervisionado</w:t>
            </w:r>
          </w:p>
        </w:tc>
        <w:tc>
          <w:tcPr>
            <w:tcW w:w="0" w:type="auto"/>
            <w:tcBorders>
              <w:bottom w:val="single" w:sz="4" w:space="0" w:color="auto"/>
            </w:tcBorders>
            <w:shd w:val="clear" w:color="auto" w:fill="FFFFFF" w:themeFill="background1"/>
          </w:tcPr>
          <w:p w14:paraId="54C7A272" w14:textId="5CEE2ACA" w:rsidR="00296409" w:rsidRPr="00E824E7" w:rsidRDefault="542AC29F" w:rsidP="32C3D006">
            <w:pPr>
              <w:shd w:val="clear" w:color="auto" w:fill="FFFFFF" w:themeFill="background1"/>
              <w:jc w:val="center"/>
              <w:rPr>
                <w:rFonts w:ascii="Lucida Sans" w:hAnsi="Lucida Sans" w:cstheme="minorBidi"/>
              </w:rPr>
            </w:pPr>
            <w:r w:rsidRPr="32C3D006">
              <w:rPr>
                <w:rFonts w:ascii="Lucida Sans" w:hAnsi="Lucida Sans" w:cstheme="minorBidi"/>
              </w:rPr>
              <w:t>300</w:t>
            </w:r>
          </w:p>
        </w:tc>
        <w:tc>
          <w:tcPr>
            <w:tcW w:w="1923" w:type="dxa"/>
            <w:tcBorders>
              <w:bottom w:val="single" w:sz="4" w:space="0" w:color="auto"/>
            </w:tcBorders>
            <w:shd w:val="clear" w:color="auto" w:fill="FFFFFF" w:themeFill="background1"/>
          </w:tcPr>
          <w:p w14:paraId="09AFCFED" w14:textId="32EF34E7" w:rsidR="00296409" w:rsidRPr="00E824E7" w:rsidRDefault="542AC29F" w:rsidP="32C3D006">
            <w:pPr>
              <w:shd w:val="clear" w:color="auto" w:fill="FFFFFF" w:themeFill="background1"/>
              <w:jc w:val="center"/>
              <w:rPr>
                <w:rFonts w:ascii="Lucida Sans" w:hAnsi="Lucida Sans" w:cstheme="minorBidi"/>
              </w:rPr>
            </w:pPr>
            <w:r w:rsidRPr="32C3D006">
              <w:rPr>
                <w:rFonts w:ascii="Lucida Sans" w:hAnsi="Lucida Sans" w:cstheme="minorBidi"/>
              </w:rPr>
              <w:t>300</w:t>
            </w:r>
          </w:p>
        </w:tc>
        <w:tc>
          <w:tcPr>
            <w:tcW w:w="2439" w:type="dxa"/>
            <w:tcBorders>
              <w:bottom w:val="single" w:sz="4" w:space="0" w:color="auto"/>
            </w:tcBorders>
            <w:shd w:val="clear" w:color="auto" w:fill="FFFFFF" w:themeFill="background1"/>
          </w:tcPr>
          <w:p w14:paraId="38C868C7" w14:textId="6EDE5CF1" w:rsidR="00296409" w:rsidRPr="00E824E7" w:rsidRDefault="5BAE2982" w:rsidP="32C3D006">
            <w:pPr>
              <w:shd w:val="clear" w:color="auto" w:fill="FFFFFF" w:themeFill="background1"/>
              <w:jc w:val="center"/>
              <w:rPr>
                <w:rFonts w:ascii="Lucida Sans" w:hAnsi="Lucida Sans" w:cstheme="minorBidi"/>
                <w:color w:val="FF0000"/>
              </w:rPr>
            </w:pPr>
            <w:r w:rsidRPr="32C3D006">
              <w:rPr>
                <w:rFonts w:ascii="Lucida Sans" w:hAnsi="Lucida Sans" w:cstheme="minorBidi"/>
                <w:color w:val="FF0000"/>
              </w:rPr>
              <w:t>17,1</w:t>
            </w:r>
            <w:r w:rsidR="542AC29F" w:rsidRPr="32C3D006">
              <w:rPr>
                <w:rFonts w:ascii="Lucida Sans" w:hAnsi="Lucida Sans" w:cstheme="minorBidi"/>
                <w:color w:val="FF0000"/>
              </w:rPr>
              <w:t>%</w:t>
            </w:r>
          </w:p>
        </w:tc>
      </w:tr>
      <w:tr w:rsidR="00296409" w:rsidRPr="00E824E7" w14:paraId="77FF76DB" w14:textId="77777777" w:rsidTr="32C3D006">
        <w:trPr>
          <w:jc w:val="center"/>
        </w:trPr>
        <w:tc>
          <w:tcPr>
            <w:tcW w:w="0" w:type="auto"/>
            <w:tcBorders>
              <w:bottom w:val="single" w:sz="4" w:space="0" w:color="auto"/>
              <w:right w:val="single" w:sz="4" w:space="0" w:color="auto"/>
            </w:tcBorders>
            <w:shd w:val="clear" w:color="auto" w:fill="FFFFFF" w:themeFill="background1"/>
          </w:tcPr>
          <w:p w14:paraId="6DF1D3EA"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Projeto Final</w:t>
            </w:r>
          </w:p>
        </w:tc>
        <w:tc>
          <w:tcPr>
            <w:tcW w:w="0" w:type="auto"/>
            <w:tcBorders>
              <w:bottom w:val="single" w:sz="4" w:space="0" w:color="auto"/>
            </w:tcBorders>
            <w:shd w:val="clear" w:color="auto" w:fill="FFFFFF" w:themeFill="background1"/>
          </w:tcPr>
          <w:p w14:paraId="715BA3AD" w14:textId="2B8C79A8" w:rsidR="00296409" w:rsidRPr="00E824E7" w:rsidRDefault="5588C149" w:rsidP="5588C149">
            <w:pPr>
              <w:shd w:val="clear" w:color="auto" w:fill="FFFFFF" w:themeFill="background1"/>
              <w:jc w:val="center"/>
              <w:rPr>
                <w:rFonts w:ascii="Lucida Sans" w:hAnsi="Lucida Sans" w:cstheme="minorBidi"/>
              </w:rPr>
            </w:pPr>
            <w:r w:rsidRPr="5588C149">
              <w:rPr>
                <w:rFonts w:ascii="Lucida Sans" w:hAnsi="Lucida Sans" w:cstheme="minorBidi"/>
              </w:rPr>
              <w:t>0</w:t>
            </w:r>
          </w:p>
        </w:tc>
        <w:tc>
          <w:tcPr>
            <w:tcW w:w="1923" w:type="dxa"/>
            <w:tcBorders>
              <w:left w:val="single" w:sz="4" w:space="0" w:color="auto"/>
              <w:bottom w:val="single" w:sz="4" w:space="0" w:color="auto"/>
              <w:right w:val="single" w:sz="4" w:space="0" w:color="auto"/>
            </w:tcBorders>
            <w:shd w:val="clear" w:color="auto" w:fill="FFFFFF" w:themeFill="background1"/>
          </w:tcPr>
          <w:p w14:paraId="63A324CC" w14:textId="38C30A8D" w:rsidR="00296409" w:rsidRPr="00E824E7" w:rsidRDefault="5588C149" w:rsidP="5588C149">
            <w:pPr>
              <w:shd w:val="clear" w:color="auto" w:fill="FFFFFF" w:themeFill="background1"/>
              <w:jc w:val="center"/>
              <w:rPr>
                <w:rFonts w:ascii="Lucida Sans" w:hAnsi="Lucida Sans" w:cstheme="minorBidi"/>
              </w:rPr>
            </w:pPr>
            <w:r w:rsidRPr="5588C149">
              <w:rPr>
                <w:rFonts w:ascii="Lucida Sans" w:hAnsi="Lucida Sans" w:cstheme="minorBidi"/>
              </w:rPr>
              <w:t>0</w:t>
            </w:r>
          </w:p>
        </w:tc>
        <w:tc>
          <w:tcPr>
            <w:tcW w:w="2439" w:type="dxa"/>
            <w:tcBorders>
              <w:left w:val="single" w:sz="4" w:space="0" w:color="auto"/>
              <w:bottom w:val="single" w:sz="4" w:space="0" w:color="auto"/>
            </w:tcBorders>
            <w:shd w:val="clear" w:color="auto" w:fill="FFFFFF" w:themeFill="background1"/>
          </w:tcPr>
          <w:p w14:paraId="04C7972E" w14:textId="7866DD7F" w:rsidR="00296409" w:rsidRPr="00E824E7" w:rsidRDefault="5588C149" w:rsidP="5588C149">
            <w:pPr>
              <w:shd w:val="clear" w:color="auto" w:fill="FFFFFF" w:themeFill="background1"/>
              <w:jc w:val="center"/>
              <w:rPr>
                <w:rFonts w:ascii="Lucida Sans" w:hAnsi="Lucida Sans" w:cstheme="minorBidi"/>
              </w:rPr>
            </w:pPr>
            <w:r w:rsidRPr="5588C149">
              <w:rPr>
                <w:rFonts w:ascii="Lucida Sans" w:hAnsi="Lucida Sans" w:cstheme="minorBidi"/>
              </w:rPr>
              <w:t>0</w:t>
            </w:r>
          </w:p>
        </w:tc>
      </w:tr>
      <w:tr w:rsidR="00296409" w:rsidRPr="00E824E7" w14:paraId="66EFF70F" w14:textId="77777777" w:rsidTr="32C3D006">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E7FA3C6"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1BAB248" w14:textId="4EED207F" w:rsidR="00296409" w:rsidRPr="00E824E7" w:rsidRDefault="542AC29F" w:rsidP="5588C149">
            <w:pPr>
              <w:shd w:val="clear" w:color="auto" w:fill="FFFFFF" w:themeFill="background1"/>
              <w:jc w:val="center"/>
              <w:rPr>
                <w:rFonts w:ascii="Lucida Sans" w:hAnsi="Lucida Sans" w:cstheme="minorBidi"/>
              </w:rPr>
            </w:pPr>
            <w:r w:rsidRPr="32C3D006">
              <w:rPr>
                <w:rFonts w:ascii="Lucida Sans" w:hAnsi="Lucida Sans" w:cstheme="minorBidi"/>
              </w:rPr>
              <w:t>2.0</w:t>
            </w:r>
            <w:r w:rsidR="330669F4" w:rsidRPr="32C3D006">
              <w:rPr>
                <w:rFonts w:ascii="Lucida Sans" w:hAnsi="Lucida Sans" w:cstheme="minorBidi"/>
              </w:rPr>
              <w:t>02</w:t>
            </w: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3559" w14:textId="2EB4A189" w:rsidR="00296409" w:rsidRPr="00E824E7" w:rsidRDefault="330669F4" w:rsidP="32C3D006">
            <w:pPr>
              <w:shd w:val="clear" w:color="auto" w:fill="FFFFFF" w:themeFill="background1"/>
              <w:spacing w:line="259" w:lineRule="auto"/>
              <w:jc w:val="center"/>
              <w:rPr>
                <w:rFonts w:ascii="Lucida Sans" w:hAnsi="Lucida Sans" w:cstheme="minorBidi"/>
              </w:rPr>
            </w:pPr>
            <w:r w:rsidRPr="32C3D006">
              <w:rPr>
                <w:rFonts w:ascii="Lucida Sans" w:hAnsi="Lucida Sans" w:cstheme="minorBidi"/>
              </w:rPr>
              <w:t>1748</w:t>
            </w:r>
          </w:p>
        </w:tc>
        <w:tc>
          <w:tcPr>
            <w:tcW w:w="2439" w:type="dxa"/>
            <w:tcBorders>
              <w:top w:val="single" w:sz="4" w:space="0" w:color="auto"/>
              <w:left w:val="single" w:sz="4" w:space="0" w:color="auto"/>
              <w:bottom w:val="single" w:sz="4" w:space="0" w:color="auto"/>
              <w:right w:val="single" w:sz="4" w:space="0" w:color="auto"/>
            </w:tcBorders>
            <w:shd w:val="clear" w:color="auto" w:fill="FFFFFF" w:themeFill="background1"/>
          </w:tcPr>
          <w:p w14:paraId="10494BDC" w14:textId="6FF1FF5C" w:rsidR="00296409" w:rsidRPr="00E824E7" w:rsidRDefault="5588C149" w:rsidP="5588C149">
            <w:pPr>
              <w:shd w:val="clear" w:color="auto" w:fill="FFFFFF" w:themeFill="background1"/>
              <w:jc w:val="center"/>
              <w:rPr>
                <w:rFonts w:ascii="Lucida Sans" w:hAnsi="Lucida Sans" w:cstheme="minorBidi"/>
              </w:rPr>
            </w:pPr>
            <w:r w:rsidRPr="5588C149">
              <w:rPr>
                <w:rFonts w:ascii="Lucida Sans" w:hAnsi="Lucida Sans" w:cstheme="minorBidi"/>
              </w:rPr>
              <w:t>100%</w:t>
            </w:r>
          </w:p>
        </w:tc>
      </w:tr>
    </w:tbl>
    <w:p w14:paraId="74940DED" w14:textId="77777777" w:rsidR="00EC0127" w:rsidRPr="00E824E7" w:rsidRDefault="00EC0127" w:rsidP="00EC0127">
      <w:pPr>
        <w:rPr>
          <w:rFonts w:ascii="Lucida Sans" w:hAnsi="Lucida Sans" w:cstheme="minorHAnsi"/>
        </w:rPr>
      </w:pPr>
    </w:p>
    <w:p w14:paraId="74D6CC7B" w14:textId="77777777" w:rsidR="003171D8" w:rsidRPr="00E824E7" w:rsidRDefault="543B62CF" w:rsidP="32C3D006">
      <w:pPr>
        <w:pStyle w:val="Heading3"/>
        <w:rPr>
          <w:rFonts w:cstheme="minorBidi"/>
          <w:lang w:val="pt-BR"/>
        </w:rPr>
      </w:pPr>
      <w:bookmarkStart w:id="23" w:name="_Toc1179307573"/>
      <w:r w:rsidRPr="32C3D006">
        <w:rPr>
          <w:rFonts w:cstheme="minorBidi"/>
          <w:lang w:val="pt-BR"/>
        </w:rPr>
        <w:lastRenderedPageBreak/>
        <w:t>3.3.2. Estágio supervisionado</w:t>
      </w:r>
      <w:bookmarkEnd w:id="23"/>
    </w:p>
    <w:p w14:paraId="6F6F71DB" w14:textId="77777777" w:rsidR="00296409" w:rsidRPr="00E824E7" w:rsidRDefault="00296409" w:rsidP="004139EF">
      <w:pPr>
        <w:pStyle w:val="Texto"/>
        <w:rPr>
          <w:rFonts w:ascii="Lucida Sans" w:hAnsi="Lucida Sans" w:cstheme="minorHAnsi"/>
          <w:color w:val="FF0000"/>
        </w:rPr>
      </w:pPr>
      <w:r w:rsidRPr="00E824E7">
        <w:rPr>
          <w:rFonts w:ascii="Lucida Sans" w:hAnsi="Lucida Sans" w:cstheme="minorHAnsi"/>
          <w:color w:val="FF0000"/>
        </w:rPr>
        <w:t>(Caso haja)</w:t>
      </w:r>
    </w:p>
    <w:p w14:paraId="216FE369" w14:textId="77777777" w:rsidR="00296409" w:rsidRPr="00E824E7" w:rsidRDefault="00296409" w:rsidP="004139EF">
      <w:pPr>
        <w:pStyle w:val="Texto"/>
        <w:rPr>
          <w:rFonts w:ascii="Lucida Sans" w:hAnsi="Lucida Sans" w:cstheme="minorHAnsi"/>
        </w:rPr>
      </w:pPr>
    </w:p>
    <w:p w14:paraId="5C73E891" w14:textId="77777777" w:rsidR="00296409" w:rsidRPr="00E824E7" w:rsidRDefault="00296409" w:rsidP="19CA384D">
      <w:pPr>
        <w:pStyle w:val="Texto"/>
        <w:rPr>
          <w:rFonts w:ascii="Lucida Sans" w:hAnsi="Lucida Sans" w:cstheme="minorHAnsi"/>
          <w:b/>
          <w:bCs/>
        </w:rPr>
      </w:pPr>
      <w:r w:rsidRPr="00E824E7">
        <w:rPr>
          <w:rFonts w:ascii="Lucida Sans" w:hAnsi="Lucida Sans" w:cstheme="minorHAnsi"/>
          <w:b/>
          <w:bCs/>
        </w:rPr>
        <w:t>Legislação, Conceitos e Objetivos</w:t>
      </w:r>
    </w:p>
    <w:p w14:paraId="65ADF012" w14:textId="0BB4C07E" w:rsidR="00296409" w:rsidRPr="00E824E7" w:rsidRDefault="543B62CF" w:rsidP="76D7A962">
      <w:pPr>
        <w:pStyle w:val="Texto"/>
        <w:rPr>
          <w:rFonts w:ascii="Lucida Sans" w:hAnsi="Lucida Sans" w:cstheme="minorBidi"/>
        </w:rPr>
      </w:pPr>
      <w:r w:rsidRPr="76D7A962">
        <w:rPr>
          <w:rFonts w:ascii="Lucida Sans" w:hAnsi="Lucida Sans" w:cstheme="minorBidi"/>
        </w:rPr>
        <w:t>O Estágio Supervisionado é uma disciplina obrigatória do Currículo Pleno dos Cursos de Graduação do C</w:t>
      </w:r>
      <w:r w:rsidR="5447B6AD" w:rsidRPr="76D7A962">
        <w:rPr>
          <w:rFonts w:ascii="Lucida Sans" w:hAnsi="Lucida Sans" w:cstheme="minorBidi"/>
        </w:rPr>
        <w:t>efet</w:t>
      </w:r>
      <w:r w:rsidRPr="76D7A962">
        <w:rPr>
          <w:rFonts w:ascii="Lucida Sans" w:hAnsi="Lucida Sans" w:cstheme="minorBidi"/>
        </w:rPr>
        <w:t>/RJ, segundo disposições da Lei nº 11.788, de </w:t>
      </w:r>
      <w:r w:rsidRPr="76D7A962">
        <w:rPr>
          <w:rStyle w:val="apple-converted-space"/>
          <w:rFonts w:ascii="Lucida Sans" w:hAnsi="Lucida Sans" w:cstheme="minorBidi"/>
        </w:rPr>
        <w:t>25</w:t>
      </w:r>
      <w:r w:rsidRPr="76D7A962">
        <w:rPr>
          <w:rFonts w:ascii="Lucida Sans" w:hAnsi="Lucida Sans" w:cstheme="minorBidi"/>
        </w:rPr>
        <w:t xml:space="preserve"> de setembro de 2008, que revogou a Lei nº 6.494, de 07 de dezembro de 1977, e o Decreto </w:t>
      </w:r>
      <w:proofErr w:type="spellStart"/>
      <w:r w:rsidRPr="76D7A962">
        <w:rPr>
          <w:rFonts w:ascii="Lucida Sans" w:hAnsi="Lucida Sans" w:cstheme="minorBidi"/>
        </w:rPr>
        <w:t>n.°</w:t>
      </w:r>
      <w:proofErr w:type="spellEnd"/>
      <w:r w:rsidRPr="76D7A962">
        <w:rPr>
          <w:rFonts w:ascii="Lucida Sans" w:hAnsi="Lucida Sans" w:cstheme="minorBidi"/>
        </w:rPr>
        <w:t xml:space="preserve"> 87.497, de 18 de agosto de 1982. A carga horária atribuída à disciplina em questão obedece ao que está estabelecido nas Resoluções CNE/CES n</w:t>
      </w:r>
      <w:r w:rsidRPr="76D7A962">
        <w:rPr>
          <w:rFonts w:ascii="Lucida Sans" w:hAnsi="Lucida Sans" w:cstheme="minorBidi"/>
          <w:u w:val="single"/>
          <w:vertAlign w:val="superscript"/>
        </w:rPr>
        <w:t>o</w:t>
      </w:r>
      <w:r w:rsidRPr="76D7A962">
        <w:rPr>
          <w:rFonts w:ascii="Lucida Sans" w:hAnsi="Lucida Sans" w:cstheme="minorBidi"/>
        </w:rPr>
        <w:t xml:space="preserve"> 2, de 18/06/2007, e n</w:t>
      </w:r>
      <w:r w:rsidRPr="76D7A962">
        <w:rPr>
          <w:rFonts w:ascii="Lucida Sans" w:hAnsi="Lucida Sans" w:cstheme="minorBidi"/>
          <w:u w:val="single"/>
          <w:vertAlign w:val="superscript"/>
        </w:rPr>
        <w:t>o</w:t>
      </w:r>
      <w:r w:rsidRPr="76D7A962">
        <w:rPr>
          <w:rFonts w:ascii="Lucida Sans" w:hAnsi="Lucida Sans" w:cstheme="minorBidi"/>
        </w:rPr>
        <w:t xml:space="preserve"> </w:t>
      </w:r>
      <w:r w:rsidR="2A94FCED" w:rsidRPr="76D7A962">
        <w:rPr>
          <w:rFonts w:ascii="Lucida Sans" w:hAnsi="Lucida Sans" w:cstheme="minorBidi"/>
        </w:rPr>
        <w:t>02</w:t>
      </w:r>
      <w:r w:rsidRPr="76D7A962">
        <w:rPr>
          <w:rFonts w:ascii="Lucida Sans" w:hAnsi="Lucida Sans" w:cstheme="minorBidi"/>
        </w:rPr>
        <w:t xml:space="preserve">, de </w:t>
      </w:r>
      <w:r w:rsidR="0A938A65" w:rsidRPr="76D7A962">
        <w:rPr>
          <w:rFonts w:ascii="Lucida Sans" w:hAnsi="Lucida Sans" w:cstheme="minorBidi"/>
        </w:rPr>
        <w:t>24</w:t>
      </w:r>
      <w:r w:rsidRPr="76D7A962">
        <w:rPr>
          <w:rFonts w:ascii="Lucida Sans" w:hAnsi="Lucida Sans" w:cstheme="minorBidi"/>
        </w:rPr>
        <w:t>/0</w:t>
      </w:r>
      <w:r w:rsidR="633F2A53" w:rsidRPr="76D7A962">
        <w:rPr>
          <w:rFonts w:ascii="Lucida Sans" w:hAnsi="Lucida Sans" w:cstheme="minorBidi"/>
        </w:rPr>
        <w:t>4</w:t>
      </w:r>
      <w:r w:rsidRPr="76D7A962">
        <w:rPr>
          <w:rFonts w:ascii="Lucida Sans" w:hAnsi="Lucida Sans" w:cstheme="minorBidi"/>
        </w:rPr>
        <w:t>/20</w:t>
      </w:r>
      <w:r w:rsidR="11799841" w:rsidRPr="76D7A962">
        <w:rPr>
          <w:rFonts w:ascii="Lucida Sans" w:hAnsi="Lucida Sans" w:cstheme="minorBidi"/>
        </w:rPr>
        <w:t>19</w:t>
      </w:r>
      <w:r w:rsidRPr="76D7A962">
        <w:rPr>
          <w:rFonts w:ascii="Lucida Sans" w:hAnsi="Lucida Sans" w:cstheme="minorBidi"/>
        </w:rPr>
        <w:t>. Todo o procedimento adotado para a realização do estágio supervisionado está disponível no Portal</w:t>
      </w:r>
      <w:r w:rsidR="00296409" w:rsidRPr="76D7A962">
        <w:rPr>
          <w:rStyle w:val="FootnoteReference"/>
          <w:rFonts w:ascii="Lucida Sans" w:hAnsi="Lucida Sans" w:cstheme="minorBidi"/>
        </w:rPr>
        <w:footnoteReference w:id="2"/>
      </w:r>
      <w:r w:rsidRPr="76D7A962">
        <w:rPr>
          <w:rFonts w:ascii="Lucida Sans" w:hAnsi="Lucida Sans" w:cstheme="minorBidi"/>
          <w:vertAlign w:val="superscript"/>
        </w:rPr>
        <w:t>,</w:t>
      </w:r>
      <w:r w:rsidR="00296409" w:rsidRPr="76D7A962">
        <w:rPr>
          <w:rStyle w:val="FootnoteReference"/>
          <w:rFonts w:ascii="Lucida Sans" w:hAnsi="Lucida Sans" w:cstheme="minorBidi"/>
        </w:rPr>
        <w:footnoteReference w:id="3"/>
      </w:r>
      <w:r w:rsidRPr="76D7A962">
        <w:rPr>
          <w:rFonts w:ascii="Lucida Sans" w:hAnsi="Lucida Sans" w:cstheme="minorBidi"/>
        </w:rPr>
        <w:t xml:space="preserve"> da Instituição.</w:t>
      </w:r>
    </w:p>
    <w:p w14:paraId="5CDFC3DF"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 xml:space="preserve">Por meio dessa disciplina, o aluno conhece e participa </w:t>
      </w:r>
      <w:r w:rsidRPr="00E824E7">
        <w:rPr>
          <w:rFonts w:ascii="Lucida Sans" w:hAnsi="Lucida Sans" w:cstheme="minorHAnsi"/>
          <w:i/>
          <w:iCs/>
        </w:rPr>
        <w:t>in loco</w:t>
      </w:r>
      <w:r w:rsidRPr="00E824E7">
        <w:rPr>
          <w:rFonts w:ascii="Lucida Sans" w:hAnsi="Lucida Sans" w:cstheme="minorHAnsi"/>
        </w:rPr>
        <w:t xml:space="preserve"> dos principais problemas inerentes à profissão pretendida, melhor se qualificando para o exercício técnico profissional. Assim, toda uma gama de valores e conhecimentos científicos e </w:t>
      </w:r>
      <w:proofErr w:type="spellStart"/>
      <w:r w:rsidRPr="00E824E7">
        <w:rPr>
          <w:rFonts w:ascii="Lucida Sans" w:hAnsi="Lucida Sans" w:cstheme="minorHAnsi"/>
        </w:rPr>
        <w:t>sócio-culturais</w:t>
      </w:r>
      <w:proofErr w:type="spellEnd"/>
      <w:r w:rsidRPr="00E824E7">
        <w:rPr>
          <w:rFonts w:ascii="Lucida Sans" w:hAnsi="Lucida Sans" w:cstheme="minorHAnsi"/>
        </w:rPr>
        <w:t xml:space="preserve"> enriquecerá sua bagagem de vivência, aumentando sua experiência profissional.</w:t>
      </w:r>
    </w:p>
    <w:p w14:paraId="0F6A19FB" w14:textId="109A8E7F" w:rsidR="00296409" w:rsidRPr="00E824E7" w:rsidRDefault="00296409" w:rsidP="004139EF">
      <w:pPr>
        <w:pStyle w:val="Texto"/>
        <w:rPr>
          <w:rFonts w:ascii="Lucida Sans" w:hAnsi="Lucida Sans" w:cstheme="minorHAnsi"/>
        </w:rPr>
      </w:pPr>
      <w:r w:rsidRPr="00E824E7">
        <w:rPr>
          <w:rFonts w:ascii="Lucida Sans" w:hAnsi="Lucida Sans" w:cstheme="minorHAnsi"/>
        </w:rPr>
        <w:t>A disciplina Estágio Supervisionado tem uma duração mínima de</w:t>
      </w:r>
      <w:r w:rsidRPr="00E824E7">
        <w:rPr>
          <w:rFonts w:ascii="Lucida Sans" w:hAnsi="Lucida Sans" w:cstheme="minorHAnsi"/>
          <w:color w:val="FF0000"/>
        </w:rPr>
        <w:t xml:space="preserve"> </w:t>
      </w:r>
      <w:proofErr w:type="spellStart"/>
      <w:r w:rsidR="72E62293" w:rsidRPr="00E824E7">
        <w:rPr>
          <w:rFonts w:ascii="Lucida Sans" w:hAnsi="Lucida Sans" w:cstheme="minorHAnsi"/>
          <w:color w:val="FF0000"/>
        </w:rPr>
        <w:t>xxxx</w:t>
      </w:r>
      <w:proofErr w:type="spellEnd"/>
      <w:r w:rsidRPr="00E824E7">
        <w:rPr>
          <w:rFonts w:ascii="Lucida Sans" w:hAnsi="Lucida Sans" w:cstheme="minorHAnsi"/>
          <w:color w:val="FF0000"/>
        </w:rPr>
        <w:t xml:space="preserve"> </w:t>
      </w:r>
      <w:r w:rsidRPr="00E824E7">
        <w:rPr>
          <w:rFonts w:ascii="Lucida Sans" w:hAnsi="Lucida Sans" w:cstheme="minorHAnsi"/>
        </w:rPr>
        <w:t>horas para o curso de</w:t>
      </w:r>
      <w:r w:rsidR="4A63535A" w:rsidRPr="00E824E7">
        <w:rPr>
          <w:rFonts w:ascii="Lucida Sans" w:hAnsi="Lucida Sans" w:cstheme="minorHAnsi"/>
        </w:rPr>
        <w:t xml:space="preserve"> </w:t>
      </w:r>
      <w:proofErr w:type="spellStart"/>
      <w:r w:rsidR="4A63535A" w:rsidRPr="00E824E7">
        <w:rPr>
          <w:rFonts w:ascii="Lucida Sans" w:hAnsi="Lucida Sans" w:cstheme="minorHAnsi"/>
          <w:color w:val="FF0000"/>
        </w:rPr>
        <w:t>xxxxx</w:t>
      </w:r>
      <w:proofErr w:type="spellEnd"/>
      <w:r w:rsidRPr="00E824E7">
        <w:rPr>
          <w:rFonts w:ascii="Lucida Sans" w:hAnsi="Lucida Sans" w:cstheme="minorHAnsi"/>
        </w:rPr>
        <w:t xml:space="preserve">, contadas a partir da data de </w:t>
      </w:r>
      <w:r w:rsidR="7C934660" w:rsidRPr="00E824E7">
        <w:rPr>
          <w:rFonts w:ascii="Lucida Sans" w:hAnsi="Lucida Sans" w:cstheme="minorHAnsi"/>
        </w:rPr>
        <w:t>matrícula</w:t>
      </w:r>
      <w:r w:rsidRPr="00E824E7">
        <w:rPr>
          <w:rFonts w:ascii="Lucida Sans" w:hAnsi="Lucida Sans" w:cstheme="minorHAnsi"/>
        </w:rPr>
        <w:t xml:space="preserve"> na disciplina, para alunos em efetiva atividade de estágio. Para matricular-se na disciplina em questão, o aluno </w:t>
      </w:r>
      <w:r w:rsidR="2CA3ADAF" w:rsidRPr="00E824E7">
        <w:rPr>
          <w:rFonts w:ascii="Lucida Sans" w:hAnsi="Lucida Sans" w:cstheme="minorHAnsi"/>
        </w:rPr>
        <w:t>deverá</w:t>
      </w:r>
      <w:r w:rsidRPr="00E824E7">
        <w:rPr>
          <w:rFonts w:ascii="Lucida Sans" w:hAnsi="Lucida Sans" w:cstheme="minorHAnsi"/>
        </w:rPr>
        <w:t xml:space="preserve"> ter concluído, no mínimo, </w:t>
      </w:r>
      <w:proofErr w:type="spellStart"/>
      <w:r w:rsidR="7528434F" w:rsidRPr="00E824E7">
        <w:rPr>
          <w:rFonts w:ascii="Lucida Sans" w:hAnsi="Lucida Sans" w:cstheme="minorHAnsi"/>
          <w:color w:val="FF0000"/>
        </w:rPr>
        <w:t>xxxx</w:t>
      </w:r>
      <w:proofErr w:type="spellEnd"/>
      <w:r w:rsidRPr="00E824E7">
        <w:rPr>
          <w:rFonts w:ascii="Lucida Sans" w:hAnsi="Lucida Sans" w:cstheme="minorHAnsi"/>
        </w:rPr>
        <w:t xml:space="preserve"> (</w:t>
      </w:r>
      <w:proofErr w:type="spellStart"/>
      <w:r w:rsidR="72A2A0A0" w:rsidRPr="00E824E7">
        <w:rPr>
          <w:rFonts w:ascii="Lucida Sans" w:hAnsi="Lucida Sans" w:cstheme="minorHAnsi"/>
          <w:color w:val="FF0000"/>
        </w:rPr>
        <w:t>xxxx</w:t>
      </w:r>
      <w:proofErr w:type="spellEnd"/>
      <w:r w:rsidRPr="00E824E7">
        <w:rPr>
          <w:rFonts w:ascii="Lucida Sans" w:hAnsi="Lucida Sans" w:cstheme="minorHAnsi"/>
        </w:rPr>
        <w:t>) créditos. A jornada de atividades terá que compatibilizar-se com o horário escolar, evitando-se prejuízos à formação acadêmica do aluno.</w:t>
      </w:r>
    </w:p>
    <w:p w14:paraId="74736F19" w14:textId="77777777" w:rsidR="00296409" w:rsidRPr="00E824E7" w:rsidRDefault="00296409" w:rsidP="19CA384D">
      <w:pPr>
        <w:pStyle w:val="Texto"/>
        <w:rPr>
          <w:rFonts w:ascii="Lucida Sans" w:hAnsi="Lucida Sans" w:cstheme="minorHAnsi"/>
        </w:rPr>
      </w:pPr>
      <w:r w:rsidRPr="00E824E7">
        <w:rPr>
          <w:rFonts w:ascii="Lucida Sans" w:hAnsi="Lucida Sans" w:cstheme="minorHAnsi"/>
        </w:rPr>
        <w:t>Após matricular-se na disciplina de Estágio Supervisionado, o aluno deverá formalizar o seu estágio junto à DIEMP (Divisão de Integração Empresarial), com credenciamento da empresa concedente do estágio e assinatura do termo de compromisso. Obrigatoriamente, o Termo de Compromisso será celebrado entre o estudante e a empresa concedente do estágio, com interveniência da Instituição Federal de Ensino, atentando para que as atividades oferecidas sejam compatíveis com a formação profissional do estudante e contribuam para seu processo educativo. Ainda durante o primeiro mês de aulas, o aluno deverá procurar o Setor de Estágios (SESUP), para preenchimento da ficha de inscrição e receber as informações necessárias para o cumprimento da disciplina. A Instituição conta com mais de duas mil empresas conveniadas para estágio.</w:t>
      </w:r>
    </w:p>
    <w:p w14:paraId="0B7A05C6"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A realização do estágio curricular, por parte do estudante, não acarretará vínculo empregatício de qualquer natureza. Entretanto, poderá o estagiário receber uma bolsa-auxílio para ajudar na sua locomoção e outras despesas, devendo o estudante estar segurado contra acidentes pessoais.</w:t>
      </w:r>
    </w:p>
    <w:p w14:paraId="633C41C9"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lastRenderedPageBreak/>
        <w:t xml:space="preserve">O acompanhamento e controle do cumprimento do programa do estágio são feitos através da análise de um relatório realizado pelo aluno e de uma Ficha de Avaliação preenchida pelo Responsável pelo aluno na Empresa. </w:t>
      </w:r>
    </w:p>
    <w:p w14:paraId="19B4B974"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O principal objetivo do Estágio Supervisionado é a complementação do ensino teórico, tornando-se instrumento de aperfeiçoamento técnico-científico, de treinamento prático e de integração entre a Instituição de Ensino e o mercado de trabalho, possibilitando uma atualização contínua do conteúdo curricular.</w:t>
      </w:r>
    </w:p>
    <w:p w14:paraId="453B4D2A"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Assim, o Estágio Supervisionado deve proporcionar ao aluno oportunidade para aplicar os conhecimentos acadêmicos e, ao mesmo tempo, adquirir vivência profissional na respectiva área de atividade, além de aprimorar o relacionamento humano, uma vez que possibilita ao aluno avaliar suas próprias habilidades perante situações práticas da vida.</w:t>
      </w:r>
    </w:p>
    <w:p w14:paraId="0F0C1CAD" w14:textId="77777777" w:rsidR="00296409" w:rsidRPr="00E824E7" w:rsidRDefault="00296409" w:rsidP="00D96DF7">
      <w:pPr>
        <w:pStyle w:val="Texto"/>
        <w:rPr>
          <w:rFonts w:ascii="Lucida Sans" w:hAnsi="Lucida Sans" w:cstheme="minorHAnsi"/>
        </w:rPr>
      </w:pPr>
      <w:proofErr w:type="spellStart"/>
      <w:r w:rsidRPr="00E824E7">
        <w:rPr>
          <w:rFonts w:ascii="Lucida Sans" w:hAnsi="Lucida Sans" w:cstheme="minorHAnsi"/>
        </w:rPr>
        <w:t>Independente</w:t>
      </w:r>
      <w:proofErr w:type="spellEnd"/>
      <w:r w:rsidRPr="00E824E7">
        <w:rPr>
          <w:rFonts w:ascii="Lucida Sans" w:hAnsi="Lucida Sans" w:cstheme="minorHAnsi"/>
        </w:rPr>
        <w:t xml:space="preserve"> de estar cursando a disciplina Estágio Supervisionado, poderá o aluno fazer estágio em empresas em qualquer semestre letivo, sem, no entanto, obter créditos na disciplina. Esse tipo de estágio, não curricular, poderá ser obtido por conta própria ou através de contato com a Divisão de Integração Empresarial (DIEMP), que providenciará a documentação necessária, de acordo com a Lei nº 11.788.</w:t>
      </w:r>
    </w:p>
    <w:p w14:paraId="5EB4D936" w14:textId="77777777" w:rsidR="00296409" w:rsidRPr="00E824E7" w:rsidRDefault="00296409" w:rsidP="19CA384D">
      <w:pPr>
        <w:pStyle w:val="Texto"/>
        <w:rPr>
          <w:rFonts w:ascii="Lucida Sans" w:hAnsi="Lucida Sans" w:cstheme="minorHAnsi"/>
          <w:b/>
          <w:bCs/>
        </w:rPr>
      </w:pPr>
      <w:r w:rsidRPr="00E824E7">
        <w:rPr>
          <w:rFonts w:ascii="Lucida Sans" w:hAnsi="Lucida Sans" w:cstheme="minorHAnsi"/>
          <w:b/>
          <w:bCs/>
        </w:rPr>
        <w:t>Regulamento para a Realização da Disciplina Estágio Supervisionado:</w:t>
      </w:r>
    </w:p>
    <w:p w14:paraId="5AFDC794"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O regulamento tem como objetivo normatizar as atividades relacionadas com a disciplina Estágio Supervisionado. Conforme determina a legislação em vigor, todos os estudantes devem realizar estágio curricular como condição necessária para a conclusão do curso. O regulamento em questão define os procedimentos que devem ser seguidos pelos acadêmicos, pré-requisitos e prazos, servindo como orientação e definindo os direitos e as obrigações dos envolvidos.</w:t>
      </w:r>
    </w:p>
    <w:p w14:paraId="54DE663C" w14:textId="77777777" w:rsidR="00296409" w:rsidRPr="00E824E7" w:rsidRDefault="00227557" w:rsidP="004139EF">
      <w:pPr>
        <w:pStyle w:val="Texto"/>
        <w:rPr>
          <w:rFonts w:ascii="Lucida Sans" w:hAnsi="Lucida Sans" w:cstheme="minorHAnsi"/>
        </w:rPr>
      </w:pPr>
      <w:r w:rsidRPr="00E824E7">
        <w:rPr>
          <w:rFonts w:ascii="Lucida Sans" w:hAnsi="Lucida Sans" w:cstheme="minorHAnsi"/>
        </w:rPr>
        <w:t xml:space="preserve">I. </w:t>
      </w:r>
      <w:r w:rsidR="00296409" w:rsidRPr="00E824E7">
        <w:rPr>
          <w:rFonts w:ascii="Lucida Sans" w:hAnsi="Lucida Sans" w:cstheme="minorHAnsi"/>
        </w:rPr>
        <w:t>Habilitação:</w:t>
      </w:r>
    </w:p>
    <w:p w14:paraId="7304F418" w14:textId="77777777" w:rsidR="00296409" w:rsidRPr="00E824E7" w:rsidRDefault="00296409" w:rsidP="004139EF">
      <w:pPr>
        <w:pStyle w:val="Texto"/>
        <w:rPr>
          <w:rFonts w:ascii="Lucida Sans" w:hAnsi="Lucida Sans" w:cstheme="minorHAnsi"/>
          <w:color w:val="FF0000"/>
        </w:rPr>
      </w:pPr>
      <w:r w:rsidRPr="00E824E7">
        <w:rPr>
          <w:rFonts w:ascii="Lucida Sans" w:hAnsi="Lucida Sans" w:cstheme="minorHAnsi"/>
        </w:rPr>
        <w:t xml:space="preserve">O estudante estará habilitado a esta disciplina após ter cumprido, com aprovação, um mínimo de créditos da matriz curricular dos cursos, momento em que começa a alcançar a maturidade técnico-científica necessária para assumir tarefas no mercado de trabalho. No curso de </w:t>
      </w:r>
      <w:r w:rsidRPr="00E824E7">
        <w:rPr>
          <w:rFonts w:ascii="Lucida Sans" w:hAnsi="Lucida Sans" w:cstheme="minorHAnsi"/>
          <w:color w:val="FF0000"/>
        </w:rPr>
        <w:t>XXXXXX</w:t>
      </w:r>
      <w:r w:rsidRPr="00E824E7">
        <w:rPr>
          <w:rFonts w:ascii="Lucida Sans" w:hAnsi="Lucida Sans" w:cstheme="minorHAnsi"/>
        </w:rPr>
        <w:t xml:space="preserve">, estará habilitado o aluno que tiver </w:t>
      </w:r>
      <w:r w:rsidRPr="00E824E7">
        <w:rPr>
          <w:rFonts w:ascii="Lucida Sans" w:hAnsi="Lucida Sans" w:cstheme="minorHAnsi"/>
          <w:color w:val="FF0000"/>
        </w:rPr>
        <w:t>cumprido um mínimo de XXX créditos (caso haja essa obrigatoriedade no curso).</w:t>
      </w:r>
    </w:p>
    <w:p w14:paraId="201536EE" w14:textId="77777777" w:rsidR="00296409" w:rsidRPr="00E824E7" w:rsidRDefault="00227557" w:rsidP="004139EF">
      <w:pPr>
        <w:pStyle w:val="Texto"/>
        <w:rPr>
          <w:rFonts w:ascii="Lucida Sans" w:hAnsi="Lucida Sans" w:cstheme="minorHAnsi"/>
        </w:rPr>
      </w:pPr>
      <w:r w:rsidRPr="00E824E7">
        <w:rPr>
          <w:rFonts w:ascii="Lucida Sans" w:hAnsi="Lucida Sans" w:cstheme="minorHAnsi"/>
        </w:rPr>
        <w:t xml:space="preserve">II. </w:t>
      </w:r>
      <w:r w:rsidR="00296409" w:rsidRPr="00E824E7">
        <w:rPr>
          <w:rFonts w:ascii="Lucida Sans" w:hAnsi="Lucida Sans" w:cstheme="minorHAnsi"/>
        </w:rPr>
        <w:t>Formalização do Estágio junto à DIEMP:</w:t>
      </w:r>
    </w:p>
    <w:p w14:paraId="68E905D3"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Deverá o aluno formalizar seu estágio junto à DIEMP – bloco B – térreo, com credenciamento da empresa concedente do estágio e assinatura do Termo de Compromisso.</w:t>
      </w:r>
    </w:p>
    <w:p w14:paraId="4E9166CA"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III. Matrícula na disciplina:</w:t>
      </w:r>
    </w:p>
    <w:p w14:paraId="3B2125E1"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xml:space="preserve">Deverá o aluno fazer sua matrícula junto ao DERAC quando tiver cumprido os créditos necessários do seu curso, no início do ano letivo. Caso o aluno somente consiga um estágio após o encerramento do período legal de matrícula, dirigir-se à chefia do DERAC e solicitar sua matrícula extemporânea (requisito adotado somente com referência à disciplina Estágio </w:t>
      </w:r>
      <w:r w:rsidRPr="00E824E7">
        <w:rPr>
          <w:rFonts w:ascii="Lucida Sans" w:hAnsi="Lucida Sans" w:cstheme="minorHAnsi"/>
        </w:rPr>
        <w:lastRenderedPageBreak/>
        <w:t>Supervisionado). Assim procedendo, mesmo não completando as horas necessárias nesse período, o aluno já começará a contar as horas para o período seguinte, quando deverá renovar sua matrícula na disciplina.</w:t>
      </w:r>
    </w:p>
    <w:p w14:paraId="01B7020F"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IV. Documentação do aluno:</w:t>
      </w:r>
    </w:p>
    <w:p w14:paraId="64D69A57"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Ficha para Avaliação de Estágio Supervisionado: identificação do aluno, da empresa e de suas atividades como estagiário e/ou empregado. Para se inscrever o aluno deverá preencher a ficha deste regulamento, disponível no Portal da Instituição</w:t>
      </w:r>
      <w:r w:rsidRPr="00E824E7">
        <w:rPr>
          <w:rStyle w:val="FootnoteReference"/>
          <w:rFonts w:ascii="Lucida Sans" w:hAnsi="Lucida Sans" w:cstheme="minorHAnsi"/>
        </w:rPr>
        <w:footnoteReference w:id="4"/>
      </w:r>
      <w:r w:rsidRPr="00E824E7">
        <w:rPr>
          <w:rFonts w:ascii="Lucida Sans" w:hAnsi="Lucida Sans" w:cstheme="minorHAnsi"/>
        </w:rPr>
        <w:t>.</w:t>
      </w:r>
    </w:p>
    <w:p w14:paraId="17EBF1D9"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Aluno Estagiário: apresentar termo de compromisso do estágio formalizado junto à DIEMP e o histórico escolar atualizado.</w:t>
      </w:r>
    </w:p>
    <w:p w14:paraId="51A9CE13"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Aluno Empregado: anexar à ficha cópia do contracheque atual e do 6° (sexto) mês anterior a este ou da carteira de trabalho e o Histórico escolar atualizado.</w:t>
      </w:r>
    </w:p>
    <w:p w14:paraId="7A538A3D"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V. Prazos e locais para a entrega da documentação para formalização da disciplina Estágio Supervisionado:</w:t>
      </w:r>
    </w:p>
    <w:p w14:paraId="71EB301B" w14:textId="0CD5EED9" w:rsidR="00037865" w:rsidRPr="00E824E7" w:rsidRDefault="33086E7D" w:rsidP="32C3D006">
      <w:pPr>
        <w:pStyle w:val="Texto"/>
        <w:rPr>
          <w:rFonts w:ascii="Lucida Sans" w:hAnsi="Lucida Sans" w:cstheme="minorBidi"/>
        </w:rPr>
      </w:pPr>
      <w:r w:rsidRPr="32C3D006">
        <w:rPr>
          <w:rFonts w:ascii="Lucida Sans" w:hAnsi="Lucida Sans" w:cstheme="minorBidi"/>
        </w:rPr>
        <w:t>O período, o horário e o local são definidos a cada semestre e divulgado na página</w:t>
      </w:r>
      <w:r w:rsidR="00037865" w:rsidRPr="32C3D006">
        <w:rPr>
          <w:rStyle w:val="FootnoteReference"/>
          <w:rFonts w:ascii="Lucida Sans" w:hAnsi="Lucida Sans" w:cstheme="minorBidi"/>
        </w:rPr>
        <w:footnoteReference w:id="5"/>
      </w:r>
      <w:r w:rsidRPr="32C3D006">
        <w:rPr>
          <w:rFonts w:ascii="Lucida Sans" w:hAnsi="Lucida Sans" w:cstheme="minorBidi"/>
        </w:rPr>
        <w:t xml:space="preserve"> do C</w:t>
      </w:r>
      <w:r w:rsidR="1C8D6ABA" w:rsidRPr="32C3D006">
        <w:rPr>
          <w:rFonts w:ascii="Lucida Sans" w:hAnsi="Lucida Sans" w:cstheme="minorBidi"/>
        </w:rPr>
        <w:t>efet</w:t>
      </w:r>
      <w:r w:rsidRPr="32C3D006">
        <w:rPr>
          <w:rFonts w:ascii="Lucida Sans" w:hAnsi="Lucida Sans" w:cstheme="minorBidi"/>
        </w:rPr>
        <w:t>/RJ.</w:t>
      </w:r>
    </w:p>
    <w:p w14:paraId="66A17604" w14:textId="77777777" w:rsidR="00037865" w:rsidRPr="00E824E7" w:rsidRDefault="00D96DF7" w:rsidP="004139EF">
      <w:pPr>
        <w:pStyle w:val="Texto"/>
        <w:rPr>
          <w:rFonts w:ascii="Lucida Sans" w:hAnsi="Lucida Sans" w:cstheme="minorHAnsi"/>
        </w:rPr>
      </w:pPr>
      <w:r w:rsidRPr="00E824E7">
        <w:rPr>
          <w:rFonts w:ascii="Lucida Sans" w:hAnsi="Lucida Sans" w:cstheme="minorHAnsi"/>
        </w:rPr>
        <w:t xml:space="preserve">VI. </w:t>
      </w:r>
      <w:r w:rsidR="00037865" w:rsidRPr="00E824E7">
        <w:rPr>
          <w:rFonts w:ascii="Lucida Sans" w:hAnsi="Lucida Sans" w:cstheme="minorHAnsi"/>
        </w:rPr>
        <w:t>Documentação informativa para elaboração do relatório de Estágio Supervisionado:</w:t>
      </w:r>
    </w:p>
    <w:p w14:paraId="5B395B2E"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Após a aprovação do estágio pelo professor supervisor da disciplina de cada curso, o aluno deverá dirigir-se ao SESUP para receber as informações e documentos necessários para a elaboração do Relatório do Estágio Supervisionado, conforme segue:</w:t>
      </w:r>
    </w:p>
    <w:p w14:paraId="426BEAD9"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Norma para Avaliação da Disciplina Estágio Supervisionado: contém o roteiro para elaboração do Relatório de Estágio.</w:t>
      </w:r>
    </w:p>
    <w:p w14:paraId="411D5954"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Ficha Individual de Frequência: deverá ser preenchida e assinada pelo orientador da empresa para a avaliação de desempenho do estagiário. Caso o aluno seja funcionário da empresa, estará isento de apresentá-la no ato da entrega do Relatório de Estágio.</w:t>
      </w:r>
    </w:p>
    <w:p w14:paraId="1DF8C4D5"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Questionário de Avaliação do Estágio Supervisionado: deverá ser preenchido pelo aluno, com informações acerca de seu estágio e sumário do relatório.</w:t>
      </w:r>
    </w:p>
    <w:p w14:paraId="6BA3E6A2"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Carta de Apresentação do Aluno à Empresa: informa data de devolução dos documentos e a importância do estágio para a vida do estudante.</w:t>
      </w:r>
    </w:p>
    <w:p w14:paraId="09D3CB18" w14:textId="4BBFDA73" w:rsidR="00DC1F5B" w:rsidRPr="00E824E7" w:rsidRDefault="408B50E3" w:rsidP="32C3D006">
      <w:pPr>
        <w:pStyle w:val="Texto"/>
        <w:rPr>
          <w:rFonts w:ascii="Lucida Sans" w:hAnsi="Lucida Sans" w:cstheme="minorBidi"/>
        </w:rPr>
      </w:pPr>
      <w:r w:rsidRPr="32C3D006">
        <w:rPr>
          <w:rFonts w:ascii="Lucida Sans" w:hAnsi="Lucida Sans" w:cstheme="minorBidi"/>
        </w:rPr>
        <w:t>Ao final do estágio, o aluno deve entregar uma versão impressa do Relatório Final e uma versão do Relatório em meio digital (CD). Datas e locais para recebimento da documentação informativa para elaboração do relatório: definida a cada semestre e divulgada na página do C</w:t>
      </w:r>
      <w:r w:rsidR="51F0DD62" w:rsidRPr="32C3D006">
        <w:rPr>
          <w:rFonts w:ascii="Lucida Sans" w:hAnsi="Lucida Sans" w:cstheme="minorBidi"/>
        </w:rPr>
        <w:t>efet</w:t>
      </w:r>
      <w:r w:rsidRPr="32C3D006">
        <w:rPr>
          <w:rFonts w:ascii="Lucida Sans" w:hAnsi="Lucida Sans" w:cstheme="minorBidi"/>
        </w:rPr>
        <w:t>/RJ.</w:t>
      </w:r>
    </w:p>
    <w:p w14:paraId="1D22FD1C"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VII. Seminários Obrigatórios:</w:t>
      </w:r>
    </w:p>
    <w:p w14:paraId="6254E726"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lastRenderedPageBreak/>
        <w:t>O aluno deverá escolher a data no SESUP, assinalando em formulário próprio, e apresentar oralmente, perante o professor orientador e seus colegas, as atividades desenvolvidas na empresa onde estagia.</w:t>
      </w:r>
    </w:p>
    <w:p w14:paraId="6E347DAF"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VIII. Duração do Estágio:</w:t>
      </w:r>
    </w:p>
    <w:p w14:paraId="6EC69D74"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 xml:space="preserve">Contados a partir da data de matrícula na disciplina, para estudantes em efetiva atividade de estágio, terá uma duração mínima de </w:t>
      </w:r>
      <w:r w:rsidRPr="00E824E7">
        <w:rPr>
          <w:rFonts w:ascii="Lucida Sans" w:hAnsi="Lucida Sans" w:cstheme="minorHAnsi"/>
          <w:color w:val="FF0000"/>
        </w:rPr>
        <w:t>XXX</w:t>
      </w:r>
      <w:r w:rsidRPr="00E824E7">
        <w:rPr>
          <w:rFonts w:ascii="Lucida Sans" w:hAnsi="Lucida Sans" w:cstheme="minorHAnsi"/>
        </w:rPr>
        <w:t xml:space="preserve"> (</w:t>
      </w:r>
      <w:r w:rsidRPr="00E824E7">
        <w:rPr>
          <w:rFonts w:ascii="Lucida Sans" w:hAnsi="Lucida Sans" w:cstheme="minorHAnsi"/>
          <w:color w:val="FF0000"/>
        </w:rPr>
        <w:t>XXX</w:t>
      </w:r>
      <w:r w:rsidRPr="00E824E7">
        <w:rPr>
          <w:rFonts w:ascii="Lucida Sans" w:hAnsi="Lucida Sans" w:cstheme="minorHAnsi"/>
        </w:rPr>
        <w:t xml:space="preserve">) horas para o curso em questão. </w:t>
      </w:r>
    </w:p>
    <w:p w14:paraId="54936725"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IX. Avaliação de Desempenho na Disciplina:</w:t>
      </w:r>
    </w:p>
    <w:p w14:paraId="35E8E7F5"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A avaliação do Estágio Supervisionado dependerá da entrega, no prazo previsto pelo Setor de Estágio Supervisionado (SESUP), dos documentos que gerarão o Grau da Avaliação Funcional – GAF – e o Grau da Avaliação do Relatório – GAR. Será considerado aprovado o aluno que obtiver média final (MF) igual ou superior a 6,0 (seis), resultante da média ponderada das duas avaliações citadas, não havendo exame final nesta disciplina:</w:t>
      </w:r>
    </w:p>
    <w:p w14:paraId="431782F6"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 xml:space="preserve">MF = (GAF + 2 x </w:t>
      </w:r>
      <w:proofErr w:type="gramStart"/>
      <w:r w:rsidRPr="00E824E7">
        <w:rPr>
          <w:rFonts w:ascii="Lucida Sans" w:hAnsi="Lucida Sans" w:cstheme="minorHAnsi"/>
        </w:rPr>
        <w:t>GAR)/</w:t>
      </w:r>
      <w:proofErr w:type="gramEnd"/>
      <w:r w:rsidRPr="00E824E7">
        <w:rPr>
          <w:rFonts w:ascii="Lucida Sans" w:hAnsi="Lucida Sans" w:cstheme="minorHAnsi"/>
        </w:rPr>
        <w:t>3, onde:</w:t>
      </w:r>
    </w:p>
    <w:p w14:paraId="7807F2DA"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GAF – Grau da Avaliação Funcional – com peso 1, é a média aritmética das avaliações atribuídas aos itens da Ficha Individual de Frequência, com os seguintes códigos de notas correspondentes:</w:t>
      </w:r>
    </w:p>
    <w:p w14:paraId="63FC8D14"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 xml:space="preserve">A – </w:t>
      </w:r>
      <w:proofErr w:type="gramStart"/>
      <w:r w:rsidRPr="00E824E7">
        <w:rPr>
          <w:rFonts w:ascii="Lucida Sans" w:hAnsi="Lucida Sans" w:cstheme="minorHAnsi"/>
        </w:rPr>
        <w:t>de</w:t>
      </w:r>
      <w:proofErr w:type="gramEnd"/>
      <w:r w:rsidRPr="00E824E7">
        <w:rPr>
          <w:rFonts w:ascii="Lucida Sans" w:hAnsi="Lucida Sans" w:cstheme="minorHAnsi"/>
        </w:rPr>
        <w:t xml:space="preserve"> 8,1 a 10,0</w:t>
      </w:r>
    </w:p>
    <w:p w14:paraId="6ABD2A14"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 xml:space="preserve">B – </w:t>
      </w:r>
      <w:proofErr w:type="gramStart"/>
      <w:r w:rsidRPr="00E824E7">
        <w:rPr>
          <w:rFonts w:ascii="Lucida Sans" w:hAnsi="Lucida Sans" w:cstheme="minorHAnsi"/>
        </w:rPr>
        <w:t>de</w:t>
      </w:r>
      <w:proofErr w:type="gramEnd"/>
      <w:r w:rsidRPr="00E824E7">
        <w:rPr>
          <w:rFonts w:ascii="Lucida Sans" w:hAnsi="Lucida Sans" w:cstheme="minorHAnsi"/>
        </w:rPr>
        <w:t xml:space="preserve"> 6,1 a 8,0</w:t>
      </w:r>
    </w:p>
    <w:p w14:paraId="76043E18"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 xml:space="preserve">C – </w:t>
      </w:r>
      <w:proofErr w:type="gramStart"/>
      <w:r w:rsidRPr="00E824E7">
        <w:rPr>
          <w:rFonts w:ascii="Lucida Sans" w:hAnsi="Lucida Sans" w:cstheme="minorHAnsi"/>
        </w:rPr>
        <w:t>de</w:t>
      </w:r>
      <w:proofErr w:type="gramEnd"/>
      <w:r w:rsidRPr="00E824E7">
        <w:rPr>
          <w:rFonts w:ascii="Lucida Sans" w:hAnsi="Lucida Sans" w:cstheme="minorHAnsi"/>
        </w:rPr>
        <w:t xml:space="preserve"> 4,1 a 6,0</w:t>
      </w:r>
    </w:p>
    <w:p w14:paraId="1BCF1016"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 xml:space="preserve">D – </w:t>
      </w:r>
      <w:proofErr w:type="gramStart"/>
      <w:r w:rsidRPr="00E824E7">
        <w:rPr>
          <w:rFonts w:ascii="Lucida Sans" w:hAnsi="Lucida Sans" w:cstheme="minorHAnsi"/>
        </w:rPr>
        <w:t>de</w:t>
      </w:r>
      <w:proofErr w:type="gramEnd"/>
      <w:r w:rsidRPr="00E824E7">
        <w:rPr>
          <w:rFonts w:ascii="Lucida Sans" w:hAnsi="Lucida Sans" w:cstheme="minorHAnsi"/>
        </w:rPr>
        <w:t xml:space="preserve"> 3,1 a 4,0</w:t>
      </w:r>
    </w:p>
    <w:p w14:paraId="71A8EF16"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 xml:space="preserve">E – </w:t>
      </w:r>
      <w:proofErr w:type="gramStart"/>
      <w:r w:rsidRPr="00E824E7">
        <w:rPr>
          <w:rFonts w:ascii="Lucida Sans" w:hAnsi="Lucida Sans" w:cstheme="minorHAnsi"/>
        </w:rPr>
        <w:t>de</w:t>
      </w:r>
      <w:proofErr w:type="gramEnd"/>
      <w:r w:rsidRPr="00E824E7">
        <w:rPr>
          <w:rFonts w:ascii="Lucida Sans" w:hAnsi="Lucida Sans" w:cstheme="minorHAnsi"/>
        </w:rPr>
        <w:t xml:space="preserve"> zero a 3,0</w:t>
      </w:r>
    </w:p>
    <w:p w14:paraId="78E909B0"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 xml:space="preserve">GAR – Grau de Avaliação do Relatório – com peso 2, é o grau atribuído ao Relatório do Estágio Supervisionado, emitido pelo professor avaliador. </w:t>
      </w:r>
    </w:p>
    <w:p w14:paraId="1F2597F4"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O relatório deverá ser estruturado conforme o roteiro fornecido pelo SESUP. Além do conteúdo, será avaliada, também, a apresentação do Relatório.</w:t>
      </w:r>
    </w:p>
    <w:p w14:paraId="00433E97" w14:textId="77777777" w:rsidR="00DC1F5B" w:rsidRPr="00E824E7" w:rsidRDefault="00DC1F5B" w:rsidP="1574D776">
      <w:pPr>
        <w:pStyle w:val="Texto"/>
        <w:rPr>
          <w:rFonts w:ascii="Lucida Sans" w:hAnsi="Lucida Sans" w:cstheme="minorHAnsi"/>
        </w:rPr>
      </w:pPr>
      <w:r w:rsidRPr="00E824E7">
        <w:rPr>
          <w:rFonts w:ascii="Lucida Sans" w:hAnsi="Lucida Sans" w:cstheme="minorHAnsi"/>
          <w:b/>
          <w:bCs/>
        </w:rPr>
        <w:t>Observação:</w:t>
      </w:r>
      <w:r w:rsidRPr="00E824E7">
        <w:rPr>
          <w:rFonts w:ascii="Lucida Sans" w:hAnsi="Lucida Sans" w:cstheme="minorHAnsi"/>
        </w:rPr>
        <w:t xml:space="preserve"> o aluno funcionário está isento da apresentação da Ficha Individual de Frequência.</w:t>
      </w:r>
    </w:p>
    <w:p w14:paraId="2EC4DD41" w14:textId="77777777" w:rsidR="00DC1F5B" w:rsidRPr="00E824E7" w:rsidRDefault="00DC1F5B" w:rsidP="007F2CFC">
      <w:pPr>
        <w:pStyle w:val="Texto"/>
        <w:rPr>
          <w:rFonts w:ascii="Lucida Sans" w:hAnsi="Lucida Sans" w:cstheme="minorHAnsi"/>
        </w:rPr>
      </w:pPr>
      <w:r w:rsidRPr="00E824E7">
        <w:rPr>
          <w:rFonts w:ascii="Lucida Sans" w:hAnsi="Lucida Sans" w:cstheme="minorHAnsi"/>
        </w:rPr>
        <w:t>X. Supervisão da Disciplina:</w:t>
      </w:r>
    </w:p>
    <w:p w14:paraId="5168DB82" w14:textId="77763EF0" w:rsidR="007F2CFC" w:rsidRPr="00E824E7" w:rsidRDefault="408B50E3" w:rsidP="32C3D006">
      <w:pPr>
        <w:pStyle w:val="Texto"/>
        <w:rPr>
          <w:rFonts w:ascii="Lucida Sans" w:hAnsi="Lucida Sans" w:cstheme="minorBidi"/>
        </w:rPr>
      </w:pPr>
      <w:r w:rsidRPr="32C3D006">
        <w:rPr>
          <w:rFonts w:ascii="Lucida Sans" w:hAnsi="Lucida Sans" w:cstheme="minorBidi"/>
        </w:rPr>
        <w:t>Para a verificação de autenticidade das informações prestadas pelo aluno na Ficha para Avaliação de Estágio Supervisionado, professores supervisores, encarregados pel</w:t>
      </w:r>
      <w:r w:rsidR="7F44C295" w:rsidRPr="32C3D006">
        <w:rPr>
          <w:rFonts w:ascii="Lucida Sans" w:hAnsi="Lucida Sans" w:cstheme="minorBidi"/>
        </w:rPr>
        <w:t>a</w:t>
      </w:r>
      <w:r w:rsidRPr="32C3D006">
        <w:rPr>
          <w:rFonts w:ascii="Lucida Sans" w:hAnsi="Lucida Sans" w:cstheme="minorBidi"/>
        </w:rPr>
        <w:t xml:space="preserve">s </w:t>
      </w:r>
      <w:r w:rsidR="236F20B8" w:rsidRPr="32C3D006">
        <w:rPr>
          <w:rFonts w:ascii="Lucida Sans" w:hAnsi="Lucida Sans" w:cstheme="minorBidi"/>
        </w:rPr>
        <w:t>Coordenações</w:t>
      </w:r>
      <w:r w:rsidRPr="32C3D006">
        <w:rPr>
          <w:rFonts w:ascii="Lucida Sans" w:hAnsi="Lucida Sans" w:cstheme="minorBidi"/>
        </w:rPr>
        <w:t>,</w:t>
      </w:r>
      <w:r w:rsidR="5AA72701" w:rsidRPr="32C3D006">
        <w:rPr>
          <w:rFonts w:ascii="Lucida Sans" w:hAnsi="Lucida Sans" w:cstheme="minorBidi"/>
        </w:rPr>
        <w:t xml:space="preserve"> realizarão visitas periódicas às empresas. O objetivo destas é verificar o entrosamento pessoal do futuro profissional e sua adaptação à empresa, avaliando se desempenha funções compatíveis com a sua formação acadêmica. Ao mesmo tempo, coloca o C</w:t>
      </w:r>
      <w:r w:rsidR="17F7DF3E" w:rsidRPr="32C3D006">
        <w:rPr>
          <w:rFonts w:ascii="Lucida Sans" w:hAnsi="Lucida Sans" w:cstheme="minorBidi"/>
        </w:rPr>
        <w:t>efet</w:t>
      </w:r>
      <w:r w:rsidR="5AA72701" w:rsidRPr="32C3D006">
        <w:rPr>
          <w:rFonts w:ascii="Lucida Sans" w:hAnsi="Lucida Sans" w:cstheme="minorBidi"/>
        </w:rPr>
        <w:t xml:space="preserve">-RJ, através do potencial científico e tecnológico, a serviço da sociedade, colhendo sugestões que melhor aproximem os cursos da realidade empresarial. </w:t>
      </w:r>
    </w:p>
    <w:p w14:paraId="3EB9EABC" w14:textId="77777777" w:rsidR="007F2CFC" w:rsidRPr="00E824E7" w:rsidRDefault="007F2CFC" w:rsidP="007F2CFC">
      <w:pPr>
        <w:pStyle w:val="Texto"/>
        <w:rPr>
          <w:rFonts w:ascii="Lucida Sans" w:hAnsi="Lucida Sans" w:cstheme="minorHAnsi"/>
        </w:rPr>
      </w:pPr>
      <w:r w:rsidRPr="00E824E7">
        <w:rPr>
          <w:rFonts w:ascii="Lucida Sans" w:hAnsi="Lucida Sans" w:cstheme="minorHAnsi"/>
        </w:rPr>
        <w:t>XI. Datas para a entrega do Relatório de Estágio Supervisionado:</w:t>
      </w:r>
    </w:p>
    <w:p w14:paraId="7D6F0656" w14:textId="77777777" w:rsidR="007F2CFC" w:rsidRPr="00E824E7" w:rsidRDefault="007F2CFC" w:rsidP="007F2CFC">
      <w:pPr>
        <w:pStyle w:val="Texto"/>
        <w:rPr>
          <w:rFonts w:ascii="Lucida Sans" w:hAnsi="Lucida Sans" w:cstheme="minorHAnsi"/>
        </w:rPr>
      </w:pPr>
      <w:r w:rsidRPr="00E824E7">
        <w:rPr>
          <w:rFonts w:ascii="Lucida Sans" w:hAnsi="Lucida Sans" w:cstheme="minorHAnsi"/>
        </w:rPr>
        <w:lastRenderedPageBreak/>
        <w:t>O período, o local e o horário são definidos a cada semestre e divulgados no Portal</w:t>
      </w:r>
      <w:r w:rsidRPr="00E824E7">
        <w:rPr>
          <w:rFonts w:ascii="Lucida Sans" w:hAnsi="Lucida Sans" w:cstheme="minorHAnsi"/>
          <w:vertAlign w:val="superscript"/>
        </w:rPr>
        <w:t>12</w:t>
      </w:r>
      <w:r w:rsidRPr="00E824E7">
        <w:rPr>
          <w:rFonts w:ascii="Lucida Sans" w:hAnsi="Lucida Sans" w:cstheme="minorHAnsi"/>
        </w:rPr>
        <w:t>.</w:t>
      </w:r>
    </w:p>
    <w:p w14:paraId="2752FB7E" w14:textId="77777777" w:rsidR="007F2CFC" w:rsidRPr="00E824E7" w:rsidRDefault="003608B5" w:rsidP="003608B5">
      <w:pPr>
        <w:pStyle w:val="Texto"/>
        <w:rPr>
          <w:rFonts w:ascii="Lucida Sans" w:hAnsi="Lucida Sans" w:cstheme="minorHAnsi"/>
        </w:rPr>
      </w:pPr>
      <w:r w:rsidRPr="00E824E7">
        <w:rPr>
          <w:rFonts w:ascii="Lucida Sans" w:hAnsi="Lucida Sans" w:cstheme="minorHAnsi"/>
        </w:rPr>
        <w:t xml:space="preserve">XII. </w:t>
      </w:r>
      <w:r w:rsidR="007F2CFC" w:rsidRPr="00E824E7">
        <w:rPr>
          <w:rFonts w:ascii="Lucida Sans" w:hAnsi="Lucida Sans" w:cstheme="minorHAnsi"/>
        </w:rPr>
        <w:t>Observações:</w:t>
      </w:r>
    </w:p>
    <w:p w14:paraId="3586DA21" w14:textId="77777777" w:rsidR="007F2CFC" w:rsidRPr="00E824E7" w:rsidRDefault="007F2CFC" w:rsidP="003608B5">
      <w:pPr>
        <w:pStyle w:val="Texto"/>
        <w:rPr>
          <w:rFonts w:ascii="Lucida Sans" w:hAnsi="Lucida Sans" w:cstheme="minorHAnsi"/>
        </w:rPr>
      </w:pPr>
      <w:r w:rsidRPr="00E824E7">
        <w:rPr>
          <w:rFonts w:ascii="Lucida Sans" w:hAnsi="Lucida Sans" w:cstheme="minorHAnsi"/>
        </w:rPr>
        <w:t>O aluno que não entregar o Relatório ao final do período letivo corrente deverá renovar a matrícula na disciplina Estágio Supervisionado, garantindo o registro de sua nota no período letivo correspondente à entrega do Relatório de Estágio. A matrícula na disciplina Estágio Supervisionado equivalerá às matrículas em disciplinas curriculares normais, porém, não será computada para o cálculo da carga horária semanal. Caso apareça um ZERO no histórico escolar do aluno matriculado na disciplina que não entregou o Relatório no período, dirigir-se ao DERAC (Secretaria Escolar) após a nova matrícula na disciplina e solicitar a retirada dessa nota zero para não baixar o CR do aluno.</w:t>
      </w:r>
    </w:p>
    <w:p w14:paraId="116AF729" w14:textId="77777777" w:rsidR="007F2CFC" w:rsidRPr="00E824E7" w:rsidRDefault="007F2CFC" w:rsidP="003608B5">
      <w:pPr>
        <w:pStyle w:val="Texto"/>
        <w:rPr>
          <w:rFonts w:ascii="Lucida Sans" w:hAnsi="Lucida Sans" w:cstheme="minorHAnsi"/>
        </w:rPr>
      </w:pPr>
      <w:r w:rsidRPr="00E824E7">
        <w:rPr>
          <w:rFonts w:ascii="Lucida Sans" w:hAnsi="Lucida Sans" w:cstheme="minorHAnsi"/>
        </w:rPr>
        <w:t>No impedimento legal, quanto às datas e horários de atendimento estabelecidos neste regulamento, atender-se-á à entrega dos documentos através de procuração ou pessoa credenciada. Será expressamente recusado o recebimento da documentação quando apresentada fora do prazo determinado e dos horários de atendimento estabelecidos.</w:t>
      </w:r>
    </w:p>
    <w:p w14:paraId="4F98AB32" w14:textId="77777777" w:rsidR="007F2CFC" w:rsidRPr="00E824E7" w:rsidRDefault="5AA72701" w:rsidP="32C3D006">
      <w:pPr>
        <w:pStyle w:val="Heading3"/>
        <w:rPr>
          <w:rFonts w:cstheme="minorBidi"/>
          <w:lang w:val="pt-BR"/>
        </w:rPr>
      </w:pPr>
      <w:bookmarkStart w:id="24" w:name="_Toc1252824622"/>
      <w:r w:rsidRPr="32C3D006">
        <w:rPr>
          <w:rFonts w:cstheme="minorBidi"/>
          <w:lang w:val="pt-BR"/>
        </w:rPr>
        <w:t>3.3.3</w:t>
      </w:r>
      <w:r w:rsidR="21FB776B" w:rsidRPr="32C3D006">
        <w:rPr>
          <w:rFonts w:cstheme="minorBidi"/>
          <w:lang w:val="pt-BR"/>
        </w:rPr>
        <w:t>.</w:t>
      </w:r>
      <w:r w:rsidRPr="32C3D006">
        <w:rPr>
          <w:rFonts w:cstheme="minorBidi"/>
          <w:lang w:val="pt-BR"/>
        </w:rPr>
        <w:t xml:space="preserve"> Trabalho de Conclusão de Curso</w:t>
      </w:r>
      <w:bookmarkEnd w:id="24"/>
    </w:p>
    <w:p w14:paraId="2EEC8C0F" w14:textId="77777777" w:rsidR="007F2CFC" w:rsidRPr="00E824E7" w:rsidRDefault="007F2CFC" w:rsidP="003608B5">
      <w:pPr>
        <w:pStyle w:val="Texto"/>
        <w:rPr>
          <w:rFonts w:ascii="Lucida Sans" w:hAnsi="Lucida Sans" w:cstheme="minorHAnsi"/>
          <w:color w:val="FF0000"/>
        </w:rPr>
      </w:pPr>
      <w:r w:rsidRPr="00E824E7">
        <w:rPr>
          <w:rFonts w:ascii="Lucida Sans" w:hAnsi="Lucida Sans" w:cstheme="minorHAnsi"/>
          <w:color w:val="FF0000"/>
        </w:rPr>
        <w:t>(Caso haja.)</w:t>
      </w:r>
    </w:p>
    <w:p w14:paraId="43C5EEB2" w14:textId="77777777" w:rsidR="007F2CFC" w:rsidRPr="00E824E7" w:rsidRDefault="007F2CFC" w:rsidP="003608B5">
      <w:pPr>
        <w:pStyle w:val="Texto"/>
        <w:rPr>
          <w:rFonts w:ascii="Lucida Sans" w:hAnsi="Lucida Sans" w:cstheme="minorHAnsi"/>
          <w:bCs/>
          <w:color w:val="FF0000"/>
        </w:rPr>
      </w:pPr>
      <w:r w:rsidRPr="00E824E7">
        <w:rPr>
          <w:rFonts w:ascii="Lucida Sans" w:hAnsi="Lucida Sans" w:cstheme="minorHAnsi"/>
          <w:bCs/>
          <w:color w:val="FF0000"/>
        </w:rPr>
        <w:t>Deverá conter: definição, informações referentes à formação de banca examinadora, escolha de tema e avaliação.</w:t>
      </w:r>
    </w:p>
    <w:p w14:paraId="1B62F4F0" w14:textId="77777777" w:rsidR="007F2CFC" w:rsidRPr="00E824E7" w:rsidRDefault="007F2CFC" w:rsidP="003608B5">
      <w:pPr>
        <w:pStyle w:val="Texto"/>
        <w:rPr>
          <w:rFonts w:ascii="Lucida Sans" w:hAnsi="Lucida Sans" w:cstheme="minorHAnsi"/>
          <w:bCs/>
          <w:color w:val="FF0000"/>
        </w:rPr>
      </w:pPr>
      <w:r w:rsidRPr="00E824E7">
        <w:rPr>
          <w:rFonts w:ascii="Lucida Sans" w:hAnsi="Lucida Sans" w:cstheme="minorHAnsi"/>
          <w:bCs/>
          <w:color w:val="FF0000"/>
        </w:rPr>
        <w:t>Obs.: Obrigatório para os cursos que contemplam trabalho de conclusão de curso no PPC. Não obrigatório para os cursos que não possuem Diretrizes Curriculares Nacionais ou para cursos cujas diretrizes não preveem a obrigatoriedade deste.</w:t>
      </w:r>
    </w:p>
    <w:p w14:paraId="526F4434" w14:textId="738F869D" w:rsidR="007F2CFC" w:rsidRPr="00E824E7" w:rsidRDefault="21FB776B" w:rsidP="32C3D006">
      <w:pPr>
        <w:pStyle w:val="Heading3"/>
        <w:rPr>
          <w:rFonts w:cstheme="minorBidi"/>
          <w:lang w:val="pt-BR"/>
        </w:rPr>
      </w:pPr>
      <w:bookmarkStart w:id="25" w:name="_Toc1813209029"/>
      <w:r w:rsidRPr="32C3D006">
        <w:rPr>
          <w:rFonts w:cstheme="minorBidi"/>
          <w:lang w:val="pt-BR"/>
        </w:rPr>
        <w:t>3.3.4.</w:t>
      </w:r>
      <w:r w:rsidR="5AA72701" w:rsidRPr="32C3D006">
        <w:rPr>
          <w:rFonts w:cstheme="minorBidi"/>
          <w:lang w:val="pt-BR"/>
        </w:rPr>
        <w:t xml:space="preserve"> Atividades Complementares</w:t>
      </w:r>
      <w:bookmarkEnd w:id="25"/>
      <w:r w:rsidR="5AA72701" w:rsidRPr="32C3D006">
        <w:rPr>
          <w:rFonts w:cstheme="minorBidi"/>
          <w:lang w:val="pt-BR"/>
        </w:rPr>
        <w:t xml:space="preserve"> </w:t>
      </w:r>
    </w:p>
    <w:p w14:paraId="11984DA5" w14:textId="77777777" w:rsidR="007F2CFC" w:rsidRPr="00E824E7" w:rsidRDefault="007F2CFC" w:rsidP="5BB051E2">
      <w:pPr>
        <w:pStyle w:val="Texto"/>
        <w:rPr>
          <w:rFonts w:ascii="Lucida Sans" w:hAnsi="Lucida Sans" w:cstheme="minorHAnsi"/>
          <w:color w:val="FF0000"/>
        </w:rPr>
      </w:pPr>
      <w:r w:rsidRPr="00E824E7">
        <w:rPr>
          <w:rFonts w:ascii="Lucida Sans" w:hAnsi="Lucida Sans" w:cstheme="minorHAnsi"/>
          <w:color w:val="FF0000"/>
        </w:rPr>
        <w:t>Informar as normas para realização de atividades complementares de graduação considerando-se as Diretrizes Curriculares Nacionais para cada curso, bem como as definições de critérios, aproveitamento e equivalência de carga horária dessas atividades. Analisar e definir, no respectivo PPC, a carga horária mínima a ser cumprida pelo discente em atividades complementares.</w:t>
      </w:r>
    </w:p>
    <w:p w14:paraId="1AE762C0" w14:textId="77777777" w:rsidR="007F2CFC" w:rsidRPr="00E824E7" w:rsidRDefault="007F2CFC" w:rsidP="5BB051E2">
      <w:pPr>
        <w:pStyle w:val="Texto"/>
        <w:rPr>
          <w:rFonts w:ascii="Lucida Sans" w:hAnsi="Lucida Sans" w:cstheme="minorHAnsi"/>
          <w:color w:val="FF0000"/>
        </w:rPr>
      </w:pPr>
      <w:r w:rsidRPr="00E824E7">
        <w:rPr>
          <w:rFonts w:ascii="Lucida Sans" w:hAnsi="Lucida Sans" w:cstheme="minorHAnsi"/>
          <w:color w:val="FF0000"/>
        </w:rPr>
        <w:t>As atividades complementares devem constar na matriz curricular. A carga horária destinada à realização dessas atividades conta para a integralização da carga horária total do curso.</w:t>
      </w:r>
    </w:p>
    <w:p w14:paraId="39C40EE1" w14:textId="6EACA0D2" w:rsidR="003608B5" w:rsidRPr="00E824E7" w:rsidRDefault="003608B5" w:rsidP="26BDB67E">
      <w:pPr>
        <w:pStyle w:val="Texto"/>
        <w:rPr>
          <w:rFonts w:ascii="Lucida Sans" w:hAnsi="Lucida Sans" w:cstheme="minorBidi"/>
          <w:color w:val="FF0000"/>
        </w:rPr>
      </w:pPr>
      <w:r w:rsidRPr="26BDB67E">
        <w:rPr>
          <w:rFonts w:ascii="Lucida Sans" w:hAnsi="Lucida Sans" w:cstheme="minorBidi"/>
          <w:color w:val="FF0000"/>
        </w:rPr>
        <w:t>Obs.: Obrigatório para os cursos que contemplam atividades complementares n</w:t>
      </w:r>
      <w:r w:rsidR="5347E721" w:rsidRPr="26BDB67E">
        <w:rPr>
          <w:rFonts w:ascii="Lucida Sans" w:hAnsi="Lucida Sans" w:cstheme="minorBidi"/>
          <w:color w:val="FF0000"/>
        </w:rPr>
        <w:t xml:space="preserve">as </w:t>
      </w:r>
      <w:proofErr w:type="spellStart"/>
      <w:r w:rsidR="5347E721" w:rsidRPr="26BDB67E">
        <w:rPr>
          <w:rFonts w:ascii="Lucida Sans" w:hAnsi="Lucida Sans" w:cstheme="minorBidi"/>
          <w:color w:val="FF0000"/>
        </w:rPr>
        <w:t>DCNs</w:t>
      </w:r>
      <w:proofErr w:type="spellEnd"/>
      <w:r w:rsidRPr="26BDB67E">
        <w:rPr>
          <w:rFonts w:ascii="Lucida Sans" w:hAnsi="Lucida Sans" w:cstheme="minorBidi"/>
          <w:color w:val="FF0000"/>
        </w:rPr>
        <w:t>. Não obrigatório para cursos que não possuem Diretrizes Curriculares ou para os cursos cujas diretrizes não preveem a obrigatoriedade de atividades complementares.</w:t>
      </w:r>
    </w:p>
    <w:p w14:paraId="6DE23B2C" w14:textId="3159506E" w:rsidR="67DE3C1C" w:rsidRPr="00E824E7" w:rsidRDefault="67DE3C1C" w:rsidP="5BB051E2">
      <w:pPr>
        <w:pStyle w:val="Texto"/>
        <w:rPr>
          <w:rFonts w:ascii="Lucida Sans" w:hAnsi="Lucida Sans" w:cstheme="minorHAnsi"/>
        </w:rPr>
      </w:pPr>
    </w:p>
    <w:p w14:paraId="3D505FC2" w14:textId="580E4917" w:rsidR="77B4A1C3" w:rsidRPr="00E824E7" w:rsidRDefault="77B4A1C3" w:rsidP="67DE3C1C">
      <w:pPr>
        <w:pStyle w:val="Texto"/>
        <w:rPr>
          <w:rFonts w:ascii="Lucida Sans" w:eastAsia="Lucida Sans" w:hAnsi="Lucida Sans" w:cstheme="minorHAnsi"/>
        </w:rPr>
      </w:pPr>
      <w:r w:rsidRPr="00E824E7">
        <w:rPr>
          <w:rFonts w:ascii="Lucida Sans" w:eastAsia="Lucida Sans" w:hAnsi="Lucida Sans" w:cstheme="minorHAnsi"/>
        </w:rPr>
        <w:t>3.3.</w:t>
      </w:r>
      <w:r w:rsidR="0F4269AD" w:rsidRPr="00E824E7">
        <w:rPr>
          <w:rFonts w:ascii="Lucida Sans" w:eastAsia="Lucida Sans" w:hAnsi="Lucida Sans" w:cstheme="minorHAnsi"/>
        </w:rPr>
        <w:t>5</w:t>
      </w:r>
      <w:r w:rsidRPr="00E824E7">
        <w:rPr>
          <w:rFonts w:ascii="Lucida Sans" w:eastAsia="Lucida Sans" w:hAnsi="Lucida Sans" w:cstheme="minorHAnsi"/>
        </w:rPr>
        <w:t xml:space="preserve"> A</w:t>
      </w:r>
      <w:r w:rsidR="088D97DE" w:rsidRPr="00E824E7">
        <w:rPr>
          <w:rFonts w:ascii="Lucida Sans" w:eastAsia="Lucida Sans" w:hAnsi="Lucida Sans" w:cstheme="minorHAnsi"/>
        </w:rPr>
        <w:t xml:space="preserve">TIVIDADES DE </w:t>
      </w:r>
      <w:r w:rsidRPr="00E824E7">
        <w:rPr>
          <w:rFonts w:ascii="Lucida Sans" w:eastAsia="Lucida Sans" w:hAnsi="Lucida Sans" w:cstheme="minorHAnsi"/>
        </w:rPr>
        <w:t>EXTENSÃO</w:t>
      </w:r>
    </w:p>
    <w:p w14:paraId="25D896D7" w14:textId="12A70A28" w:rsidR="7C50CCF8" w:rsidRPr="00E824E7" w:rsidRDefault="1067829B" w:rsidP="32C3D006">
      <w:pPr>
        <w:pStyle w:val="Texto"/>
        <w:rPr>
          <w:rFonts w:ascii="Lucida Sans" w:hAnsi="Lucida Sans" w:cstheme="minorBidi"/>
          <w:color w:val="FF0000"/>
        </w:rPr>
      </w:pPr>
      <w:r w:rsidRPr="32C3D006">
        <w:rPr>
          <w:rFonts w:ascii="Lucida Sans" w:hAnsi="Lucida Sans" w:cstheme="minorBidi"/>
          <w:color w:val="FF0000"/>
        </w:rPr>
        <w:lastRenderedPageBreak/>
        <w:t xml:space="preserve">Informar as atividades </w:t>
      </w:r>
      <w:r w:rsidR="16EF4888" w:rsidRPr="32C3D006">
        <w:rPr>
          <w:rFonts w:ascii="Lucida Sans" w:hAnsi="Lucida Sans" w:cstheme="minorBidi"/>
          <w:color w:val="FF0000"/>
        </w:rPr>
        <w:t xml:space="preserve">de extensão </w:t>
      </w:r>
      <w:r w:rsidRPr="32C3D006">
        <w:rPr>
          <w:rFonts w:ascii="Lucida Sans" w:hAnsi="Lucida Sans" w:cstheme="minorBidi"/>
          <w:color w:val="FF0000"/>
        </w:rPr>
        <w:t xml:space="preserve">que integram </w:t>
      </w:r>
      <w:r w:rsidR="696EC01E" w:rsidRPr="32C3D006">
        <w:rPr>
          <w:rFonts w:ascii="Lucida Sans" w:hAnsi="Lucida Sans" w:cstheme="minorBidi"/>
          <w:color w:val="FF0000"/>
        </w:rPr>
        <w:t>a</w:t>
      </w:r>
      <w:r w:rsidRPr="32C3D006">
        <w:rPr>
          <w:rFonts w:ascii="Lucida Sans" w:hAnsi="Lucida Sans" w:cstheme="minorBidi"/>
          <w:color w:val="FF0000"/>
        </w:rPr>
        <w:t xml:space="preserve"> matriz curricular, </w:t>
      </w:r>
      <w:r w:rsidR="0826B794" w:rsidRPr="32C3D006">
        <w:rPr>
          <w:rFonts w:ascii="Lucida Sans" w:hAnsi="Lucida Sans" w:cstheme="minorBidi"/>
          <w:color w:val="FF0000"/>
        </w:rPr>
        <w:t>interrelacionando</w:t>
      </w:r>
      <w:r w:rsidR="0466B0C5" w:rsidRPr="32C3D006">
        <w:rPr>
          <w:rFonts w:ascii="Lucida Sans" w:hAnsi="Lucida Sans" w:cstheme="minorBidi"/>
          <w:color w:val="FF0000"/>
        </w:rPr>
        <w:t xml:space="preserve"> </w:t>
      </w:r>
      <w:r w:rsidR="085CDD4C" w:rsidRPr="32C3D006">
        <w:rPr>
          <w:rFonts w:ascii="Lucida Sans" w:hAnsi="Lucida Sans" w:cstheme="minorBidi"/>
          <w:color w:val="FF0000"/>
        </w:rPr>
        <w:t xml:space="preserve">a concepção e a prática </w:t>
      </w:r>
      <w:r w:rsidR="448FE7BB" w:rsidRPr="32C3D006">
        <w:rPr>
          <w:rFonts w:ascii="Lucida Sans" w:hAnsi="Lucida Sans" w:cstheme="minorBidi"/>
          <w:color w:val="FF0000"/>
        </w:rPr>
        <w:t>dos princípios da extensão na Educação Superior entre as instituições de ensino superior e os outros setores da sociedade, por meio da produção e da aplicação do conhecimento, em articulação permanente com o ensino e a pesquisa.</w:t>
      </w:r>
      <w:r w:rsidR="2549F214" w:rsidRPr="32C3D006">
        <w:rPr>
          <w:rFonts w:ascii="Lucida Sans" w:hAnsi="Lucida Sans" w:cstheme="minorBidi"/>
          <w:color w:val="FF0000"/>
        </w:rPr>
        <w:t xml:space="preserve"> </w:t>
      </w:r>
      <w:r w:rsidR="058FF03A" w:rsidRPr="32C3D006">
        <w:rPr>
          <w:rFonts w:ascii="Lucida Sans" w:hAnsi="Lucida Sans" w:cstheme="minorBidi"/>
          <w:color w:val="FF0000"/>
        </w:rPr>
        <w:t>Lembrando que as atividades de extensão devem compor, no mínimo, 10% (dez por cento) do total da carga horária curricular estudantil dos cursos de graduação, as quais deverão fazer parte da matriz curricular dos cursos;</w:t>
      </w:r>
    </w:p>
    <w:p w14:paraId="4239AF34" w14:textId="7E286B57" w:rsidR="32C3D006" w:rsidRDefault="32C3D006" w:rsidP="32C3D006">
      <w:pPr>
        <w:pStyle w:val="Texto"/>
        <w:rPr>
          <w:rFonts w:ascii="Lucida Sans" w:hAnsi="Lucida Sans" w:cstheme="minorBidi"/>
          <w:color w:val="FF0000"/>
        </w:rPr>
      </w:pPr>
    </w:p>
    <w:p w14:paraId="0EF8298D" w14:textId="5A2043D6" w:rsidR="1BD76843" w:rsidRDefault="1BD76843" w:rsidP="32C3D006">
      <w:pPr>
        <w:pStyle w:val="Texto"/>
        <w:rPr>
          <w:rFonts w:ascii="Lucida Sans" w:hAnsi="Lucida Sans" w:cstheme="minorBidi"/>
        </w:rPr>
      </w:pPr>
      <w:r w:rsidRPr="32C3D006">
        <w:rPr>
          <w:rFonts w:ascii="Lucida Sans" w:hAnsi="Lucida Sans" w:cstheme="minorBidi"/>
        </w:rPr>
        <w:t>3.3.6. ESTÁGIO</w:t>
      </w:r>
      <w:r w:rsidR="76DCD7F2" w:rsidRPr="32C3D006">
        <w:rPr>
          <w:rFonts w:ascii="Lucida Sans" w:hAnsi="Lucida Sans" w:cstheme="minorBidi"/>
        </w:rPr>
        <w:t xml:space="preserve"> SUPERVISIONADO</w:t>
      </w:r>
    </w:p>
    <w:p w14:paraId="631BC152" w14:textId="442C617D" w:rsidR="737454E5" w:rsidRDefault="737454E5" w:rsidP="32C3D006">
      <w:pPr>
        <w:pStyle w:val="Texto"/>
        <w:rPr>
          <w:rFonts w:ascii="Lucida Sans" w:eastAsia="Lucida Sans" w:hAnsi="Lucida Sans" w:cs="Lucida Sans"/>
          <w:color w:val="FF0000"/>
        </w:rPr>
      </w:pPr>
      <w:r w:rsidRPr="32C3D006">
        <w:rPr>
          <w:rFonts w:ascii="Lucida Sans" w:eastAsia="Lucida Sans" w:hAnsi="Lucida Sans" w:cs="Lucida Sans"/>
          <w:color w:val="FF0000"/>
        </w:rPr>
        <w:t>O Estágio Supervisionado é uma disciplina obrigatória do Currículo Pleno dos Cursos de Graduação do Cefet/RJ, segundo disposições da Lei nº 11.788, de 25 de setembro de 2008, que revogou a Lei nº 6.494, de 07 de dezembro de 1977, e o Decreto n.º 87.497, de 18 de agosto de 1982.</w:t>
      </w:r>
    </w:p>
    <w:p w14:paraId="7F4F7C81" w14:textId="2E1ACC24" w:rsidR="18C09BC3" w:rsidRDefault="18C09BC3" w:rsidP="32C3D006">
      <w:pPr>
        <w:spacing w:after="240"/>
        <w:jc w:val="both"/>
        <w:rPr>
          <w:rFonts w:ascii="Lucida Sans" w:eastAsia="Lucida Sans" w:hAnsi="Lucida Sans" w:cs="Lucida Sans"/>
          <w:color w:val="FF0000"/>
        </w:rPr>
      </w:pPr>
      <w:r w:rsidRPr="32C3D006">
        <w:rPr>
          <w:rFonts w:ascii="Lucida Sans" w:eastAsia="Lucida Sans" w:hAnsi="Lucida Sans" w:cs="Lucida Sans"/>
          <w:color w:val="FF0000"/>
        </w:rPr>
        <w:t>Por meio dessa disciplina, o aluno conhece e participa in loco dos principais problemas inerentes à profissão pretendida, melhor se qualificando para o exercício técnico profissional. Assim, toda uma gama de valores e conhecimentos científicos e socioculturais enriquecerá sua bagagem de vivência, aumentando sua experiência profissional.</w:t>
      </w:r>
    </w:p>
    <w:p w14:paraId="0C4974A5" w14:textId="25FA404C" w:rsidR="18C09BC3" w:rsidRDefault="18C09BC3" w:rsidP="32C3D006">
      <w:pPr>
        <w:spacing w:before="240" w:after="240"/>
        <w:jc w:val="both"/>
        <w:rPr>
          <w:rFonts w:ascii="Lucida Sans" w:eastAsia="Lucida Sans" w:hAnsi="Lucida Sans" w:cs="Lucida Sans"/>
          <w:color w:val="FF0000"/>
        </w:rPr>
      </w:pPr>
      <w:r w:rsidRPr="32C3D006">
        <w:rPr>
          <w:rFonts w:ascii="Lucida Sans" w:eastAsia="Lucida Sans" w:hAnsi="Lucida Sans" w:cs="Lucida Sans"/>
          <w:color w:val="FF0000"/>
        </w:rPr>
        <w:t xml:space="preserve">Ao ingressar em um estágio, para cumprimento da etapa estágio supervisionado, o aluno deverá procurar a DIEMP para verificar se a empresa onde fará o estágio está devidamente conveniada com o Cefet/RJ. Caso positivo, retirar o Termo de Compromisso e o Plano de Atividades. De posse do Termo de Compromisso e do Plano de Atividades preenchido pelo Supervisor do estágio na empresa, o aluno deverá procurar o professor orientador da disciplina estágio supervisionado na sua coordenação. As atividades descritas no Plano de Atividades devem ser diretamente compatíveis com a formação profissional do estudante de forma a contribuir para seu processo educativo, essa informação será atestada pelo professor orientador da disciplina estágio supervisionado. Com o Termo de Compromisso e com o Plano de Atividades devidamente aprovados na coordenação do curso, o aluno deverá procurar a DIEMP para coleta final das assinaturas. Cumpridas essas etapas, o aluno deverá se matricular na </w:t>
      </w:r>
      <w:r w:rsidR="0A58A4E2" w:rsidRPr="32C3D006">
        <w:rPr>
          <w:rFonts w:ascii="Lucida Sans" w:eastAsia="Lucida Sans" w:hAnsi="Lucida Sans" w:cs="Lucida Sans"/>
          <w:color w:val="FF0000"/>
        </w:rPr>
        <w:t>disciplina somente</w:t>
      </w:r>
      <w:r w:rsidRPr="32C3D006">
        <w:rPr>
          <w:rFonts w:ascii="Lucida Sans" w:eastAsia="Lucida Sans" w:hAnsi="Lucida Sans" w:cs="Lucida Sans"/>
          <w:color w:val="FF0000"/>
        </w:rPr>
        <w:t xml:space="preserve"> após a matrícula é que o tempo de estágio começa a ser computado. No Formulário de Informação </w:t>
      </w:r>
      <w:proofErr w:type="spellStart"/>
      <w:r w:rsidRPr="32C3D006">
        <w:rPr>
          <w:rFonts w:ascii="Lucida Sans" w:eastAsia="Lucida Sans" w:hAnsi="Lucida Sans" w:cs="Lucida Sans"/>
          <w:color w:val="FF0000"/>
        </w:rPr>
        <w:t>disponivel</w:t>
      </w:r>
      <w:proofErr w:type="spellEnd"/>
      <w:r w:rsidRPr="32C3D006">
        <w:rPr>
          <w:rFonts w:ascii="Lucida Sans" w:eastAsia="Lucida Sans" w:hAnsi="Lucida Sans" w:cs="Lucida Sans"/>
          <w:color w:val="FF0000"/>
        </w:rPr>
        <w:t xml:space="preserve"> em </w:t>
      </w:r>
      <w:hyperlink r:id="rId19">
        <w:r w:rsidRPr="32C3D006">
          <w:rPr>
            <w:rStyle w:val="Hyperlink"/>
            <w:rFonts w:ascii="Lucida Sans" w:eastAsia="Lucida Sans" w:hAnsi="Lucida Sans" w:cs="Lucida Sans"/>
            <w:color w:val="FF0000"/>
          </w:rPr>
          <w:t>Estágio Supervisionado.</w:t>
        </w:r>
      </w:hyperlink>
      <w:r w:rsidRPr="32C3D006">
        <w:rPr>
          <w:rFonts w:ascii="Lucida Sans" w:eastAsia="Lucida Sans" w:hAnsi="Lucida Sans" w:cs="Lucida Sans"/>
          <w:color w:val="FF0000"/>
        </w:rPr>
        <w:t>, o aluno deverá, além do preenchimento, anexar todos os documentos pertinentes ao estágio, que então voltará às coordenações para verificação.</w:t>
      </w:r>
    </w:p>
    <w:p w14:paraId="0E06489C" w14:textId="05C964E0" w:rsidR="32C3D006" w:rsidRDefault="32C3D006" w:rsidP="32C3D006">
      <w:pPr>
        <w:pStyle w:val="Texto"/>
        <w:rPr>
          <w:rFonts w:ascii="Lucida Sans" w:eastAsia="Lucida Sans" w:hAnsi="Lucida Sans" w:cs="Lucida Sans"/>
          <w:color w:val="FF0000"/>
        </w:rPr>
      </w:pPr>
    </w:p>
    <w:p w14:paraId="317BB13F" w14:textId="627EE679" w:rsidR="003608B5" w:rsidRPr="00E824E7" w:rsidRDefault="6869F1D6" w:rsidP="32C3D006">
      <w:pPr>
        <w:pStyle w:val="Heading3"/>
        <w:rPr>
          <w:rFonts w:cstheme="minorBidi"/>
          <w:lang w:val="pt-BR"/>
        </w:rPr>
      </w:pPr>
      <w:bookmarkStart w:id="26" w:name="_Toc629845277"/>
      <w:r w:rsidRPr="32C3D006">
        <w:rPr>
          <w:rFonts w:cstheme="minorBidi"/>
          <w:lang w:val="pt-BR"/>
        </w:rPr>
        <w:t>3.3.</w:t>
      </w:r>
      <w:r w:rsidR="09167645" w:rsidRPr="32C3D006">
        <w:rPr>
          <w:rFonts w:cstheme="minorBidi"/>
          <w:lang w:val="pt-BR"/>
        </w:rPr>
        <w:t>7</w:t>
      </w:r>
      <w:r w:rsidR="21FB776B" w:rsidRPr="32C3D006">
        <w:rPr>
          <w:rFonts w:cstheme="minorBidi"/>
          <w:lang w:val="pt-BR"/>
        </w:rPr>
        <w:t>.</w:t>
      </w:r>
      <w:r w:rsidRPr="32C3D006">
        <w:rPr>
          <w:rFonts w:cstheme="minorBidi"/>
          <w:lang w:val="pt-BR"/>
        </w:rPr>
        <w:t xml:space="preserve"> Grade Curricular</w:t>
      </w:r>
      <w:bookmarkEnd w:id="26"/>
    </w:p>
    <w:p w14:paraId="778ABFF8" w14:textId="6616B294" w:rsidR="003608B5" w:rsidRPr="00E824E7" w:rsidRDefault="003608B5" w:rsidP="003608B5">
      <w:pPr>
        <w:pStyle w:val="Texto"/>
        <w:rPr>
          <w:rFonts w:ascii="Lucida Sans" w:hAnsi="Lucida Sans" w:cstheme="minorHAnsi"/>
          <w:color w:val="FF0000"/>
        </w:rPr>
      </w:pPr>
      <w:r w:rsidRPr="00E824E7">
        <w:rPr>
          <w:rFonts w:ascii="Lucida Sans" w:hAnsi="Lucida Sans" w:cstheme="minorHAnsi"/>
          <w:color w:val="FF0000"/>
        </w:rPr>
        <w:t xml:space="preserve">Distribuição das disciplinas por semestre/ano conforme organização do curso, incluindo: código, título e quantidade de aulas (divididas em teórico, prática e estágio), além de créditos, carga horária semestral/anual e pré-requisitos com </w:t>
      </w:r>
      <w:r w:rsidRPr="00E824E7">
        <w:rPr>
          <w:rFonts w:ascii="Lucida Sans" w:hAnsi="Lucida Sans" w:cstheme="minorHAnsi"/>
          <w:color w:val="FF0000"/>
        </w:rPr>
        <w:lastRenderedPageBreak/>
        <w:t>seus códigos. Sinalização de horas a serem cursadas em disciplinas optativas. Sugere-se a adoção de tabelas para facilitar a visualização.</w:t>
      </w:r>
    </w:p>
    <w:p w14:paraId="20F38BCD" w14:textId="4C07EE69" w:rsidR="003608B5" w:rsidRPr="00E824E7" w:rsidRDefault="003608B5" w:rsidP="003608B5">
      <w:pPr>
        <w:pStyle w:val="Texto"/>
        <w:rPr>
          <w:rFonts w:ascii="Lucida Sans" w:hAnsi="Lucida Sans" w:cstheme="minorHAnsi"/>
          <w:color w:val="FF0000"/>
        </w:rPr>
      </w:pPr>
      <w:r w:rsidRPr="00E824E7">
        <w:rPr>
          <w:rFonts w:ascii="Lucida Sans" w:hAnsi="Lucida Sans" w:cstheme="minorHAnsi"/>
          <w:color w:val="FF0000"/>
        </w:rPr>
        <w:t xml:space="preserve"> (As tabelas podem ser preenchidas conforme modelo abaixo)</w:t>
      </w:r>
    </w:p>
    <w:p w14:paraId="67521739" w14:textId="74CBD11F" w:rsidR="00B0301D" w:rsidRPr="00E824E7" w:rsidRDefault="00B0301D" w:rsidP="003608B5">
      <w:pPr>
        <w:pStyle w:val="Texto"/>
        <w:rPr>
          <w:rFonts w:ascii="Lucida Sans" w:hAnsi="Lucida Sans" w:cstheme="minorHAnsi"/>
          <w:color w:val="FF0000"/>
        </w:rPr>
      </w:pPr>
    </w:p>
    <w:p w14:paraId="4A229712" w14:textId="3E938F32" w:rsidR="00B0301D" w:rsidRPr="00E824E7" w:rsidRDefault="00B0301D" w:rsidP="003608B5">
      <w:pPr>
        <w:pStyle w:val="Texto"/>
        <w:rPr>
          <w:rFonts w:ascii="Lucida Sans" w:hAnsi="Lucida Sans" w:cstheme="minorHAnsi"/>
          <w:color w:val="FF0000"/>
        </w:rPr>
      </w:pPr>
    </w:p>
    <w:p w14:paraId="3DE94250" w14:textId="77777777" w:rsidR="00B0301D" w:rsidRPr="00E824E7" w:rsidRDefault="00B0301D" w:rsidP="003608B5">
      <w:pPr>
        <w:pStyle w:val="Texto"/>
        <w:rPr>
          <w:rFonts w:ascii="Lucida Sans" w:hAnsi="Lucida Sans" w:cstheme="minorHAnsi"/>
          <w:color w:val="FF0000"/>
        </w:rPr>
      </w:pPr>
    </w:p>
    <w:p w14:paraId="3A46F0F1" w14:textId="77777777" w:rsidR="00E1477E" w:rsidRPr="00E824E7" w:rsidRDefault="00E1477E" w:rsidP="00E1477E">
      <w:pPr>
        <w:jc w:val="center"/>
        <w:rPr>
          <w:rFonts w:ascii="Lucida Sans" w:hAnsi="Lucida Sans" w:cstheme="minorHAnsi"/>
          <w:b/>
          <w:color w:val="000000"/>
        </w:rPr>
      </w:pPr>
      <w:r w:rsidRPr="00E824E7">
        <w:rPr>
          <w:rFonts w:ascii="Lucida Sans" w:hAnsi="Lucida Sans" w:cstheme="minorHAnsi"/>
          <w:b/>
          <w:color w:val="FF0000"/>
        </w:rPr>
        <w:t>Xº</w:t>
      </w:r>
      <w:r w:rsidRPr="00E824E7">
        <w:rPr>
          <w:rFonts w:ascii="Lucida Sans" w:hAnsi="Lucida Sans" w:cstheme="minorHAnsi"/>
          <w:b/>
          <w:color w:val="000000"/>
        </w:rPr>
        <w:t xml:space="preserve"> PERÍODO</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
        <w:gridCol w:w="2134"/>
        <w:gridCol w:w="482"/>
        <w:gridCol w:w="330"/>
        <w:gridCol w:w="331"/>
        <w:gridCol w:w="1125"/>
        <w:gridCol w:w="1276"/>
        <w:gridCol w:w="992"/>
        <w:gridCol w:w="1340"/>
      </w:tblGrid>
      <w:tr w:rsidR="00F043B1" w:rsidRPr="00E824E7" w14:paraId="733FBA91" w14:textId="77777777" w:rsidTr="19CA384D">
        <w:trPr>
          <w:cantSplit/>
          <w:trHeight w:val="412"/>
          <w:jc w:val="center"/>
        </w:trPr>
        <w:tc>
          <w:tcPr>
            <w:tcW w:w="6676" w:type="dxa"/>
            <w:gridSpan w:val="7"/>
            <w:tcBorders>
              <w:top w:val="double" w:sz="4" w:space="0" w:color="auto"/>
              <w:left w:val="double" w:sz="4" w:space="0" w:color="auto"/>
              <w:bottom w:val="single" w:sz="6" w:space="0" w:color="auto"/>
              <w:right w:val="double" w:sz="4" w:space="0" w:color="auto"/>
            </w:tcBorders>
            <w:shd w:val="clear" w:color="auto" w:fill="365F91" w:themeFill="accent1" w:themeFillShade="BF"/>
            <w:vAlign w:val="center"/>
          </w:tcPr>
          <w:p w14:paraId="4E96339A" w14:textId="77777777" w:rsidR="00E1477E" w:rsidRPr="00E824E7" w:rsidRDefault="00E1477E" w:rsidP="0016095C">
            <w:pPr>
              <w:pStyle w:val="Heading4"/>
              <w:rPr>
                <w:rFonts w:ascii="Lucida Sans" w:hAnsi="Lucida Sans" w:cstheme="minorHAnsi"/>
                <w:i/>
                <w:color w:val="FFFFFF"/>
              </w:rPr>
            </w:pPr>
            <w:r w:rsidRPr="00E824E7">
              <w:rPr>
                <w:rFonts w:ascii="Lucida Sans" w:hAnsi="Lucida Sans" w:cstheme="minorHAnsi"/>
                <w:i/>
                <w:color w:val="FFFFFF"/>
              </w:rPr>
              <w:t xml:space="preserve">DISCIPLINA </w:t>
            </w:r>
          </w:p>
        </w:tc>
        <w:tc>
          <w:tcPr>
            <w:tcW w:w="2332" w:type="dxa"/>
            <w:gridSpan w:val="2"/>
            <w:tcBorders>
              <w:top w:val="double" w:sz="4" w:space="0" w:color="auto"/>
              <w:left w:val="double" w:sz="4" w:space="0" w:color="auto"/>
              <w:bottom w:val="single" w:sz="6" w:space="0" w:color="auto"/>
              <w:right w:val="double" w:sz="4" w:space="0" w:color="auto"/>
            </w:tcBorders>
            <w:shd w:val="clear" w:color="auto" w:fill="365F91" w:themeFill="accent1" w:themeFillShade="BF"/>
            <w:vAlign w:val="center"/>
          </w:tcPr>
          <w:p w14:paraId="734683EB" w14:textId="77777777" w:rsidR="00E1477E" w:rsidRPr="00E824E7" w:rsidRDefault="00E1477E" w:rsidP="0016095C">
            <w:pPr>
              <w:pStyle w:val="Heading4"/>
              <w:rPr>
                <w:rFonts w:ascii="Lucida Sans" w:hAnsi="Lucida Sans" w:cstheme="minorHAnsi"/>
                <w:i/>
                <w:color w:val="FFFFFF"/>
              </w:rPr>
            </w:pPr>
            <w:r w:rsidRPr="00E824E7">
              <w:rPr>
                <w:rFonts w:ascii="Lucida Sans" w:hAnsi="Lucida Sans" w:cstheme="minorHAnsi"/>
                <w:i/>
                <w:color w:val="FFFFFF"/>
              </w:rPr>
              <w:t>PRÉ – REQUISITO</w:t>
            </w:r>
          </w:p>
        </w:tc>
      </w:tr>
      <w:tr w:rsidR="00E1477E" w:rsidRPr="00E824E7" w14:paraId="382A0DEA" w14:textId="77777777" w:rsidTr="19CA384D">
        <w:trPr>
          <w:cantSplit/>
          <w:trHeight w:val="412"/>
          <w:jc w:val="center"/>
        </w:trPr>
        <w:tc>
          <w:tcPr>
            <w:tcW w:w="998" w:type="dxa"/>
            <w:vMerge w:val="restart"/>
            <w:tcBorders>
              <w:top w:val="single" w:sz="6" w:space="0" w:color="auto"/>
              <w:left w:val="double" w:sz="4" w:space="0" w:color="auto"/>
              <w:bottom w:val="single" w:sz="6" w:space="0" w:color="auto"/>
              <w:right w:val="single" w:sz="6" w:space="0" w:color="auto"/>
            </w:tcBorders>
            <w:shd w:val="clear" w:color="auto" w:fill="B8CCE4" w:themeFill="accent1" w:themeFillTint="66"/>
            <w:vAlign w:val="center"/>
          </w:tcPr>
          <w:p w14:paraId="6EE5319A"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CÓDIGO</w:t>
            </w:r>
          </w:p>
        </w:tc>
        <w:tc>
          <w:tcPr>
            <w:tcW w:w="2134" w:type="dxa"/>
            <w:vMerge w:val="restar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9ACD48F"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TÍTULO</w:t>
            </w:r>
          </w:p>
        </w:tc>
        <w:tc>
          <w:tcPr>
            <w:tcW w:w="1143" w:type="dxa"/>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6635648"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AULAS SEMANAIS</w:t>
            </w:r>
          </w:p>
        </w:tc>
        <w:tc>
          <w:tcPr>
            <w:tcW w:w="1125" w:type="dxa"/>
            <w:vMerge w:val="restart"/>
            <w:tcBorders>
              <w:top w:val="single" w:sz="6" w:space="0" w:color="auto"/>
              <w:left w:val="single" w:sz="6" w:space="0" w:color="auto"/>
              <w:bottom w:val="single" w:sz="6" w:space="0" w:color="auto"/>
              <w:right w:val="single" w:sz="4" w:space="0" w:color="auto"/>
            </w:tcBorders>
            <w:shd w:val="clear" w:color="auto" w:fill="B8CCE4" w:themeFill="accent1" w:themeFillTint="66"/>
            <w:vAlign w:val="center"/>
          </w:tcPr>
          <w:p w14:paraId="4BF1C3F3"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CRÉDITOS</w:t>
            </w:r>
          </w:p>
        </w:tc>
        <w:tc>
          <w:tcPr>
            <w:tcW w:w="1276" w:type="dxa"/>
            <w:vMerge w:val="restart"/>
            <w:tcBorders>
              <w:top w:val="single" w:sz="6" w:space="0" w:color="auto"/>
              <w:left w:val="single" w:sz="4" w:space="0" w:color="auto"/>
              <w:bottom w:val="single" w:sz="6" w:space="0" w:color="auto"/>
              <w:right w:val="double" w:sz="4" w:space="0" w:color="auto"/>
            </w:tcBorders>
            <w:shd w:val="clear" w:color="auto" w:fill="B8CCE4" w:themeFill="accent1" w:themeFillTint="66"/>
            <w:vAlign w:val="center"/>
          </w:tcPr>
          <w:p w14:paraId="44860C42" w14:textId="7E45F907" w:rsidR="00E1477E" w:rsidRPr="00E824E7" w:rsidRDefault="00E1477E" w:rsidP="19CA384D">
            <w:pPr>
              <w:jc w:val="center"/>
              <w:rPr>
                <w:rFonts w:ascii="Lucida Sans" w:hAnsi="Lucida Sans" w:cstheme="minorHAnsi"/>
                <w:b/>
                <w:bCs/>
              </w:rPr>
            </w:pPr>
            <w:r w:rsidRPr="00E824E7">
              <w:rPr>
                <w:rFonts w:ascii="Lucida Sans" w:hAnsi="Lucida Sans" w:cstheme="minorHAnsi"/>
                <w:b/>
                <w:bCs/>
              </w:rPr>
              <w:t>CARGA HORÁRIA SEMESTRAL</w:t>
            </w:r>
          </w:p>
          <w:p w14:paraId="14F7192C" w14:textId="4807ABF7" w:rsidR="00E1477E" w:rsidRPr="00E824E7" w:rsidRDefault="396EB239" w:rsidP="19CA384D">
            <w:pPr>
              <w:jc w:val="center"/>
              <w:rPr>
                <w:rFonts w:ascii="Lucida Sans" w:eastAsia="Cambria" w:hAnsi="Lucida Sans" w:cstheme="minorHAnsi"/>
              </w:rPr>
            </w:pPr>
            <w:r w:rsidRPr="00E824E7">
              <w:rPr>
                <w:rFonts w:ascii="Lucida Sans" w:eastAsia="Cambria" w:hAnsi="Lucida Sans" w:cstheme="minorHAnsi"/>
                <w:b/>
                <w:bCs/>
              </w:rPr>
              <w:t>h/</w:t>
            </w:r>
            <w:proofErr w:type="gramStart"/>
            <w:r w:rsidRPr="00E824E7">
              <w:rPr>
                <w:rFonts w:ascii="Lucida Sans" w:eastAsia="Cambria" w:hAnsi="Lucida Sans" w:cstheme="minorHAnsi"/>
                <w:b/>
                <w:bCs/>
              </w:rPr>
              <w:t>a  -</w:t>
            </w:r>
            <w:proofErr w:type="gramEnd"/>
            <w:r w:rsidRPr="00E824E7">
              <w:rPr>
                <w:rFonts w:ascii="Lucida Sans" w:eastAsia="Cambria" w:hAnsi="Lucida Sans" w:cstheme="minorHAnsi"/>
                <w:b/>
                <w:bCs/>
              </w:rPr>
              <w:t xml:space="preserve"> </w:t>
            </w:r>
            <w:proofErr w:type="gramStart"/>
            <w:r w:rsidRPr="00E824E7">
              <w:rPr>
                <w:rFonts w:ascii="Lucida Sans" w:eastAsia="Cambria" w:hAnsi="Lucida Sans" w:cstheme="minorHAnsi"/>
                <w:b/>
                <w:bCs/>
              </w:rPr>
              <w:t>h/r</w:t>
            </w:r>
            <w:proofErr w:type="gramEnd"/>
          </w:p>
        </w:tc>
        <w:tc>
          <w:tcPr>
            <w:tcW w:w="992" w:type="dxa"/>
            <w:vMerge w:val="restart"/>
            <w:tcBorders>
              <w:top w:val="single" w:sz="6" w:space="0" w:color="auto"/>
              <w:left w:val="double" w:sz="4" w:space="0" w:color="auto"/>
              <w:bottom w:val="single" w:sz="6" w:space="0" w:color="auto"/>
              <w:right w:val="single" w:sz="6" w:space="0" w:color="auto"/>
            </w:tcBorders>
            <w:shd w:val="clear" w:color="auto" w:fill="B8CCE4" w:themeFill="accent1" w:themeFillTint="66"/>
            <w:vAlign w:val="center"/>
          </w:tcPr>
          <w:p w14:paraId="668D62E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CÓDIGO</w:t>
            </w:r>
          </w:p>
        </w:tc>
        <w:tc>
          <w:tcPr>
            <w:tcW w:w="1340" w:type="dxa"/>
            <w:vMerge w:val="restart"/>
            <w:tcBorders>
              <w:top w:val="single" w:sz="6" w:space="0" w:color="auto"/>
              <w:left w:val="single" w:sz="6" w:space="0" w:color="auto"/>
              <w:bottom w:val="single" w:sz="6" w:space="0" w:color="auto"/>
              <w:right w:val="double" w:sz="4" w:space="0" w:color="auto"/>
            </w:tcBorders>
            <w:shd w:val="clear" w:color="auto" w:fill="B8CCE4" w:themeFill="accent1" w:themeFillTint="66"/>
            <w:vAlign w:val="center"/>
          </w:tcPr>
          <w:p w14:paraId="59193C45"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TÍTULO</w:t>
            </w:r>
          </w:p>
        </w:tc>
      </w:tr>
      <w:tr w:rsidR="00E1477E" w:rsidRPr="00E824E7" w14:paraId="48AF2D73" w14:textId="77777777" w:rsidTr="19CA384D">
        <w:trPr>
          <w:cantSplit/>
          <w:trHeight w:val="353"/>
          <w:jc w:val="center"/>
        </w:trPr>
        <w:tc>
          <w:tcPr>
            <w:tcW w:w="998" w:type="dxa"/>
            <w:vMerge/>
            <w:vAlign w:val="center"/>
          </w:tcPr>
          <w:p w14:paraId="4064A499" w14:textId="77777777" w:rsidR="00E1477E" w:rsidRPr="00E824E7" w:rsidRDefault="00E1477E" w:rsidP="0016095C">
            <w:pPr>
              <w:jc w:val="center"/>
              <w:rPr>
                <w:rFonts w:ascii="Lucida Sans" w:hAnsi="Lucida Sans" w:cstheme="minorHAnsi"/>
              </w:rPr>
            </w:pPr>
          </w:p>
        </w:tc>
        <w:tc>
          <w:tcPr>
            <w:tcW w:w="2134" w:type="dxa"/>
            <w:vMerge/>
            <w:vAlign w:val="center"/>
          </w:tcPr>
          <w:p w14:paraId="700B4C35" w14:textId="77777777" w:rsidR="00E1477E" w:rsidRPr="00E824E7" w:rsidRDefault="00E1477E" w:rsidP="0016095C">
            <w:pPr>
              <w:jc w:val="center"/>
              <w:rPr>
                <w:rFonts w:ascii="Lucida Sans" w:hAnsi="Lucida Sans" w:cstheme="minorHAnsi"/>
              </w:rPr>
            </w:pPr>
          </w:p>
        </w:tc>
        <w:tc>
          <w:tcPr>
            <w:tcW w:w="482"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7C778A28"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w:t>
            </w:r>
          </w:p>
        </w:tc>
        <w:tc>
          <w:tcPr>
            <w:tcW w:w="330"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10FC18F2"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P</w:t>
            </w:r>
          </w:p>
        </w:tc>
        <w:tc>
          <w:tcPr>
            <w:tcW w:w="331"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255AB7F"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E</w:t>
            </w:r>
          </w:p>
        </w:tc>
        <w:tc>
          <w:tcPr>
            <w:tcW w:w="1125" w:type="dxa"/>
            <w:vMerge/>
            <w:vAlign w:val="center"/>
          </w:tcPr>
          <w:p w14:paraId="1BA0E7BA" w14:textId="77777777" w:rsidR="00E1477E" w:rsidRPr="00E824E7" w:rsidRDefault="00E1477E" w:rsidP="0016095C">
            <w:pPr>
              <w:jc w:val="center"/>
              <w:rPr>
                <w:rFonts w:ascii="Lucida Sans" w:hAnsi="Lucida Sans" w:cstheme="minorHAnsi"/>
              </w:rPr>
            </w:pPr>
          </w:p>
        </w:tc>
        <w:tc>
          <w:tcPr>
            <w:tcW w:w="1276" w:type="dxa"/>
            <w:vMerge/>
            <w:vAlign w:val="center"/>
          </w:tcPr>
          <w:p w14:paraId="06E69414" w14:textId="77777777" w:rsidR="00E1477E" w:rsidRPr="00E824E7" w:rsidRDefault="00E1477E" w:rsidP="0016095C">
            <w:pPr>
              <w:jc w:val="center"/>
              <w:rPr>
                <w:rFonts w:ascii="Lucida Sans" w:hAnsi="Lucida Sans" w:cstheme="minorHAnsi"/>
              </w:rPr>
            </w:pPr>
          </w:p>
        </w:tc>
        <w:tc>
          <w:tcPr>
            <w:tcW w:w="992" w:type="dxa"/>
            <w:vMerge/>
            <w:vAlign w:val="center"/>
          </w:tcPr>
          <w:p w14:paraId="56CB7E02" w14:textId="77777777" w:rsidR="00E1477E" w:rsidRPr="00E824E7" w:rsidRDefault="00E1477E" w:rsidP="0016095C">
            <w:pPr>
              <w:jc w:val="center"/>
              <w:rPr>
                <w:rFonts w:ascii="Lucida Sans" w:hAnsi="Lucida Sans" w:cstheme="minorHAnsi"/>
              </w:rPr>
            </w:pPr>
          </w:p>
        </w:tc>
        <w:tc>
          <w:tcPr>
            <w:tcW w:w="1340" w:type="dxa"/>
            <w:vMerge/>
            <w:vAlign w:val="center"/>
          </w:tcPr>
          <w:p w14:paraId="57ADFC26" w14:textId="77777777" w:rsidR="00E1477E" w:rsidRPr="00E824E7" w:rsidRDefault="00E1477E" w:rsidP="0016095C">
            <w:pPr>
              <w:jc w:val="center"/>
              <w:rPr>
                <w:rFonts w:ascii="Lucida Sans" w:hAnsi="Lucida Sans" w:cstheme="minorHAnsi"/>
              </w:rPr>
            </w:pPr>
          </w:p>
        </w:tc>
      </w:tr>
      <w:tr w:rsidR="00E1477E" w:rsidRPr="00E824E7" w14:paraId="2110F40D"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036F60FC"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62E84C9B"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04CFC4D5"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31BECFC9"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00361289"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3571D44F"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6AEA9990"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451220C0"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637F2DE7" w14:textId="77777777" w:rsidR="00E1477E" w:rsidRPr="00E824E7" w:rsidRDefault="00E1477E" w:rsidP="0016095C">
            <w:pPr>
              <w:jc w:val="center"/>
              <w:rPr>
                <w:rFonts w:ascii="Lucida Sans" w:hAnsi="Lucida Sans" w:cstheme="minorHAnsi"/>
              </w:rPr>
            </w:pPr>
          </w:p>
        </w:tc>
      </w:tr>
      <w:tr w:rsidR="00E1477E" w:rsidRPr="00E824E7" w14:paraId="2359D24D"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226F573D"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247281B3"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57E66EE4"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3E3909E1"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2D3CC98B"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100C93F2"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4D94521A"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4E1E8935"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0482A753" w14:textId="77777777" w:rsidR="00E1477E" w:rsidRPr="00E824E7" w:rsidRDefault="00E1477E" w:rsidP="0016095C">
            <w:pPr>
              <w:jc w:val="center"/>
              <w:rPr>
                <w:rFonts w:ascii="Lucida Sans" w:hAnsi="Lucida Sans" w:cstheme="minorHAnsi"/>
              </w:rPr>
            </w:pPr>
          </w:p>
        </w:tc>
      </w:tr>
      <w:tr w:rsidR="00E1477E" w:rsidRPr="00E824E7" w14:paraId="6307E73F"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47E5A1D3"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4F7DEAED"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2CAA66AF"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20320039"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393F4A79"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4C18CD89"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6E91E8D8"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6E9E8BC5"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5364F495" w14:textId="77777777" w:rsidR="00E1477E" w:rsidRPr="00E824E7" w:rsidRDefault="00E1477E" w:rsidP="0016095C">
            <w:pPr>
              <w:jc w:val="center"/>
              <w:rPr>
                <w:rFonts w:ascii="Lucida Sans" w:hAnsi="Lucida Sans" w:cstheme="minorHAnsi"/>
              </w:rPr>
            </w:pPr>
          </w:p>
        </w:tc>
      </w:tr>
      <w:tr w:rsidR="00E1477E" w:rsidRPr="00E824E7" w14:paraId="412C11D2"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413F440A"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3321F98B"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396F0F08"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74A06EF5"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49CDB107"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730D357A"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5CC984A7"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39F2D3E9"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33B851EF" w14:textId="77777777" w:rsidR="00E1477E" w:rsidRPr="00E824E7" w:rsidRDefault="00E1477E" w:rsidP="0016095C">
            <w:pPr>
              <w:jc w:val="center"/>
              <w:rPr>
                <w:rFonts w:ascii="Lucida Sans" w:hAnsi="Lucida Sans" w:cstheme="minorHAnsi"/>
              </w:rPr>
            </w:pPr>
          </w:p>
        </w:tc>
      </w:tr>
      <w:tr w:rsidR="00E1477E" w:rsidRPr="00E824E7" w14:paraId="09A3BF66"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52B47084"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6F4D5FE0"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0664121C"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481767DB"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44F8126D"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7BE7BF94"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04AD84C2"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0FCAC0D9"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70550B69" w14:textId="77777777" w:rsidR="00E1477E" w:rsidRPr="00E824E7" w:rsidRDefault="00E1477E" w:rsidP="0016095C">
            <w:pPr>
              <w:jc w:val="center"/>
              <w:rPr>
                <w:rFonts w:ascii="Lucida Sans" w:hAnsi="Lucida Sans" w:cstheme="minorHAnsi"/>
              </w:rPr>
            </w:pPr>
          </w:p>
        </w:tc>
      </w:tr>
      <w:tr w:rsidR="00E1477E" w:rsidRPr="00E824E7" w14:paraId="7BAFD566" w14:textId="77777777" w:rsidTr="19CA384D">
        <w:trPr>
          <w:cantSplit/>
          <w:trHeight w:val="353"/>
          <w:jc w:val="center"/>
        </w:trPr>
        <w:tc>
          <w:tcPr>
            <w:tcW w:w="3132"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69F25018" w14:textId="77777777" w:rsidR="00E1477E" w:rsidRPr="00E824E7" w:rsidRDefault="00E1477E" w:rsidP="0016095C">
            <w:pPr>
              <w:rPr>
                <w:rFonts w:ascii="Lucida Sans" w:hAnsi="Lucida Sans" w:cstheme="minorHAnsi"/>
              </w:rPr>
            </w:pPr>
            <w:r w:rsidRPr="00E824E7">
              <w:rPr>
                <w:rFonts w:ascii="Lucida Sans" w:hAnsi="Lucida Sans" w:cstheme="minorHAnsi"/>
              </w:rPr>
              <w:t>Total</w:t>
            </w:r>
          </w:p>
        </w:tc>
        <w:tc>
          <w:tcPr>
            <w:tcW w:w="48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F790B9" w14:textId="77777777" w:rsidR="00E1477E" w:rsidRPr="00E824E7" w:rsidRDefault="00E1477E" w:rsidP="0016095C">
            <w:pPr>
              <w:jc w:val="center"/>
              <w:rPr>
                <w:rFonts w:ascii="Lucida Sans" w:hAnsi="Lucida Sans" w:cstheme="minorHAnsi"/>
              </w:rPr>
            </w:pPr>
          </w:p>
        </w:tc>
        <w:tc>
          <w:tcPr>
            <w:tcW w:w="33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777C12E" w14:textId="77777777" w:rsidR="00E1477E" w:rsidRPr="00E824E7" w:rsidRDefault="00E1477E" w:rsidP="0016095C">
            <w:pPr>
              <w:jc w:val="center"/>
              <w:rPr>
                <w:rFonts w:ascii="Lucida Sans" w:hAnsi="Lucida Sans" w:cstheme="minorHAnsi"/>
              </w:rPr>
            </w:pPr>
          </w:p>
        </w:tc>
        <w:tc>
          <w:tcPr>
            <w:tcW w:w="33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83ACF7D" w14:textId="77777777" w:rsidR="00E1477E" w:rsidRPr="00E824E7" w:rsidRDefault="00E1477E" w:rsidP="0016095C">
            <w:pPr>
              <w:jc w:val="center"/>
              <w:rPr>
                <w:rFonts w:ascii="Lucida Sans" w:hAnsi="Lucida Sans" w:cstheme="minorHAnsi"/>
              </w:rPr>
            </w:pPr>
          </w:p>
        </w:tc>
        <w:tc>
          <w:tcPr>
            <w:tcW w:w="1125"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4336B6B7" w14:textId="77777777" w:rsidR="00E1477E" w:rsidRPr="00E824E7" w:rsidRDefault="00E1477E" w:rsidP="0016095C">
            <w:pPr>
              <w:jc w:val="center"/>
              <w:rPr>
                <w:rFonts w:ascii="Lucida Sans" w:hAnsi="Lucida Sans" w:cstheme="minorHAnsi"/>
              </w:rPr>
            </w:pPr>
          </w:p>
        </w:tc>
        <w:tc>
          <w:tcPr>
            <w:tcW w:w="1276" w:type="dxa"/>
            <w:tcBorders>
              <w:top w:val="single" w:sz="6" w:space="0" w:color="auto"/>
              <w:left w:val="single" w:sz="4" w:space="0" w:color="auto"/>
              <w:bottom w:val="single" w:sz="6" w:space="0" w:color="auto"/>
              <w:right w:val="double" w:sz="4" w:space="0" w:color="auto"/>
            </w:tcBorders>
            <w:shd w:val="clear" w:color="auto" w:fill="FFFFFF" w:themeFill="background1"/>
            <w:vAlign w:val="center"/>
          </w:tcPr>
          <w:p w14:paraId="250C6F30" w14:textId="77777777" w:rsidR="00E1477E" w:rsidRPr="00E824E7" w:rsidRDefault="00E1477E" w:rsidP="0016095C">
            <w:pPr>
              <w:jc w:val="center"/>
              <w:rPr>
                <w:rFonts w:ascii="Lucida Sans" w:hAnsi="Lucida Sans" w:cstheme="minorHAnsi"/>
              </w:rPr>
            </w:pPr>
          </w:p>
        </w:tc>
        <w:tc>
          <w:tcPr>
            <w:tcW w:w="2332" w:type="dxa"/>
            <w:gridSpan w:val="2"/>
            <w:tcBorders>
              <w:top w:val="single" w:sz="6" w:space="0" w:color="auto"/>
              <w:left w:val="double" w:sz="4" w:space="0" w:color="auto"/>
              <w:bottom w:val="single" w:sz="6" w:space="0" w:color="auto"/>
              <w:right w:val="double" w:sz="4" w:space="0" w:color="auto"/>
            </w:tcBorders>
            <w:shd w:val="clear" w:color="auto" w:fill="FFFFFF" w:themeFill="background1"/>
            <w:vAlign w:val="bottom"/>
          </w:tcPr>
          <w:p w14:paraId="69123CB5" w14:textId="77777777" w:rsidR="00E1477E" w:rsidRPr="00E824E7" w:rsidRDefault="00E1477E" w:rsidP="0016095C">
            <w:pPr>
              <w:jc w:val="right"/>
              <w:rPr>
                <w:rFonts w:ascii="Lucida Sans" w:hAnsi="Lucida Sans" w:cstheme="minorHAnsi"/>
              </w:rPr>
            </w:pPr>
          </w:p>
        </w:tc>
      </w:tr>
    </w:tbl>
    <w:p w14:paraId="239AAE9B" w14:textId="77777777" w:rsidR="00E1477E" w:rsidRPr="00E824E7" w:rsidRDefault="00E1477E" w:rsidP="00503066">
      <w:pPr>
        <w:pStyle w:val="Texto"/>
        <w:spacing w:before="360" w:after="0"/>
        <w:jc w:val="center"/>
        <w:rPr>
          <w:rFonts w:ascii="Lucida Sans" w:hAnsi="Lucida Sans" w:cstheme="minorHAnsi"/>
        </w:rPr>
      </w:pPr>
      <w:r w:rsidRPr="00E824E7">
        <w:rPr>
          <w:rFonts w:ascii="Lucida Sans" w:hAnsi="Lucida Sans" w:cstheme="minorHAnsi"/>
          <w:color w:val="FF0000"/>
        </w:rPr>
        <w:t>CURSO</w:t>
      </w:r>
      <w:r w:rsidRPr="00E824E7">
        <w:rPr>
          <w:rFonts w:ascii="Lucida Sans" w:hAnsi="Lucida Sans" w:cstheme="minorHAnsi"/>
        </w:rPr>
        <w:t xml:space="preserve"> - DISCIPLINAS OPTATIVAS</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2562"/>
        <w:gridCol w:w="369"/>
        <w:gridCol w:w="370"/>
        <w:gridCol w:w="370"/>
        <w:gridCol w:w="1080"/>
        <w:gridCol w:w="1369"/>
        <w:gridCol w:w="1080"/>
        <w:gridCol w:w="974"/>
      </w:tblGrid>
      <w:tr w:rsidR="00F043B1" w:rsidRPr="00E824E7" w14:paraId="772CB48A" w14:textId="77777777" w:rsidTr="19CA384D">
        <w:trPr>
          <w:cantSplit/>
          <w:trHeight w:val="397"/>
          <w:jc w:val="center"/>
        </w:trPr>
        <w:tc>
          <w:tcPr>
            <w:tcW w:w="7238" w:type="dxa"/>
            <w:gridSpan w:val="7"/>
            <w:tcBorders>
              <w:top w:val="double" w:sz="4" w:space="0" w:color="auto"/>
              <w:left w:val="double" w:sz="4" w:space="0" w:color="auto"/>
              <w:bottom w:val="single" w:sz="6" w:space="0" w:color="auto"/>
              <w:right w:val="double" w:sz="4" w:space="0" w:color="auto"/>
            </w:tcBorders>
            <w:shd w:val="clear" w:color="auto" w:fill="365F91" w:themeFill="accent1" w:themeFillShade="BF"/>
            <w:vAlign w:val="center"/>
          </w:tcPr>
          <w:p w14:paraId="0029303A" w14:textId="77777777" w:rsidR="00E1477E" w:rsidRPr="00E824E7" w:rsidRDefault="00E1477E" w:rsidP="0016095C">
            <w:pPr>
              <w:jc w:val="center"/>
              <w:rPr>
                <w:rFonts w:ascii="Lucida Sans" w:hAnsi="Lucida Sans" w:cstheme="minorHAnsi"/>
                <w:b/>
                <w:color w:val="FFFFFF"/>
              </w:rPr>
            </w:pPr>
            <w:r w:rsidRPr="00E824E7">
              <w:rPr>
                <w:rFonts w:ascii="Lucida Sans" w:hAnsi="Lucida Sans" w:cstheme="minorHAnsi"/>
                <w:b/>
                <w:color w:val="FFFFFF"/>
              </w:rPr>
              <w:t>DISCIPLINA OPTATIVA</w:t>
            </w:r>
          </w:p>
        </w:tc>
        <w:tc>
          <w:tcPr>
            <w:tcW w:w="2054" w:type="dxa"/>
            <w:gridSpan w:val="2"/>
            <w:tcBorders>
              <w:top w:val="double" w:sz="4" w:space="0" w:color="auto"/>
              <w:left w:val="double" w:sz="4" w:space="0" w:color="auto"/>
              <w:bottom w:val="single" w:sz="6" w:space="0" w:color="auto"/>
              <w:right w:val="double" w:sz="4" w:space="0" w:color="auto"/>
            </w:tcBorders>
            <w:shd w:val="clear" w:color="auto" w:fill="365F91" w:themeFill="accent1" w:themeFillShade="BF"/>
            <w:vAlign w:val="center"/>
          </w:tcPr>
          <w:p w14:paraId="472BD239" w14:textId="77777777" w:rsidR="00E1477E" w:rsidRPr="00E824E7" w:rsidRDefault="00E1477E" w:rsidP="0016095C">
            <w:pPr>
              <w:pStyle w:val="Heading4"/>
              <w:rPr>
                <w:rFonts w:ascii="Lucida Sans" w:hAnsi="Lucida Sans" w:cstheme="minorHAnsi"/>
                <w:i/>
                <w:color w:val="FFFFFF"/>
              </w:rPr>
            </w:pPr>
            <w:r w:rsidRPr="00E824E7">
              <w:rPr>
                <w:rFonts w:ascii="Lucida Sans" w:hAnsi="Lucida Sans" w:cstheme="minorHAnsi"/>
                <w:i/>
                <w:color w:val="FFFFFF"/>
              </w:rPr>
              <w:t>PRÉ – REQUISITO</w:t>
            </w:r>
          </w:p>
        </w:tc>
      </w:tr>
      <w:tr w:rsidR="00E1477E" w:rsidRPr="00E824E7" w14:paraId="1609ABD8" w14:textId="77777777" w:rsidTr="19CA384D">
        <w:trPr>
          <w:cantSplit/>
          <w:trHeight w:val="397"/>
          <w:jc w:val="center"/>
        </w:trPr>
        <w:tc>
          <w:tcPr>
            <w:tcW w:w="1118" w:type="dxa"/>
            <w:vMerge w:val="restart"/>
            <w:tcBorders>
              <w:top w:val="single" w:sz="6" w:space="0" w:color="auto"/>
              <w:left w:val="double" w:sz="4" w:space="0" w:color="auto"/>
              <w:bottom w:val="single" w:sz="6" w:space="0" w:color="auto"/>
              <w:right w:val="single" w:sz="6" w:space="0" w:color="auto"/>
            </w:tcBorders>
            <w:shd w:val="clear" w:color="auto" w:fill="B8CCE4" w:themeFill="accent1" w:themeFillTint="66"/>
            <w:vAlign w:val="center"/>
          </w:tcPr>
          <w:p w14:paraId="09170693"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CÓDIGO</w:t>
            </w:r>
          </w:p>
        </w:tc>
        <w:tc>
          <w:tcPr>
            <w:tcW w:w="2562" w:type="dxa"/>
            <w:vMerge w:val="restar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363F35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TÍTULO</w:t>
            </w:r>
          </w:p>
        </w:tc>
        <w:tc>
          <w:tcPr>
            <w:tcW w:w="1109" w:type="dxa"/>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C7C3F4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AULAS SEMANAIS</w:t>
            </w:r>
          </w:p>
        </w:tc>
        <w:tc>
          <w:tcPr>
            <w:tcW w:w="1080" w:type="dxa"/>
            <w:vMerge w:val="restart"/>
            <w:tcBorders>
              <w:top w:val="single" w:sz="6" w:space="0" w:color="auto"/>
              <w:left w:val="single" w:sz="6" w:space="0" w:color="auto"/>
              <w:bottom w:val="single" w:sz="6" w:space="0" w:color="auto"/>
              <w:right w:val="single" w:sz="4" w:space="0" w:color="auto"/>
            </w:tcBorders>
            <w:shd w:val="clear" w:color="auto" w:fill="B8CCE4" w:themeFill="accent1" w:themeFillTint="66"/>
            <w:vAlign w:val="center"/>
          </w:tcPr>
          <w:p w14:paraId="05956B3B"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CRÉDITOS</w:t>
            </w:r>
          </w:p>
        </w:tc>
        <w:tc>
          <w:tcPr>
            <w:tcW w:w="1369" w:type="dxa"/>
            <w:vMerge w:val="restart"/>
            <w:tcBorders>
              <w:top w:val="single" w:sz="6" w:space="0" w:color="auto"/>
              <w:left w:val="single" w:sz="4" w:space="0" w:color="auto"/>
              <w:bottom w:val="single" w:sz="6" w:space="0" w:color="auto"/>
              <w:right w:val="double" w:sz="4" w:space="0" w:color="auto"/>
            </w:tcBorders>
            <w:shd w:val="clear" w:color="auto" w:fill="B8CCE4" w:themeFill="accent1" w:themeFillTint="66"/>
            <w:vAlign w:val="center"/>
          </w:tcPr>
          <w:p w14:paraId="000A59C9" w14:textId="1772F6E2" w:rsidR="00E1477E" w:rsidRPr="00E824E7" w:rsidRDefault="00E1477E" w:rsidP="19CA384D">
            <w:pPr>
              <w:jc w:val="center"/>
              <w:rPr>
                <w:rFonts w:ascii="Lucida Sans" w:hAnsi="Lucida Sans" w:cstheme="minorHAnsi"/>
                <w:b/>
                <w:bCs/>
              </w:rPr>
            </w:pPr>
            <w:r w:rsidRPr="00E824E7">
              <w:rPr>
                <w:rFonts w:ascii="Lucida Sans" w:hAnsi="Lucida Sans" w:cstheme="minorHAnsi"/>
                <w:b/>
                <w:bCs/>
              </w:rPr>
              <w:t>CARGA HORÁRIA SEMESTRAL</w:t>
            </w:r>
          </w:p>
          <w:p w14:paraId="503F6C62" w14:textId="1CFC76B7" w:rsidR="00E1477E" w:rsidRPr="00E824E7" w:rsidRDefault="22125DFA" w:rsidP="19CA384D">
            <w:pPr>
              <w:jc w:val="center"/>
              <w:rPr>
                <w:rFonts w:ascii="Lucida Sans" w:eastAsia="Cambria" w:hAnsi="Lucida Sans" w:cstheme="minorHAnsi"/>
              </w:rPr>
            </w:pPr>
            <w:r w:rsidRPr="00E824E7">
              <w:rPr>
                <w:rFonts w:ascii="Lucida Sans" w:eastAsia="Cambria" w:hAnsi="Lucida Sans" w:cstheme="minorHAnsi"/>
                <w:b/>
                <w:bCs/>
              </w:rPr>
              <w:t>h/</w:t>
            </w:r>
            <w:proofErr w:type="gramStart"/>
            <w:r w:rsidRPr="00E824E7">
              <w:rPr>
                <w:rFonts w:ascii="Lucida Sans" w:eastAsia="Cambria" w:hAnsi="Lucida Sans" w:cstheme="minorHAnsi"/>
                <w:b/>
                <w:bCs/>
              </w:rPr>
              <w:t>a  -</w:t>
            </w:r>
            <w:proofErr w:type="gramEnd"/>
            <w:r w:rsidRPr="00E824E7">
              <w:rPr>
                <w:rFonts w:ascii="Lucida Sans" w:eastAsia="Cambria" w:hAnsi="Lucida Sans" w:cstheme="minorHAnsi"/>
                <w:b/>
                <w:bCs/>
              </w:rPr>
              <w:t xml:space="preserve"> </w:t>
            </w:r>
            <w:proofErr w:type="gramStart"/>
            <w:r w:rsidRPr="00E824E7">
              <w:rPr>
                <w:rFonts w:ascii="Lucida Sans" w:eastAsia="Cambria" w:hAnsi="Lucida Sans" w:cstheme="minorHAnsi"/>
                <w:b/>
                <w:bCs/>
              </w:rPr>
              <w:t>h/r</w:t>
            </w:r>
            <w:proofErr w:type="gramEnd"/>
          </w:p>
        </w:tc>
        <w:tc>
          <w:tcPr>
            <w:tcW w:w="1080" w:type="dxa"/>
            <w:vMerge w:val="restart"/>
            <w:tcBorders>
              <w:top w:val="single" w:sz="6" w:space="0" w:color="auto"/>
              <w:left w:val="double" w:sz="4" w:space="0" w:color="auto"/>
              <w:bottom w:val="single" w:sz="6" w:space="0" w:color="auto"/>
              <w:right w:val="single" w:sz="6" w:space="0" w:color="auto"/>
            </w:tcBorders>
            <w:shd w:val="clear" w:color="auto" w:fill="B8CCE4" w:themeFill="accent1" w:themeFillTint="66"/>
            <w:vAlign w:val="center"/>
          </w:tcPr>
          <w:p w14:paraId="2C2DBD0D"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CÓDIGO</w:t>
            </w:r>
          </w:p>
        </w:tc>
        <w:tc>
          <w:tcPr>
            <w:tcW w:w="974" w:type="dxa"/>
            <w:vMerge w:val="restart"/>
            <w:tcBorders>
              <w:top w:val="single" w:sz="6" w:space="0" w:color="auto"/>
              <w:left w:val="single" w:sz="6" w:space="0" w:color="auto"/>
              <w:bottom w:val="single" w:sz="6" w:space="0" w:color="auto"/>
              <w:right w:val="double" w:sz="4" w:space="0" w:color="auto"/>
            </w:tcBorders>
            <w:shd w:val="clear" w:color="auto" w:fill="B8CCE4" w:themeFill="accent1" w:themeFillTint="66"/>
            <w:vAlign w:val="center"/>
          </w:tcPr>
          <w:p w14:paraId="71BA6034"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TÍTULO</w:t>
            </w:r>
          </w:p>
        </w:tc>
      </w:tr>
      <w:tr w:rsidR="00E1477E" w:rsidRPr="00E824E7" w14:paraId="04C33D77" w14:textId="77777777" w:rsidTr="19CA384D">
        <w:trPr>
          <w:cantSplit/>
          <w:trHeight w:val="340"/>
          <w:jc w:val="center"/>
        </w:trPr>
        <w:tc>
          <w:tcPr>
            <w:tcW w:w="1118" w:type="dxa"/>
            <w:vMerge/>
            <w:vAlign w:val="center"/>
          </w:tcPr>
          <w:p w14:paraId="0C12482D" w14:textId="77777777" w:rsidR="00E1477E" w:rsidRPr="00E824E7" w:rsidRDefault="00E1477E" w:rsidP="0016095C">
            <w:pPr>
              <w:jc w:val="center"/>
              <w:rPr>
                <w:rFonts w:ascii="Lucida Sans" w:hAnsi="Lucida Sans" w:cstheme="minorHAnsi"/>
              </w:rPr>
            </w:pPr>
          </w:p>
        </w:tc>
        <w:tc>
          <w:tcPr>
            <w:tcW w:w="2562" w:type="dxa"/>
            <w:vMerge/>
            <w:vAlign w:val="center"/>
          </w:tcPr>
          <w:p w14:paraId="34679D7F" w14:textId="77777777" w:rsidR="00E1477E" w:rsidRPr="00E824E7" w:rsidRDefault="00E1477E" w:rsidP="0016095C">
            <w:pPr>
              <w:jc w:val="cente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611DEF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w:t>
            </w:r>
          </w:p>
        </w:tc>
        <w:tc>
          <w:tcPr>
            <w:tcW w:w="370"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76A45F2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P</w:t>
            </w:r>
          </w:p>
        </w:tc>
        <w:tc>
          <w:tcPr>
            <w:tcW w:w="370"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1AE46EA9"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E</w:t>
            </w:r>
          </w:p>
        </w:tc>
        <w:tc>
          <w:tcPr>
            <w:tcW w:w="1080" w:type="dxa"/>
            <w:vMerge/>
            <w:vAlign w:val="center"/>
          </w:tcPr>
          <w:p w14:paraId="4876021D" w14:textId="77777777" w:rsidR="00E1477E" w:rsidRPr="00E824E7" w:rsidRDefault="00E1477E" w:rsidP="0016095C">
            <w:pPr>
              <w:jc w:val="center"/>
              <w:rPr>
                <w:rFonts w:ascii="Lucida Sans" w:hAnsi="Lucida Sans" w:cstheme="minorHAnsi"/>
              </w:rPr>
            </w:pPr>
          </w:p>
        </w:tc>
        <w:tc>
          <w:tcPr>
            <w:tcW w:w="1369" w:type="dxa"/>
            <w:vMerge/>
            <w:vAlign w:val="center"/>
          </w:tcPr>
          <w:p w14:paraId="723BFFA1" w14:textId="77777777" w:rsidR="00E1477E" w:rsidRPr="00E824E7" w:rsidRDefault="00E1477E" w:rsidP="0016095C">
            <w:pPr>
              <w:jc w:val="center"/>
              <w:rPr>
                <w:rFonts w:ascii="Lucida Sans" w:hAnsi="Lucida Sans" w:cstheme="minorHAnsi"/>
              </w:rPr>
            </w:pPr>
          </w:p>
        </w:tc>
        <w:tc>
          <w:tcPr>
            <w:tcW w:w="1080" w:type="dxa"/>
            <w:vMerge/>
            <w:vAlign w:val="center"/>
          </w:tcPr>
          <w:p w14:paraId="02CAAF50" w14:textId="77777777" w:rsidR="00E1477E" w:rsidRPr="00E824E7" w:rsidRDefault="00E1477E" w:rsidP="0016095C">
            <w:pPr>
              <w:jc w:val="center"/>
              <w:rPr>
                <w:rFonts w:ascii="Lucida Sans" w:hAnsi="Lucida Sans" w:cstheme="minorHAnsi"/>
              </w:rPr>
            </w:pPr>
          </w:p>
        </w:tc>
        <w:tc>
          <w:tcPr>
            <w:tcW w:w="974" w:type="dxa"/>
            <w:vMerge/>
            <w:vAlign w:val="center"/>
          </w:tcPr>
          <w:p w14:paraId="34B4523A" w14:textId="77777777" w:rsidR="00E1477E" w:rsidRPr="00E824E7" w:rsidRDefault="00E1477E" w:rsidP="0016095C">
            <w:pPr>
              <w:jc w:val="center"/>
              <w:rPr>
                <w:rFonts w:ascii="Lucida Sans" w:hAnsi="Lucida Sans" w:cstheme="minorHAnsi"/>
              </w:rPr>
            </w:pPr>
          </w:p>
        </w:tc>
      </w:tr>
      <w:tr w:rsidR="00E1477E" w:rsidRPr="00E824E7" w14:paraId="230D8037"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51199FCC"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5F143D55"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2681D91F"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5E733BAC"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05C52548"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7733EEEE"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1E620E02"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32C02BC8" w14:textId="77777777" w:rsidR="00E1477E" w:rsidRPr="00E824E7" w:rsidRDefault="00E1477E" w:rsidP="0016095C">
            <w:pP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115C7552" w14:textId="77777777" w:rsidR="00E1477E" w:rsidRPr="00E824E7" w:rsidRDefault="00E1477E" w:rsidP="0016095C">
            <w:pPr>
              <w:rPr>
                <w:rFonts w:ascii="Lucida Sans" w:hAnsi="Lucida Sans" w:cstheme="minorHAnsi"/>
              </w:rPr>
            </w:pPr>
          </w:p>
        </w:tc>
      </w:tr>
      <w:tr w:rsidR="00E1477E" w:rsidRPr="00E824E7" w14:paraId="1B9DAAE4"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57FC8503"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0D87A56D"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27E1F834"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22FB9FCF"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2A2E9587"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582B20E7"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099A14FD"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7723E3EE" w14:textId="77777777" w:rsidR="00E1477E" w:rsidRPr="00E824E7" w:rsidRDefault="00E1477E" w:rsidP="0016095C">
            <w:pPr>
              <w:jc w:val="cente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36EC203E" w14:textId="77777777" w:rsidR="00E1477E" w:rsidRPr="00E824E7" w:rsidRDefault="00E1477E" w:rsidP="0016095C">
            <w:pPr>
              <w:rPr>
                <w:rFonts w:ascii="Lucida Sans" w:hAnsi="Lucida Sans" w:cstheme="minorHAnsi"/>
              </w:rPr>
            </w:pPr>
          </w:p>
        </w:tc>
      </w:tr>
      <w:tr w:rsidR="00E1477E" w:rsidRPr="00E824E7" w14:paraId="3C2928CD"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0AB1A16E"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5B8AC011"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74F73479" w14:textId="77777777" w:rsidR="00E1477E" w:rsidRPr="00E824E7" w:rsidRDefault="00E1477E" w:rsidP="0016095C">
            <w:pPr>
              <w:jc w:val="center"/>
              <w:rPr>
                <w:rFonts w:ascii="Lucida Sans" w:hAnsi="Lucida Sans" w:cstheme="minorHAnsi"/>
                <w:lang w:val="en-US"/>
              </w:rPr>
            </w:pPr>
          </w:p>
        </w:tc>
        <w:tc>
          <w:tcPr>
            <w:tcW w:w="370" w:type="dxa"/>
            <w:tcBorders>
              <w:top w:val="single" w:sz="6" w:space="0" w:color="auto"/>
              <w:left w:val="single" w:sz="6" w:space="0" w:color="auto"/>
              <w:bottom w:val="single" w:sz="6" w:space="0" w:color="auto"/>
              <w:right w:val="single" w:sz="6" w:space="0" w:color="auto"/>
            </w:tcBorders>
            <w:vAlign w:val="center"/>
          </w:tcPr>
          <w:p w14:paraId="4AA5002A" w14:textId="77777777" w:rsidR="00E1477E" w:rsidRPr="00E824E7" w:rsidRDefault="00E1477E" w:rsidP="0016095C">
            <w:pPr>
              <w:jc w:val="center"/>
              <w:rPr>
                <w:rFonts w:ascii="Lucida Sans" w:hAnsi="Lucida Sans" w:cstheme="minorHAnsi"/>
                <w:lang w:val="en-US"/>
              </w:rPr>
            </w:pPr>
          </w:p>
        </w:tc>
        <w:tc>
          <w:tcPr>
            <w:tcW w:w="370" w:type="dxa"/>
            <w:tcBorders>
              <w:top w:val="single" w:sz="6" w:space="0" w:color="auto"/>
              <w:left w:val="single" w:sz="6" w:space="0" w:color="auto"/>
              <w:bottom w:val="single" w:sz="6" w:space="0" w:color="auto"/>
              <w:right w:val="single" w:sz="6" w:space="0" w:color="auto"/>
            </w:tcBorders>
            <w:vAlign w:val="center"/>
          </w:tcPr>
          <w:p w14:paraId="37042EFD" w14:textId="77777777" w:rsidR="00E1477E" w:rsidRPr="00E824E7" w:rsidRDefault="00E1477E" w:rsidP="0016095C">
            <w:pPr>
              <w:jc w:val="center"/>
              <w:rPr>
                <w:rFonts w:ascii="Lucida Sans" w:hAnsi="Lucida Sans" w:cstheme="minorHAnsi"/>
                <w:lang w:val="en-US"/>
              </w:rPr>
            </w:pPr>
          </w:p>
        </w:tc>
        <w:tc>
          <w:tcPr>
            <w:tcW w:w="1080" w:type="dxa"/>
            <w:tcBorders>
              <w:top w:val="single" w:sz="6" w:space="0" w:color="auto"/>
              <w:left w:val="single" w:sz="6" w:space="0" w:color="auto"/>
              <w:bottom w:val="single" w:sz="6" w:space="0" w:color="auto"/>
              <w:right w:val="single" w:sz="4" w:space="0" w:color="auto"/>
            </w:tcBorders>
            <w:vAlign w:val="center"/>
          </w:tcPr>
          <w:p w14:paraId="368B70AF" w14:textId="77777777" w:rsidR="00E1477E" w:rsidRPr="00E824E7" w:rsidRDefault="00E1477E" w:rsidP="0016095C">
            <w:pPr>
              <w:jc w:val="center"/>
              <w:rPr>
                <w:rFonts w:ascii="Lucida Sans" w:hAnsi="Lucida Sans" w:cstheme="minorHAnsi"/>
                <w:lang w:val="en-US"/>
              </w:rPr>
            </w:pPr>
          </w:p>
        </w:tc>
        <w:tc>
          <w:tcPr>
            <w:tcW w:w="1369" w:type="dxa"/>
            <w:tcBorders>
              <w:top w:val="single" w:sz="6" w:space="0" w:color="auto"/>
              <w:left w:val="single" w:sz="4" w:space="0" w:color="auto"/>
              <w:bottom w:val="single" w:sz="6" w:space="0" w:color="auto"/>
              <w:right w:val="double" w:sz="4" w:space="0" w:color="auto"/>
            </w:tcBorders>
            <w:vAlign w:val="center"/>
          </w:tcPr>
          <w:p w14:paraId="1E6EBC13" w14:textId="77777777" w:rsidR="00E1477E" w:rsidRPr="00E824E7" w:rsidRDefault="00E1477E" w:rsidP="0016095C">
            <w:pPr>
              <w:jc w:val="center"/>
              <w:rPr>
                <w:rFonts w:ascii="Lucida Sans" w:hAnsi="Lucida Sans" w:cstheme="minorHAnsi"/>
                <w:color w:val="000000"/>
                <w:lang w:val="en-US"/>
              </w:rPr>
            </w:pPr>
          </w:p>
        </w:tc>
        <w:tc>
          <w:tcPr>
            <w:tcW w:w="1080" w:type="dxa"/>
            <w:tcBorders>
              <w:top w:val="single" w:sz="6" w:space="0" w:color="auto"/>
              <w:left w:val="double" w:sz="4" w:space="0" w:color="auto"/>
              <w:bottom w:val="single" w:sz="6" w:space="0" w:color="auto"/>
              <w:right w:val="single" w:sz="6" w:space="0" w:color="auto"/>
            </w:tcBorders>
            <w:vAlign w:val="center"/>
          </w:tcPr>
          <w:p w14:paraId="1931D7DB" w14:textId="77777777" w:rsidR="00E1477E" w:rsidRPr="00E824E7" w:rsidRDefault="00E1477E" w:rsidP="0016095C">
            <w:pPr>
              <w:rPr>
                <w:rFonts w:ascii="Lucida Sans" w:hAnsi="Lucida Sans" w:cstheme="minorHAnsi"/>
                <w:lang w:val="en-US"/>
              </w:rPr>
            </w:pPr>
          </w:p>
        </w:tc>
        <w:tc>
          <w:tcPr>
            <w:tcW w:w="974" w:type="dxa"/>
            <w:tcBorders>
              <w:top w:val="single" w:sz="6" w:space="0" w:color="auto"/>
              <w:left w:val="single" w:sz="6" w:space="0" w:color="auto"/>
              <w:bottom w:val="single" w:sz="6" w:space="0" w:color="auto"/>
              <w:right w:val="double" w:sz="4" w:space="0" w:color="auto"/>
            </w:tcBorders>
            <w:vAlign w:val="center"/>
          </w:tcPr>
          <w:p w14:paraId="2832B3D1" w14:textId="77777777" w:rsidR="00E1477E" w:rsidRPr="00E824E7" w:rsidRDefault="00E1477E" w:rsidP="0016095C">
            <w:pPr>
              <w:rPr>
                <w:rFonts w:ascii="Lucida Sans" w:hAnsi="Lucida Sans" w:cstheme="minorHAnsi"/>
              </w:rPr>
            </w:pPr>
          </w:p>
        </w:tc>
      </w:tr>
      <w:tr w:rsidR="00E1477E" w:rsidRPr="00E824E7" w14:paraId="115912FC"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120F0C14"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664F194E"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038AAE77"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7A53B8A2"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78DF21E6"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232468EC"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46D9DCA8"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2EF2F857" w14:textId="77777777" w:rsidR="00E1477E" w:rsidRPr="00E824E7" w:rsidRDefault="00E1477E" w:rsidP="0016095C">
            <w:pP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3A2DFD3E" w14:textId="77777777" w:rsidR="00E1477E" w:rsidRPr="00E824E7" w:rsidRDefault="00E1477E" w:rsidP="0016095C">
            <w:pPr>
              <w:rPr>
                <w:rFonts w:ascii="Lucida Sans" w:hAnsi="Lucida Sans" w:cstheme="minorHAnsi"/>
              </w:rPr>
            </w:pPr>
          </w:p>
        </w:tc>
      </w:tr>
      <w:tr w:rsidR="00E1477E" w:rsidRPr="00E824E7" w14:paraId="681C2071"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213A10C2"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4BA1B9B1"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165DA5A0"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21A7BB4D"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3AC93A16"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54C631E9"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5275A244"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05DEF6C1" w14:textId="77777777" w:rsidR="00E1477E" w:rsidRPr="00E824E7" w:rsidRDefault="00E1477E" w:rsidP="0016095C">
            <w:pPr>
              <w:jc w:val="cente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55ACFABE" w14:textId="77777777" w:rsidR="00E1477E" w:rsidRPr="00E824E7" w:rsidRDefault="00E1477E" w:rsidP="0016095C">
            <w:pPr>
              <w:jc w:val="center"/>
              <w:rPr>
                <w:rFonts w:ascii="Lucida Sans" w:hAnsi="Lucida Sans" w:cstheme="minorHAnsi"/>
              </w:rPr>
            </w:pPr>
          </w:p>
        </w:tc>
      </w:tr>
      <w:tr w:rsidR="00E1477E" w:rsidRPr="00E824E7" w14:paraId="1C8EAD1F"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1A156B97"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42CD3FD8"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57171FF4"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2D31AF5B"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6620F61F"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198EE8B8"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1A828C13"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1D447558" w14:textId="77777777" w:rsidR="00E1477E" w:rsidRPr="00E824E7" w:rsidRDefault="00E1477E" w:rsidP="0016095C">
            <w:pPr>
              <w:jc w:val="cente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66566C89" w14:textId="77777777" w:rsidR="00E1477E" w:rsidRPr="00E824E7" w:rsidRDefault="00E1477E" w:rsidP="0016095C">
            <w:pPr>
              <w:jc w:val="center"/>
              <w:rPr>
                <w:rFonts w:ascii="Lucida Sans" w:hAnsi="Lucida Sans" w:cstheme="minorHAnsi"/>
              </w:rPr>
            </w:pPr>
          </w:p>
        </w:tc>
      </w:tr>
      <w:tr w:rsidR="00E1477E" w:rsidRPr="00E824E7" w14:paraId="3DE1FC18"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28944093"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5A7E17B9"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3261099F"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4FBAE470"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4FDA880F"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0DA28C75"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2FF31249"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1B1153B0" w14:textId="77777777" w:rsidR="00E1477E" w:rsidRPr="00E824E7" w:rsidRDefault="00E1477E" w:rsidP="0016095C">
            <w:pPr>
              <w:jc w:val="cente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02C44043" w14:textId="77777777" w:rsidR="00E1477E" w:rsidRPr="00E824E7" w:rsidRDefault="00E1477E" w:rsidP="0016095C">
            <w:pPr>
              <w:jc w:val="center"/>
              <w:rPr>
                <w:rFonts w:ascii="Lucida Sans" w:hAnsi="Lucida Sans" w:cstheme="minorHAnsi"/>
              </w:rPr>
            </w:pPr>
          </w:p>
        </w:tc>
      </w:tr>
      <w:tr w:rsidR="00E1477E" w:rsidRPr="00E824E7" w14:paraId="5A135AB7" w14:textId="77777777" w:rsidTr="19CA384D">
        <w:trPr>
          <w:cantSplit/>
          <w:trHeight w:val="340"/>
          <w:jc w:val="center"/>
        </w:trPr>
        <w:tc>
          <w:tcPr>
            <w:tcW w:w="368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2190EF94" w14:textId="77777777" w:rsidR="00E1477E" w:rsidRPr="00E824E7" w:rsidRDefault="00E1477E" w:rsidP="0016095C">
            <w:pPr>
              <w:rPr>
                <w:rFonts w:ascii="Lucida Sans" w:hAnsi="Lucida Sans" w:cstheme="minorHAnsi"/>
              </w:rPr>
            </w:pPr>
            <w:r w:rsidRPr="00E824E7">
              <w:rPr>
                <w:rFonts w:ascii="Lucida Sans" w:hAnsi="Lucida Sans" w:cstheme="minorHAnsi"/>
              </w:rPr>
              <w:t>Total</w:t>
            </w:r>
          </w:p>
        </w:tc>
        <w:tc>
          <w:tcPr>
            <w:tcW w:w="36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43B67D"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BCBC51"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914045"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265B96E5"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shd w:val="clear" w:color="auto" w:fill="FFFFFF" w:themeFill="background1"/>
            <w:vAlign w:val="center"/>
          </w:tcPr>
          <w:p w14:paraId="22B8A489" w14:textId="77777777" w:rsidR="00E1477E" w:rsidRPr="00E824E7" w:rsidRDefault="00E1477E" w:rsidP="0016095C">
            <w:pPr>
              <w:jc w:val="center"/>
              <w:rPr>
                <w:rFonts w:ascii="Lucida Sans" w:hAnsi="Lucida Sans" w:cstheme="minorHAnsi"/>
              </w:rPr>
            </w:pPr>
          </w:p>
        </w:tc>
        <w:tc>
          <w:tcPr>
            <w:tcW w:w="2054" w:type="dxa"/>
            <w:gridSpan w:val="2"/>
            <w:tcBorders>
              <w:top w:val="single" w:sz="6" w:space="0" w:color="auto"/>
              <w:left w:val="double" w:sz="4" w:space="0" w:color="auto"/>
              <w:bottom w:val="single" w:sz="6" w:space="0" w:color="auto"/>
              <w:right w:val="double" w:sz="4" w:space="0" w:color="auto"/>
            </w:tcBorders>
            <w:shd w:val="clear" w:color="auto" w:fill="FFFFFF" w:themeFill="background1"/>
            <w:vAlign w:val="bottom"/>
          </w:tcPr>
          <w:p w14:paraId="208CF157" w14:textId="77777777" w:rsidR="00E1477E" w:rsidRPr="00E824E7" w:rsidRDefault="00E1477E" w:rsidP="0016095C">
            <w:pPr>
              <w:jc w:val="right"/>
              <w:rPr>
                <w:rFonts w:ascii="Lucida Sans" w:hAnsi="Lucida Sans" w:cstheme="minorHAnsi"/>
              </w:rPr>
            </w:pPr>
          </w:p>
        </w:tc>
      </w:tr>
    </w:tbl>
    <w:p w14:paraId="338BFC97" w14:textId="77777777" w:rsidR="00E1477E" w:rsidRPr="00E824E7" w:rsidRDefault="00E1477E" w:rsidP="00E1477E">
      <w:pPr>
        <w:pStyle w:val="Texto"/>
        <w:rPr>
          <w:rFonts w:ascii="Lucida Sans" w:hAnsi="Lucida Sans" w:cstheme="minorHAnsi"/>
          <w:b/>
        </w:rPr>
      </w:pPr>
    </w:p>
    <w:p w14:paraId="1C660C18" w14:textId="77777777" w:rsidR="00E1477E" w:rsidRPr="00E824E7" w:rsidRDefault="00E1477E" w:rsidP="00E1477E">
      <w:pPr>
        <w:pStyle w:val="Texto"/>
        <w:rPr>
          <w:rFonts w:ascii="Lucida Sans" w:hAnsi="Lucida Sans" w:cstheme="minorHAnsi"/>
          <w:b/>
        </w:rPr>
      </w:pPr>
      <w:r w:rsidRPr="00E824E7">
        <w:rPr>
          <w:rFonts w:ascii="Lucida Sans" w:hAnsi="Lucida Sans" w:cstheme="minorHAnsi"/>
        </w:rPr>
        <w:t xml:space="preserve">OBS: O aluno deverá cursar, no mínimo, </w:t>
      </w:r>
      <w:r w:rsidRPr="00E824E7">
        <w:rPr>
          <w:rFonts w:ascii="Lucida Sans" w:hAnsi="Lucida Sans" w:cstheme="minorHAnsi"/>
          <w:color w:val="FF0000"/>
        </w:rPr>
        <w:t>XXX</w:t>
      </w:r>
      <w:r w:rsidRPr="00E824E7">
        <w:rPr>
          <w:rFonts w:ascii="Lucida Sans" w:hAnsi="Lucida Sans" w:cstheme="minorHAnsi"/>
          <w:b/>
        </w:rPr>
        <w:t xml:space="preserve"> horas-aula </w:t>
      </w:r>
      <w:r w:rsidRPr="00E824E7">
        <w:rPr>
          <w:rFonts w:ascii="Lucida Sans" w:hAnsi="Lucida Sans" w:cstheme="minorHAnsi"/>
        </w:rPr>
        <w:t>de disciplinas optativas.</w:t>
      </w:r>
    </w:p>
    <w:p w14:paraId="11EAA307" w14:textId="3232AF95" w:rsidR="00E1477E" w:rsidRPr="00E824E7" w:rsidRDefault="6C417132" w:rsidP="32C3D006">
      <w:pPr>
        <w:pStyle w:val="Heading3"/>
        <w:rPr>
          <w:rFonts w:cstheme="minorBidi"/>
          <w:color w:val="FF0000"/>
          <w:lang w:val="pt-BR"/>
        </w:rPr>
      </w:pPr>
      <w:bookmarkStart w:id="27" w:name="_Toc279558629"/>
      <w:r w:rsidRPr="32C3D006">
        <w:rPr>
          <w:rFonts w:cstheme="minorBidi"/>
          <w:lang w:val="pt-BR"/>
        </w:rPr>
        <w:lastRenderedPageBreak/>
        <w:t>3.3.</w:t>
      </w:r>
      <w:r w:rsidR="61176DFA" w:rsidRPr="32C3D006">
        <w:rPr>
          <w:rFonts w:cstheme="minorBidi"/>
          <w:lang w:val="pt-BR"/>
        </w:rPr>
        <w:t>8</w:t>
      </w:r>
      <w:r w:rsidRPr="32C3D006">
        <w:rPr>
          <w:rFonts w:cstheme="minorBidi"/>
          <w:lang w:val="pt-BR"/>
        </w:rPr>
        <w:t>. Ementas e Programas das Disciplinas</w:t>
      </w:r>
      <w:bookmarkEnd w:id="27"/>
      <w:r w:rsidRPr="32C3D006">
        <w:rPr>
          <w:rFonts w:cstheme="minorBidi"/>
          <w:lang w:val="pt-BR"/>
        </w:rPr>
        <w:t xml:space="preserve"> </w:t>
      </w:r>
    </w:p>
    <w:p w14:paraId="717D00C2" w14:textId="14FFCC2E" w:rsidR="00504331" w:rsidRPr="00E824E7" w:rsidRDefault="7EDA9424" w:rsidP="26BDB67E">
      <w:pPr>
        <w:pStyle w:val="Texto"/>
        <w:rPr>
          <w:rFonts w:ascii="Lucida Sans" w:hAnsi="Lucida Sans" w:cstheme="minorBidi"/>
          <w:color w:val="FF0000"/>
        </w:rPr>
      </w:pPr>
      <w:r w:rsidRPr="26BDB67E">
        <w:rPr>
          <w:rFonts w:ascii="Lucida Sans" w:hAnsi="Lucida Sans" w:cstheme="minorBidi"/>
          <w:color w:val="FF0000"/>
        </w:rPr>
        <w:t>As ementas devem ser</w:t>
      </w:r>
      <w:r w:rsidR="00504331" w:rsidRPr="26BDB67E">
        <w:rPr>
          <w:rFonts w:ascii="Lucida Sans" w:hAnsi="Lucida Sans" w:cstheme="minorBidi"/>
          <w:color w:val="FF0000"/>
        </w:rPr>
        <w:t xml:space="preserve"> inseridas como um dos anexos. O ementário compõe-se das ementas dos componentes curriculares. Cada ementa deve conter: nome do componente, carga-horária, objetivos, ementa (síntese dos objetivos e principais conhecimentos e saberes), referências bibliográficas básicas (no mínimo, três títulos) e complementares (no mínimo, cinco títulos). O programa completo da disciplina deve estar disponível no site, assim como o projeto pedagógico do curso.</w:t>
      </w:r>
    </w:p>
    <w:p w14:paraId="6392FBAD" w14:textId="77777777" w:rsidR="00504331" w:rsidRPr="00E824E7" w:rsidRDefault="00504331" w:rsidP="00504331">
      <w:pPr>
        <w:pStyle w:val="Texto"/>
        <w:rPr>
          <w:rFonts w:ascii="Lucida Sans" w:hAnsi="Lucida Sans" w:cstheme="minorHAnsi"/>
          <w:b/>
          <w:u w:val="single"/>
        </w:rPr>
      </w:pPr>
    </w:p>
    <w:p w14:paraId="18CDF697" w14:textId="77777777" w:rsidR="00504331" w:rsidRPr="00E824E7" w:rsidRDefault="00504331" w:rsidP="00504331">
      <w:pPr>
        <w:pStyle w:val="Texto"/>
        <w:rPr>
          <w:rFonts w:ascii="Lucida Sans" w:hAnsi="Lucida Sans" w:cstheme="minorHAnsi"/>
        </w:rPr>
      </w:pPr>
      <w:r w:rsidRPr="00E824E7">
        <w:rPr>
          <w:rFonts w:ascii="Lucida Sans" w:hAnsi="Lucida Sans" w:cstheme="minorHAnsi"/>
        </w:rPr>
        <w:t xml:space="preserve">O conteúdo programático, a metodologia utilizada, o tipo de avaliação empregada e as bibliografias básica e complementar de cada disciplina estão disponíveis nos Programas das Disciplinas ou Planos de Curso, podendo ser consultados no </w:t>
      </w:r>
      <w:r w:rsidRPr="00E824E7">
        <w:rPr>
          <w:rFonts w:ascii="Lucida Sans" w:hAnsi="Lucida Sans" w:cstheme="minorHAnsi"/>
          <w:color w:val="FF0000"/>
        </w:rPr>
        <w:t>Portal da Instituição</w:t>
      </w:r>
      <w:r w:rsidRPr="00E824E7">
        <w:rPr>
          <w:rStyle w:val="FootnoteReference"/>
          <w:rFonts w:ascii="Lucida Sans" w:hAnsi="Lucida Sans" w:cstheme="minorHAnsi"/>
          <w:color w:val="FF0000"/>
        </w:rPr>
        <w:footnoteReference w:id="6"/>
      </w:r>
      <w:r w:rsidRPr="00E824E7">
        <w:rPr>
          <w:rFonts w:ascii="Lucida Sans" w:hAnsi="Lucida Sans" w:cstheme="minorHAnsi"/>
          <w:color w:val="FF0000"/>
        </w:rPr>
        <w:t>. (alterar o link abaixo da página)</w:t>
      </w:r>
      <w:r w:rsidRPr="00E824E7">
        <w:rPr>
          <w:rFonts w:ascii="Lucida Sans" w:hAnsi="Lucida Sans" w:cstheme="minorHAnsi"/>
        </w:rPr>
        <w:t xml:space="preserve"> A ementa e a bibliografia de cada disciplina também podem ser consultadas por </w:t>
      </w:r>
      <w:r w:rsidRPr="00E824E7">
        <w:rPr>
          <w:rFonts w:ascii="Lucida Sans" w:hAnsi="Lucida Sans" w:cstheme="minorHAnsi"/>
          <w:color w:val="FF0000"/>
        </w:rPr>
        <w:t>meio do Anexo IV</w:t>
      </w:r>
      <w:r w:rsidRPr="00E824E7">
        <w:rPr>
          <w:rFonts w:ascii="Lucida Sans" w:hAnsi="Lucida Sans" w:cstheme="minorHAnsi"/>
        </w:rPr>
        <w:t xml:space="preserve"> deste Projeto Pedagógico.</w:t>
      </w:r>
    </w:p>
    <w:p w14:paraId="3079B10F" w14:textId="77777777" w:rsidR="00504331" w:rsidRPr="00E824E7" w:rsidRDefault="21FB776B" w:rsidP="32C3D006">
      <w:pPr>
        <w:pStyle w:val="Heading2"/>
        <w:rPr>
          <w:rFonts w:cstheme="minorBidi"/>
          <w:sz w:val="24"/>
        </w:rPr>
      </w:pPr>
      <w:bookmarkStart w:id="28" w:name="_Toc848750360"/>
      <w:r w:rsidRPr="32C3D006">
        <w:rPr>
          <w:rFonts w:cstheme="minorBidi"/>
          <w:sz w:val="24"/>
        </w:rPr>
        <w:t>3.4. Procedimentos Didáticos e Metodológicos</w:t>
      </w:r>
      <w:bookmarkEnd w:id="28"/>
    </w:p>
    <w:p w14:paraId="478A5AC0" w14:textId="77777777" w:rsidR="00504331" w:rsidRPr="00E824E7" w:rsidRDefault="00504331" w:rsidP="00504331">
      <w:pPr>
        <w:pStyle w:val="Texto"/>
        <w:rPr>
          <w:rFonts w:ascii="Lucida Sans" w:hAnsi="Lucida Sans" w:cstheme="minorHAnsi"/>
          <w:color w:val="FF0000"/>
        </w:rPr>
      </w:pPr>
      <w:r w:rsidRPr="00E824E7">
        <w:rPr>
          <w:rFonts w:ascii="Lucida Sans" w:hAnsi="Lucida Sans" w:cstheme="minorHAnsi"/>
          <w:color w:val="FF0000"/>
        </w:rPr>
        <w:t xml:space="preserve">Procedimentos adotados na instituição, inclusive em relação aos aspectos referentes à </w:t>
      </w:r>
      <w:r w:rsidRPr="00E824E7">
        <w:rPr>
          <w:rFonts w:ascii="Lucida Sans" w:hAnsi="Lucida Sans" w:cstheme="minorHAnsi"/>
          <w:color w:val="FF0000"/>
          <w:u w:val="single"/>
        </w:rPr>
        <w:t>acessibilidade pedagógica e atitudinal</w:t>
      </w:r>
      <w:r w:rsidRPr="00E824E7">
        <w:rPr>
          <w:rFonts w:ascii="Lucida Sans" w:hAnsi="Lucida Sans" w:cstheme="minorHAnsi"/>
          <w:color w:val="FF0000"/>
        </w:rPr>
        <w:t>. Os procedimentos deverão vir com breve descrição e acompanhados dos objetivos a serem atingidos.</w:t>
      </w:r>
    </w:p>
    <w:p w14:paraId="21C84A79" w14:textId="77777777" w:rsidR="00504331" w:rsidRPr="00E824E7" w:rsidRDefault="21FB776B" w:rsidP="32C3D006">
      <w:pPr>
        <w:pStyle w:val="Heading1"/>
        <w:rPr>
          <w:rFonts w:cstheme="minorBidi"/>
          <w:sz w:val="24"/>
        </w:rPr>
      </w:pPr>
      <w:bookmarkStart w:id="29" w:name="_Toc1105538288"/>
      <w:r w:rsidRPr="32C3D006">
        <w:rPr>
          <w:rFonts w:cstheme="minorBidi"/>
          <w:sz w:val="24"/>
        </w:rPr>
        <w:t>4. SISTEMA DE AVALIAÇÃO</w:t>
      </w:r>
      <w:bookmarkEnd w:id="29"/>
    </w:p>
    <w:p w14:paraId="1BDDCBD1" w14:textId="77777777" w:rsidR="00504331" w:rsidRPr="00E824E7" w:rsidRDefault="21FB776B" w:rsidP="32C3D006">
      <w:pPr>
        <w:pStyle w:val="Heading2"/>
        <w:rPr>
          <w:rFonts w:cstheme="minorBidi"/>
          <w:sz w:val="24"/>
        </w:rPr>
      </w:pPr>
      <w:bookmarkStart w:id="30" w:name="_Toc49539136"/>
      <w:r w:rsidRPr="32C3D006">
        <w:rPr>
          <w:rFonts w:cstheme="minorBidi"/>
          <w:sz w:val="24"/>
        </w:rPr>
        <w:t>4.1. Avaliação dos processos de ensino-aprendizagem</w:t>
      </w:r>
      <w:bookmarkEnd w:id="30"/>
      <w:r w:rsidRPr="32C3D006">
        <w:rPr>
          <w:rFonts w:cstheme="minorBidi"/>
          <w:sz w:val="24"/>
        </w:rPr>
        <w:t xml:space="preserve"> </w:t>
      </w:r>
    </w:p>
    <w:p w14:paraId="26E0CBD2" w14:textId="77777777" w:rsidR="00504331" w:rsidRPr="00E824E7" w:rsidRDefault="00504331" w:rsidP="00504331">
      <w:pPr>
        <w:pStyle w:val="Texto"/>
        <w:rPr>
          <w:rFonts w:ascii="Lucida Sans" w:hAnsi="Lucida Sans" w:cstheme="minorHAnsi"/>
          <w:color w:val="FF0000"/>
        </w:rPr>
      </w:pPr>
      <w:r w:rsidRPr="00E824E7">
        <w:rPr>
          <w:rFonts w:ascii="Lucida Sans" w:hAnsi="Lucida Sans" w:cstheme="minorHAnsi"/>
          <w:color w:val="FF0000"/>
        </w:rPr>
        <w:t>Definir critérios presentes nas resoluções, coeficiente de rendimento, frequência mínima etc.</w:t>
      </w:r>
    </w:p>
    <w:p w14:paraId="7E62BFEB" w14:textId="26818554" w:rsidR="00504331" w:rsidRPr="00E824E7" w:rsidRDefault="21FB776B" w:rsidP="26BDB67E">
      <w:pPr>
        <w:pStyle w:val="Heading2"/>
        <w:spacing w:line="360" w:lineRule="auto"/>
        <w:rPr>
          <w:rFonts w:cstheme="minorBidi"/>
          <w:sz w:val="24"/>
        </w:rPr>
      </w:pPr>
      <w:bookmarkStart w:id="31" w:name="_Toc1783896488"/>
      <w:r w:rsidRPr="32C3D006">
        <w:rPr>
          <w:rFonts w:cstheme="minorBidi"/>
          <w:sz w:val="24"/>
        </w:rPr>
        <w:t>4.2. Avaliação do Projeto do Curso</w:t>
      </w:r>
      <w:bookmarkEnd w:id="31"/>
      <w:r w:rsidRPr="32C3D006">
        <w:rPr>
          <w:rFonts w:cstheme="minorBidi"/>
          <w:sz w:val="24"/>
        </w:rPr>
        <w:t xml:space="preserve"> </w:t>
      </w:r>
    </w:p>
    <w:p w14:paraId="2D698DB0" w14:textId="2526AF3A" w:rsidR="00504331" w:rsidRPr="00E824E7" w:rsidRDefault="00504331" w:rsidP="32C3D006">
      <w:pPr>
        <w:pStyle w:val="Texto"/>
        <w:rPr>
          <w:rFonts w:ascii="Lucida Sans" w:hAnsi="Lucida Sans" w:cstheme="minorBidi"/>
        </w:rPr>
      </w:pPr>
      <w:r w:rsidRPr="00E824E7">
        <w:rPr>
          <w:rFonts w:ascii="Lucida Sans" w:hAnsi="Lucida Sans" w:cstheme="minorHAnsi"/>
        </w:rPr>
        <w:tab/>
      </w:r>
      <w:r w:rsidR="21FB776B" w:rsidRPr="32C3D006">
        <w:rPr>
          <w:rFonts w:ascii="Lucida Sans" w:hAnsi="Lucida Sans" w:cstheme="minorBidi"/>
        </w:rPr>
        <w:t>São identificadas cinco dimensões a serem analisadas pel</w:t>
      </w:r>
      <w:r w:rsidR="3008FECD" w:rsidRPr="32C3D006">
        <w:rPr>
          <w:rFonts w:ascii="Lucida Sans" w:hAnsi="Lucida Sans" w:cstheme="minorBidi"/>
        </w:rPr>
        <w:t>a</w:t>
      </w:r>
      <w:r w:rsidR="21FB776B" w:rsidRPr="32C3D006">
        <w:rPr>
          <w:rFonts w:ascii="Lucida Sans" w:hAnsi="Lucida Sans" w:cstheme="minorBidi"/>
        </w:rPr>
        <w:t xml:space="preserve"> </w:t>
      </w:r>
      <w:r w:rsidR="2D92C6F6" w:rsidRPr="32C3D006">
        <w:rPr>
          <w:rFonts w:ascii="Lucida Sans" w:hAnsi="Lucida Sans" w:cstheme="minorBidi"/>
        </w:rPr>
        <w:t xml:space="preserve">Coordenação </w:t>
      </w:r>
      <w:r w:rsidR="21FB776B" w:rsidRPr="32C3D006">
        <w:rPr>
          <w:rFonts w:ascii="Lucida Sans" w:hAnsi="Lucida Sans" w:cstheme="minorBidi"/>
        </w:rPr>
        <w:t>XXX, conforme descrito a seguir:</w:t>
      </w:r>
    </w:p>
    <w:p w14:paraId="456D6165" w14:textId="77777777" w:rsidR="00504331" w:rsidRPr="00E824E7" w:rsidRDefault="00504331" w:rsidP="00504331">
      <w:pPr>
        <w:pStyle w:val="Numerador"/>
        <w:rPr>
          <w:rFonts w:ascii="Lucida Sans" w:hAnsi="Lucida Sans" w:cstheme="minorHAnsi"/>
        </w:rPr>
      </w:pPr>
      <w:r w:rsidRPr="00E824E7">
        <w:rPr>
          <w:rFonts w:ascii="Lucida Sans" w:hAnsi="Lucida Sans" w:cstheme="minorHAnsi"/>
        </w:rPr>
        <w:t>Autoavaliação realizada pela CPA</w:t>
      </w:r>
    </w:p>
    <w:p w14:paraId="103E2BF9" w14:textId="77777777" w:rsidR="00504331" w:rsidRPr="00E824E7" w:rsidRDefault="00504331" w:rsidP="00504331">
      <w:pPr>
        <w:pStyle w:val="Numerador"/>
        <w:rPr>
          <w:rFonts w:ascii="Lucida Sans" w:hAnsi="Lucida Sans" w:cstheme="minorHAnsi"/>
        </w:rPr>
      </w:pPr>
      <w:r w:rsidRPr="00E824E7">
        <w:rPr>
          <w:rFonts w:ascii="Lucida Sans" w:hAnsi="Lucida Sans" w:cstheme="minorHAnsi"/>
        </w:rPr>
        <w:t xml:space="preserve">Desempenho discente: considera o resultado do ENADE, as taxas de evasão, aproveitamento e desempenho que os alunos egressos apresentam ao longo do curso; </w:t>
      </w:r>
    </w:p>
    <w:p w14:paraId="3C299F7D" w14:textId="77777777" w:rsidR="00504331" w:rsidRPr="00E824E7" w:rsidRDefault="00504331" w:rsidP="00504331">
      <w:pPr>
        <w:pStyle w:val="Numerador"/>
        <w:rPr>
          <w:rFonts w:ascii="Lucida Sans" w:hAnsi="Lucida Sans" w:cstheme="minorHAnsi"/>
        </w:rPr>
      </w:pPr>
      <w:r w:rsidRPr="00E824E7">
        <w:rPr>
          <w:rFonts w:ascii="Lucida Sans" w:hAnsi="Lucida Sans" w:cstheme="minorHAnsi"/>
        </w:rPr>
        <w:lastRenderedPageBreak/>
        <w:t xml:space="preserve">Desempenho docente: se refere tanto à tríade Ensino, Pesquisa e Extensão, quanto aos seus produtos, como publicações, premiações e demais formas de divulgação do trabalho docente. </w:t>
      </w:r>
    </w:p>
    <w:p w14:paraId="23D84272" w14:textId="77777777" w:rsidR="00504331" w:rsidRPr="00E824E7" w:rsidRDefault="00504331" w:rsidP="00504331">
      <w:pPr>
        <w:pStyle w:val="Numerador"/>
        <w:rPr>
          <w:rFonts w:ascii="Lucida Sans" w:hAnsi="Lucida Sans" w:cstheme="minorHAnsi"/>
        </w:rPr>
      </w:pPr>
      <w:r w:rsidRPr="00E824E7">
        <w:rPr>
          <w:rFonts w:ascii="Lucida Sans" w:hAnsi="Lucida Sans" w:cstheme="minorHAnsi"/>
        </w:rPr>
        <w:t>Infraestrutura: trata das condições existentes para a prática da tríade Ensino, Pesquisa e Extensão.</w:t>
      </w:r>
    </w:p>
    <w:p w14:paraId="3A79E68E" w14:textId="77777777" w:rsidR="007F576B" w:rsidRPr="00E824E7" w:rsidRDefault="007F576B" w:rsidP="007F576B">
      <w:pPr>
        <w:pStyle w:val="Numerador"/>
        <w:rPr>
          <w:rFonts w:ascii="Lucida Sans" w:hAnsi="Lucida Sans" w:cstheme="minorHAnsi"/>
        </w:rPr>
      </w:pPr>
      <w:r w:rsidRPr="00E824E7">
        <w:rPr>
          <w:rFonts w:ascii="Lucida Sans" w:hAnsi="Lucida Sans" w:cstheme="minorHAnsi"/>
        </w:rPr>
        <w:t>Projeto e Gestão do Curso: se refere ao cumprimento do planejamento para o curso, com destaque para a capacidade de o curso evoluir e melhorar ao longo do tempo, e também dos aspectos institucionais do Sistema. O NDE (Núcleo Docente Estruturante) tem papel fundamental neste processo, uma vez que é responsável pela contínua atualização do projeto pedagógico do curso.</w:t>
      </w:r>
    </w:p>
    <w:p w14:paraId="718EB8F0" w14:textId="77777777" w:rsidR="007F576B" w:rsidRPr="00E824E7" w:rsidRDefault="007F576B" w:rsidP="007F576B">
      <w:pPr>
        <w:pStyle w:val="Numerador"/>
        <w:numPr>
          <w:ilvl w:val="0"/>
          <w:numId w:val="0"/>
        </w:numPr>
        <w:ind w:left="720"/>
        <w:rPr>
          <w:rFonts w:ascii="Lucida Sans" w:hAnsi="Lucida Sans" w:cstheme="minorHAnsi"/>
        </w:rPr>
      </w:pPr>
    </w:p>
    <w:p w14:paraId="0B59C9D9" w14:textId="77777777" w:rsidR="007F576B" w:rsidRPr="00E824E7" w:rsidRDefault="007F576B" w:rsidP="007F576B">
      <w:pPr>
        <w:pStyle w:val="Texto"/>
        <w:rPr>
          <w:rFonts w:ascii="Lucida Sans" w:hAnsi="Lucida Sans" w:cstheme="minorHAnsi"/>
          <w:b/>
        </w:rPr>
      </w:pPr>
      <w:r w:rsidRPr="00E824E7">
        <w:rPr>
          <w:rFonts w:ascii="Lucida Sans" w:hAnsi="Lucida Sans" w:cstheme="minorHAnsi"/>
          <w:b/>
        </w:rPr>
        <w:t>Autoavaliação realizada pela CPA</w:t>
      </w:r>
    </w:p>
    <w:p w14:paraId="0EA14AA6" w14:textId="77777777" w:rsidR="007F576B" w:rsidRPr="00E824E7" w:rsidRDefault="007F576B" w:rsidP="007F576B">
      <w:pPr>
        <w:pStyle w:val="Texto"/>
        <w:rPr>
          <w:rFonts w:ascii="Lucida Sans" w:hAnsi="Lucida Sans" w:cstheme="minorHAnsi"/>
          <w:color w:val="FF0000"/>
        </w:rPr>
      </w:pPr>
      <w:r w:rsidRPr="00E824E7">
        <w:rPr>
          <w:rFonts w:ascii="Lucida Sans" w:hAnsi="Lucida Sans" w:cstheme="minorHAnsi"/>
          <w:color w:val="FF0000"/>
        </w:rPr>
        <w:t>XXXXXXXX</w:t>
      </w:r>
    </w:p>
    <w:p w14:paraId="5CB97A5A" w14:textId="77777777" w:rsidR="007F576B" w:rsidRPr="00E824E7" w:rsidRDefault="007F576B" w:rsidP="007F576B">
      <w:pPr>
        <w:pStyle w:val="Texto"/>
        <w:rPr>
          <w:rFonts w:ascii="Lucida Sans" w:hAnsi="Lucida Sans" w:cstheme="minorHAnsi"/>
          <w:b/>
        </w:rPr>
      </w:pPr>
      <w:r w:rsidRPr="00E824E7">
        <w:rPr>
          <w:rFonts w:ascii="Lucida Sans" w:hAnsi="Lucida Sans" w:cstheme="minorHAnsi"/>
          <w:b/>
        </w:rPr>
        <w:t>Avaliações Externas</w:t>
      </w:r>
    </w:p>
    <w:p w14:paraId="5297A370" w14:textId="77777777" w:rsidR="007F576B" w:rsidRPr="00E824E7" w:rsidRDefault="007F576B" w:rsidP="007F576B">
      <w:pPr>
        <w:pStyle w:val="Texto"/>
        <w:rPr>
          <w:rFonts w:ascii="Lucida Sans" w:hAnsi="Lucida Sans" w:cstheme="minorHAnsi"/>
          <w:color w:val="FF0000"/>
        </w:rPr>
      </w:pPr>
      <w:r w:rsidRPr="00E824E7">
        <w:rPr>
          <w:rFonts w:ascii="Lucida Sans" w:hAnsi="Lucida Sans" w:cstheme="minorHAnsi"/>
          <w:color w:val="FF0000"/>
        </w:rPr>
        <w:t>XXXXXXXX</w:t>
      </w:r>
    </w:p>
    <w:p w14:paraId="1E65EA3D" w14:textId="77777777" w:rsidR="007F576B" w:rsidRPr="00E824E7" w:rsidRDefault="007F576B" w:rsidP="007F576B">
      <w:pPr>
        <w:pStyle w:val="Texto"/>
        <w:rPr>
          <w:rFonts w:ascii="Lucida Sans" w:hAnsi="Lucida Sans" w:cstheme="minorHAnsi"/>
          <w:b/>
        </w:rPr>
      </w:pPr>
      <w:r w:rsidRPr="00E824E7">
        <w:rPr>
          <w:rFonts w:ascii="Lucida Sans" w:hAnsi="Lucida Sans" w:cstheme="minorHAnsi"/>
          <w:b/>
        </w:rPr>
        <w:t>Avaliação de Desempenho docente (Ressaltar a importância e participação do NDE)</w:t>
      </w:r>
    </w:p>
    <w:p w14:paraId="46D7E4E0" w14:textId="77777777" w:rsidR="007F576B" w:rsidRPr="00E824E7" w:rsidRDefault="007F576B" w:rsidP="007F576B">
      <w:pPr>
        <w:pStyle w:val="Texto"/>
        <w:rPr>
          <w:rFonts w:ascii="Lucida Sans" w:hAnsi="Lucida Sans" w:cstheme="minorHAnsi"/>
          <w:color w:val="FF0000"/>
        </w:rPr>
      </w:pPr>
      <w:r w:rsidRPr="00E824E7">
        <w:rPr>
          <w:rFonts w:ascii="Lucida Sans" w:hAnsi="Lucida Sans" w:cstheme="minorHAnsi"/>
          <w:color w:val="FF0000"/>
        </w:rPr>
        <w:t>XXXXXXXX</w:t>
      </w:r>
    </w:p>
    <w:p w14:paraId="6374407C" w14:textId="77777777" w:rsidR="007F576B" w:rsidRPr="00E824E7" w:rsidRDefault="68E1BECD" w:rsidP="32C3D006">
      <w:pPr>
        <w:pStyle w:val="Heading3"/>
        <w:rPr>
          <w:rFonts w:cstheme="minorBidi"/>
          <w:lang w:val="pt-BR"/>
        </w:rPr>
      </w:pPr>
      <w:bookmarkStart w:id="32" w:name="_Toc145163065"/>
      <w:r w:rsidRPr="32C3D006">
        <w:rPr>
          <w:rFonts w:cstheme="minorBidi"/>
          <w:lang w:val="pt-BR"/>
        </w:rPr>
        <w:t>4.2.1. Ações Decorrentes dos Processos de Avaliação</w:t>
      </w:r>
      <w:bookmarkEnd w:id="32"/>
      <w:r w:rsidRPr="32C3D006">
        <w:rPr>
          <w:rFonts w:cstheme="minorBidi"/>
          <w:lang w:val="pt-BR"/>
        </w:rPr>
        <w:t xml:space="preserve"> </w:t>
      </w:r>
    </w:p>
    <w:p w14:paraId="7DDAD073" w14:textId="77777777" w:rsidR="007F576B" w:rsidRPr="00E824E7" w:rsidRDefault="007F576B" w:rsidP="007F576B">
      <w:pPr>
        <w:pStyle w:val="Texto"/>
        <w:rPr>
          <w:rFonts w:ascii="Lucida Sans" w:hAnsi="Lucida Sans" w:cstheme="minorHAnsi"/>
        </w:rPr>
      </w:pPr>
      <w:r w:rsidRPr="00E824E7">
        <w:rPr>
          <w:rFonts w:ascii="Lucida Sans" w:hAnsi="Lucida Sans" w:cstheme="minorHAnsi"/>
        </w:rPr>
        <w:t>Os resultados das avaliações internas e externas descritas, referentes ao curso em questão, são considerados nas tomadas de decisões. As últimas avaliações geraram as seguintes ações:</w:t>
      </w:r>
    </w:p>
    <w:p w14:paraId="4E7BD233"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Investimento no acervo bibliográfico do curso</w:t>
      </w:r>
    </w:p>
    <w:p w14:paraId="7F3BC345"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Investimento nos laboratórios do curso</w:t>
      </w:r>
    </w:p>
    <w:p w14:paraId="32BF189E"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Capacitação de docentes em nível de doutorado</w:t>
      </w:r>
    </w:p>
    <w:p w14:paraId="68202443"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 xml:space="preserve">Admissão de docentes para o curso </w:t>
      </w:r>
    </w:p>
    <w:p w14:paraId="341C0764"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Atualização do Projeto Pedagógico do Curso</w:t>
      </w:r>
    </w:p>
    <w:p w14:paraId="32545421"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Criação do Programa de Monitoria</w:t>
      </w:r>
    </w:p>
    <w:p w14:paraId="682C56CB" w14:textId="77777777" w:rsidR="007F576B" w:rsidRPr="00E824E7" w:rsidRDefault="007F576B" w:rsidP="007F576B">
      <w:pPr>
        <w:spacing w:line="360" w:lineRule="auto"/>
        <w:ind w:firstLine="851"/>
        <w:jc w:val="both"/>
        <w:rPr>
          <w:rFonts w:ascii="Lucida Sans" w:hAnsi="Lucida Sans" w:cstheme="minorHAnsi"/>
        </w:rPr>
      </w:pPr>
    </w:p>
    <w:p w14:paraId="080A9DAA" w14:textId="77777777" w:rsidR="007F576B" w:rsidRPr="00E824E7" w:rsidRDefault="007F576B" w:rsidP="007F576B">
      <w:pPr>
        <w:spacing w:line="360" w:lineRule="auto"/>
        <w:rPr>
          <w:rFonts w:ascii="Lucida Sans" w:hAnsi="Lucida Sans" w:cstheme="minorHAnsi"/>
        </w:rPr>
      </w:pPr>
    </w:p>
    <w:p w14:paraId="1A4F3629" w14:textId="77777777" w:rsidR="007F576B" w:rsidRPr="00E824E7" w:rsidRDefault="007F576B" w:rsidP="007F576B">
      <w:pPr>
        <w:spacing w:line="360" w:lineRule="auto"/>
        <w:rPr>
          <w:rFonts w:ascii="Lucida Sans" w:hAnsi="Lucida Sans" w:cstheme="minorHAnsi"/>
        </w:rPr>
      </w:pPr>
    </w:p>
    <w:p w14:paraId="6BDD8D98" w14:textId="77777777" w:rsidR="007F576B" w:rsidRPr="00E824E7" w:rsidRDefault="68E1BECD" w:rsidP="32C3D006">
      <w:pPr>
        <w:pStyle w:val="Heading1"/>
        <w:rPr>
          <w:rFonts w:cstheme="minorBidi"/>
          <w:sz w:val="24"/>
        </w:rPr>
      </w:pPr>
      <w:bookmarkStart w:id="33" w:name="_Toc1161128668"/>
      <w:r w:rsidRPr="32C3D006">
        <w:rPr>
          <w:rFonts w:cstheme="minorBidi"/>
          <w:sz w:val="24"/>
        </w:rPr>
        <w:lastRenderedPageBreak/>
        <w:t>5. RECURSOS DO CURSO</w:t>
      </w:r>
      <w:bookmarkEnd w:id="33"/>
      <w:r w:rsidRPr="32C3D006">
        <w:rPr>
          <w:rFonts w:cstheme="minorBidi"/>
          <w:sz w:val="24"/>
        </w:rPr>
        <w:t xml:space="preserve"> </w:t>
      </w:r>
    </w:p>
    <w:p w14:paraId="2D8E0418" w14:textId="77777777" w:rsidR="007F576B" w:rsidRPr="00E824E7" w:rsidRDefault="68E1BECD" w:rsidP="32C3D006">
      <w:pPr>
        <w:pStyle w:val="Heading2"/>
        <w:rPr>
          <w:rFonts w:cstheme="minorBidi"/>
          <w:sz w:val="24"/>
        </w:rPr>
      </w:pPr>
      <w:bookmarkStart w:id="34" w:name="_Toc1194014762"/>
      <w:r w:rsidRPr="32C3D006">
        <w:rPr>
          <w:rFonts w:cstheme="minorBidi"/>
          <w:sz w:val="24"/>
        </w:rPr>
        <w:t>5.1. Corpo Docente</w:t>
      </w:r>
      <w:bookmarkEnd w:id="34"/>
    </w:p>
    <w:p w14:paraId="3C3FDA92" w14:textId="241B6127" w:rsidR="007F576B" w:rsidRPr="00E824E7" w:rsidRDefault="68E1BECD" w:rsidP="32C3D006">
      <w:pPr>
        <w:pStyle w:val="Texto"/>
        <w:rPr>
          <w:rFonts w:ascii="Lucida Sans" w:hAnsi="Lucida Sans" w:cstheme="minorBidi"/>
        </w:rPr>
      </w:pPr>
      <w:r w:rsidRPr="32C3D006">
        <w:rPr>
          <w:rFonts w:ascii="Lucida Sans" w:hAnsi="Lucida Sans" w:cstheme="minorBidi"/>
        </w:rPr>
        <w:t xml:space="preserve">O corpo docente do curso de </w:t>
      </w:r>
      <w:r w:rsidRPr="32C3D006">
        <w:rPr>
          <w:rFonts w:ascii="Lucida Sans" w:hAnsi="Lucida Sans" w:cstheme="minorBidi"/>
          <w:color w:val="FF0000"/>
        </w:rPr>
        <w:t>XXXXXX</w:t>
      </w:r>
      <w:r w:rsidRPr="32C3D006">
        <w:rPr>
          <w:rFonts w:ascii="Lucida Sans" w:hAnsi="Lucida Sans" w:cstheme="minorBidi"/>
        </w:rPr>
        <w:t xml:space="preserve"> é constituído por professores com sólida experiência acadêmica e vasta experiência profissional.  Atualmente, cerca de </w:t>
      </w:r>
      <w:r w:rsidRPr="32C3D006">
        <w:rPr>
          <w:rFonts w:ascii="Lucida Sans" w:hAnsi="Lucida Sans" w:cstheme="minorBidi"/>
          <w:color w:val="FF0000"/>
        </w:rPr>
        <w:t xml:space="preserve">XXXX </w:t>
      </w:r>
      <w:r w:rsidRPr="32C3D006">
        <w:rPr>
          <w:rFonts w:ascii="Lucida Sans" w:hAnsi="Lucida Sans" w:cstheme="minorBidi"/>
        </w:rPr>
        <w:t xml:space="preserve">do corpo docente que ministra disciplinas de conteúdos profissionalizantes e específicos possui doutorado, </w:t>
      </w:r>
      <w:r w:rsidRPr="32C3D006">
        <w:rPr>
          <w:rFonts w:ascii="Lucida Sans" w:hAnsi="Lucida Sans" w:cstheme="minorBidi"/>
          <w:color w:val="FF0000"/>
        </w:rPr>
        <w:t>XXXX</w:t>
      </w:r>
      <w:r w:rsidRPr="32C3D006">
        <w:rPr>
          <w:rFonts w:ascii="Lucida Sans" w:hAnsi="Lucida Sans" w:cstheme="minorBidi"/>
        </w:rPr>
        <w:t xml:space="preserve"> possui mestrado e </w:t>
      </w:r>
      <w:r w:rsidRPr="32C3D006">
        <w:rPr>
          <w:rFonts w:ascii="Lucida Sans" w:hAnsi="Lucida Sans" w:cstheme="minorBidi"/>
          <w:color w:val="FF0000"/>
        </w:rPr>
        <w:t>XXXX</w:t>
      </w:r>
      <w:r w:rsidRPr="32C3D006">
        <w:rPr>
          <w:rFonts w:ascii="Lucida Sans" w:hAnsi="Lucida Sans" w:cstheme="minorBidi"/>
        </w:rPr>
        <w:t xml:space="preserve"> possui especialização. O C</w:t>
      </w:r>
      <w:r w:rsidR="6ED20589" w:rsidRPr="32C3D006">
        <w:rPr>
          <w:rFonts w:ascii="Lucida Sans" w:hAnsi="Lucida Sans" w:cstheme="minorBidi"/>
        </w:rPr>
        <w:t>efet</w:t>
      </w:r>
      <w:r w:rsidRPr="32C3D006">
        <w:rPr>
          <w:rFonts w:ascii="Lucida Sans" w:hAnsi="Lucida Sans" w:cstheme="minorBidi"/>
        </w:rPr>
        <w:t xml:space="preserve">/RJ estimula seu quadro de professores a realizar Mestrado e Doutorado, de forma a melhorar sua titulação.  </w:t>
      </w:r>
    </w:p>
    <w:p w14:paraId="78B0E24F" w14:textId="77777777" w:rsidR="007F576B" w:rsidRPr="00E824E7" w:rsidRDefault="68E1BECD" w:rsidP="007F576B">
      <w:pPr>
        <w:pStyle w:val="Texto"/>
        <w:rPr>
          <w:rFonts w:ascii="Lucida Sans" w:hAnsi="Lucida Sans" w:cstheme="minorHAnsi"/>
        </w:rPr>
      </w:pPr>
      <w:r w:rsidRPr="32C3D006">
        <w:rPr>
          <w:rFonts w:ascii="Lucida Sans" w:hAnsi="Lucida Sans" w:cstheme="minorBidi"/>
        </w:rPr>
        <w:t>A solicitação de concurso é realizada pela Diretoria de Ensino (DIREN) e aprovada pela Direção Geral (DIREG). O enquadramento do docente admitido dependerá da sua titulação e sua promoção será realizada com base nos seguintes critérios: titulação acadêmica, produção intelectual, tempo no exercício do magistério superior, dedicação ou regime de trabalho, desempenho acadêmico e/ou administrativo, serviços relevantes prestados e experiências profissionais.</w:t>
      </w:r>
    </w:p>
    <w:p w14:paraId="21C467A1" w14:textId="7E5E0911" w:rsidR="32C3D006" w:rsidRDefault="32C3D006" w:rsidP="32C3D006">
      <w:pPr>
        <w:pStyle w:val="Texto"/>
        <w:rPr>
          <w:rFonts w:ascii="Lucida Sans" w:hAnsi="Lucida Sans" w:cstheme="minorBidi"/>
        </w:rPr>
      </w:pPr>
    </w:p>
    <w:p w14:paraId="65567FC1" w14:textId="59AFEDF2" w:rsidR="05568550" w:rsidRDefault="05568550" w:rsidP="32C3D006">
      <w:pPr>
        <w:pStyle w:val="Texto"/>
        <w:rPr>
          <w:rFonts w:ascii="Lucida Sans" w:hAnsi="Lucida Sans" w:cstheme="minorBidi"/>
        </w:rPr>
      </w:pPr>
      <w:r w:rsidRPr="32C3D006">
        <w:rPr>
          <w:rFonts w:ascii="Lucida Sans" w:hAnsi="Lucida Sans" w:cstheme="minorBidi"/>
        </w:rPr>
        <w:t>OBSERVAÇÃO: Não inserir professores substitutos.</w:t>
      </w:r>
    </w:p>
    <w:p w14:paraId="34E6F7A5" w14:textId="77777777" w:rsidR="007F576B" w:rsidRPr="00E824E7" w:rsidRDefault="007F576B" w:rsidP="007F576B">
      <w:pPr>
        <w:spacing w:line="320" w:lineRule="atLeast"/>
        <w:ind w:firstLine="851"/>
        <w:rPr>
          <w:rFonts w:ascii="Lucida Sans" w:hAnsi="Lucida San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26"/>
        <w:gridCol w:w="1643"/>
        <w:gridCol w:w="1493"/>
        <w:gridCol w:w="1760"/>
      </w:tblGrid>
      <w:tr w:rsidR="00F043B1" w:rsidRPr="00E824E7" w14:paraId="4EA8FBCF" w14:textId="77777777" w:rsidTr="32C3D006">
        <w:trPr>
          <w:cantSplit/>
          <w:trHeight w:hRule="exact" w:val="320"/>
          <w:jc w:val="center"/>
        </w:trPr>
        <w:tc>
          <w:tcPr>
            <w:tcW w:w="0" w:type="auto"/>
            <w:tcBorders>
              <w:bottom w:val="double" w:sz="4" w:space="0" w:color="auto"/>
            </w:tcBorders>
            <w:shd w:val="clear" w:color="auto" w:fill="365F91" w:themeFill="accent1" w:themeFillShade="BF"/>
            <w:vAlign w:val="center"/>
          </w:tcPr>
          <w:p w14:paraId="1BB75407"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PROFESSOR</w:t>
            </w:r>
          </w:p>
        </w:tc>
        <w:tc>
          <w:tcPr>
            <w:tcW w:w="0" w:type="auto"/>
            <w:tcBorders>
              <w:bottom w:val="double" w:sz="4" w:space="0" w:color="auto"/>
            </w:tcBorders>
            <w:shd w:val="clear" w:color="auto" w:fill="365F91" w:themeFill="accent1" w:themeFillShade="BF"/>
            <w:vAlign w:val="center"/>
          </w:tcPr>
          <w:p w14:paraId="631F5746"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TITULAÇÃO </w:t>
            </w:r>
          </w:p>
        </w:tc>
        <w:tc>
          <w:tcPr>
            <w:tcW w:w="1440" w:type="dxa"/>
            <w:tcBorders>
              <w:bottom w:val="double" w:sz="4" w:space="0" w:color="auto"/>
            </w:tcBorders>
            <w:shd w:val="clear" w:color="auto" w:fill="365F91" w:themeFill="accent1" w:themeFillShade="BF"/>
          </w:tcPr>
          <w:p w14:paraId="44640440"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REGIME </w:t>
            </w:r>
          </w:p>
        </w:tc>
        <w:tc>
          <w:tcPr>
            <w:tcW w:w="1585" w:type="dxa"/>
            <w:tcBorders>
              <w:bottom w:val="double" w:sz="4" w:space="0" w:color="auto"/>
            </w:tcBorders>
            <w:shd w:val="clear" w:color="auto" w:fill="365F91" w:themeFill="accent1" w:themeFillShade="BF"/>
          </w:tcPr>
          <w:p w14:paraId="4C03F3B3" w14:textId="40EAFB4B" w:rsidR="007F576B" w:rsidRPr="00E824E7" w:rsidRDefault="68E1BECD" w:rsidP="32C3D006">
            <w:pPr>
              <w:spacing w:line="360" w:lineRule="auto"/>
              <w:jc w:val="center"/>
              <w:rPr>
                <w:rFonts w:ascii="Lucida Sans" w:hAnsi="Lucida Sans" w:cstheme="minorBidi"/>
                <w:b/>
                <w:bCs/>
                <w:color w:val="FFFFFF"/>
              </w:rPr>
            </w:pPr>
            <w:r w:rsidRPr="32C3D006">
              <w:rPr>
                <w:rFonts w:ascii="Lucida Sans" w:hAnsi="Lucida Sans" w:cstheme="minorBidi"/>
                <w:b/>
                <w:bCs/>
                <w:color w:val="FFFFFF" w:themeColor="background1"/>
              </w:rPr>
              <w:t xml:space="preserve">VÍNCULO </w:t>
            </w:r>
            <w:r w:rsidR="0CB4F945" w:rsidRPr="32C3D006">
              <w:rPr>
                <w:rFonts w:ascii="Lucida Sans" w:hAnsi="Lucida Sans" w:cstheme="minorBidi"/>
                <w:b/>
                <w:bCs/>
                <w:color w:val="FFFFFF" w:themeColor="background1"/>
              </w:rPr>
              <w:t>Empregatício</w:t>
            </w:r>
          </w:p>
        </w:tc>
      </w:tr>
      <w:tr w:rsidR="007F576B" w:rsidRPr="00E824E7" w14:paraId="5C18759C" w14:textId="77777777" w:rsidTr="32C3D006">
        <w:trPr>
          <w:cantSplit/>
          <w:trHeight w:hRule="exact" w:val="320"/>
          <w:jc w:val="center"/>
        </w:trPr>
        <w:tc>
          <w:tcPr>
            <w:tcW w:w="0" w:type="auto"/>
          </w:tcPr>
          <w:p w14:paraId="43D10F9D" w14:textId="77777777" w:rsidR="007F576B" w:rsidRPr="00E824E7" w:rsidRDefault="007F576B" w:rsidP="0016095C">
            <w:pPr>
              <w:autoSpaceDE w:val="0"/>
              <w:autoSpaceDN w:val="0"/>
              <w:adjustRightInd w:val="0"/>
              <w:rPr>
                <w:rFonts w:ascii="Lucida Sans" w:hAnsi="Lucida Sans" w:cstheme="minorHAnsi"/>
                <w:color w:val="000000"/>
              </w:rPr>
            </w:pPr>
            <w:r w:rsidRPr="00E824E7">
              <w:rPr>
                <w:rFonts w:ascii="Lucida Sans" w:hAnsi="Lucida Sans" w:cstheme="minorHAnsi"/>
                <w:color w:val="000000"/>
              </w:rPr>
              <w:t>1</w:t>
            </w:r>
            <w:proofErr w:type="gramStart"/>
            <w:r w:rsidRPr="00E824E7">
              <w:rPr>
                <w:rFonts w:ascii="Lucida Sans" w:hAnsi="Lucida Sans" w:cstheme="minorHAnsi"/>
                <w:color w:val="000000"/>
              </w:rPr>
              <w:t xml:space="preserve">-  </w:t>
            </w:r>
            <w:r w:rsidRPr="00E824E7">
              <w:rPr>
                <w:rFonts w:ascii="Lucida Sans" w:hAnsi="Lucida Sans" w:cstheme="minorHAnsi"/>
                <w:color w:val="FF0000"/>
              </w:rPr>
              <w:t>XXXXXXXXXXXXXXXX</w:t>
            </w:r>
            <w:proofErr w:type="gramEnd"/>
          </w:p>
        </w:tc>
        <w:tc>
          <w:tcPr>
            <w:tcW w:w="0" w:type="auto"/>
            <w:vAlign w:val="center"/>
          </w:tcPr>
          <w:p w14:paraId="4650C497"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XXXXXXXXXX</w:t>
            </w:r>
          </w:p>
        </w:tc>
        <w:tc>
          <w:tcPr>
            <w:tcW w:w="1440" w:type="dxa"/>
          </w:tcPr>
          <w:p w14:paraId="2392A46E"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XXXXXXXXX</w:t>
            </w:r>
          </w:p>
        </w:tc>
        <w:tc>
          <w:tcPr>
            <w:tcW w:w="1585" w:type="dxa"/>
          </w:tcPr>
          <w:p w14:paraId="4BBAE60E"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XXXXXXXXXX</w:t>
            </w:r>
          </w:p>
        </w:tc>
      </w:tr>
      <w:tr w:rsidR="007F576B" w:rsidRPr="00E824E7" w14:paraId="387DFC8C" w14:textId="77777777" w:rsidTr="32C3D006">
        <w:trPr>
          <w:cantSplit/>
          <w:trHeight w:hRule="exact" w:val="320"/>
          <w:jc w:val="center"/>
        </w:trPr>
        <w:tc>
          <w:tcPr>
            <w:tcW w:w="0" w:type="auto"/>
          </w:tcPr>
          <w:p w14:paraId="3164C94D" w14:textId="77777777" w:rsidR="007F576B" w:rsidRPr="00E824E7" w:rsidRDefault="007F576B" w:rsidP="0016095C">
            <w:pPr>
              <w:autoSpaceDE w:val="0"/>
              <w:autoSpaceDN w:val="0"/>
              <w:adjustRightInd w:val="0"/>
              <w:rPr>
                <w:rFonts w:ascii="Lucida Sans" w:hAnsi="Lucida Sans" w:cstheme="minorHAnsi"/>
                <w:color w:val="000000"/>
              </w:rPr>
            </w:pPr>
            <w:r w:rsidRPr="00E824E7">
              <w:rPr>
                <w:rFonts w:ascii="Lucida Sans" w:hAnsi="Lucida Sans" w:cstheme="minorHAnsi"/>
                <w:bCs/>
              </w:rPr>
              <w:t>2-</w:t>
            </w:r>
          </w:p>
        </w:tc>
        <w:tc>
          <w:tcPr>
            <w:tcW w:w="0" w:type="auto"/>
            <w:vAlign w:val="center"/>
          </w:tcPr>
          <w:p w14:paraId="028B4A78" w14:textId="77777777" w:rsidR="007F576B" w:rsidRPr="00E824E7" w:rsidRDefault="007F576B" w:rsidP="0016095C">
            <w:pPr>
              <w:spacing w:line="360" w:lineRule="auto"/>
              <w:jc w:val="center"/>
              <w:rPr>
                <w:rFonts w:ascii="Lucida Sans" w:hAnsi="Lucida Sans" w:cstheme="minorHAnsi"/>
              </w:rPr>
            </w:pPr>
          </w:p>
        </w:tc>
        <w:tc>
          <w:tcPr>
            <w:tcW w:w="1440" w:type="dxa"/>
          </w:tcPr>
          <w:p w14:paraId="34B4999D" w14:textId="77777777" w:rsidR="007F576B" w:rsidRPr="00E824E7" w:rsidRDefault="007F576B" w:rsidP="0016095C">
            <w:pPr>
              <w:spacing w:line="360" w:lineRule="auto"/>
              <w:jc w:val="center"/>
              <w:rPr>
                <w:rFonts w:ascii="Lucida Sans" w:hAnsi="Lucida Sans" w:cstheme="minorHAnsi"/>
              </w:rPr>
            </w:pPr>
          </w:p>
        </w:tc>
        <w:tc>
          <w:tcPr>
            <w:tcW w:w="1585" w:type="dxa"/>
          </w:tcPr>
          <w:p w14:paraId="0F75E279" w14:textId="77777777" w:rsidR="007F576B" w:rsidRPr="00E824E7" w:rsidRDefault="007F576B" w:rsidP="0016095C">
            <w:pPr>
              <w:spacing w:line="360" w:lineRule="auto"/>
              <w:jc w:val="center"/>
              <w:rPr>
                <w:rFonts w:ascii="Lucida Sans" w:hAnsi="Lucida Sans" w:cstheme="minorHAnsi"/>
              </w:rPr>
            </w:pPr>
          </w:p>
        </w:tc>
      </w:tr>
      <w:tr w:rsidR="007F576B" w:rsidRPr="00E824E7" w14:paraId="1021DF66" w14:textId="77777777" w:rsidTr="32C3D006">
        <w:trPr>
          <w:cantSplit/>
          <w:trHeight w:hRule="exact" w:val="320"/>
          <w:jc w:val="center"/>
        </w:trPr>
        <w:tc>
          <w:tcPr>
            <w:tcW w:w="0" w:type="auto"/>
          </w:tcPr>
          <w:p w14:paraId="544E505D" w14:textId="77777777" w:rsidR="007F576B" w:rsidRPr="00E824E7" w:rsidRDefault="007F576B" w:rsidP="0016095C">
            <w:pPr>
              <w:autoSpaceDE w:val="0"/>
              <w:autoSpaceDN w:val="0"/>
              <w:adjustRightInd w:val="0"/>
              <w:rPr>
                <w:rFonts w:ascii="Lucida Sans" w:hAnsi="Lucida Sans" w:cstheme="minorHAnsi"/>
              </w:rPr>
            </w:pPr>
            <w:r w:rsidRPr="00E824E7">
              <w:rPr>
                <w:rFonts w:ascii="Lucida Sans" w:hAnsi="Lucida Sans" w:cstheme="minorHAnsi"/>
              </w:rPr>
              <w:t>3-</w:t>
            </w:r>
          </w:p>
        </w:tc>
        <w:tc>
          <w:tcPr>
            <w:tcW w:w="0" w:type="auto"/>
            <w:vAlign w:val="center"/>
          </w:tcPr>
          <w:p w14:paraId="5B6DE0E4" w14:textId="77777777" w:rsidR="007F576B" w:rsidRPr="00E824E7" w:rsidRDefault="007F576B" w:rsidP="0016095C">
            <w:pPr>
              <w:spacing w:line="360" w:lineRule="auto"/>
              <w:jc w:val="center"/>
              <w:rPr>
                <w:rFonts w:ascii="Lucida Sans" w:hAnsi="Lucida Sans" w:cstheme="minorHAnsi"/>
              </w:rPr>
            </w:pPr>
          </w:p>
        </w:tc>
        <w:tc>
          <w:tcPr>
            <w:tcW w:w="1440" w:type="dxa"/>
          </w:tcPr>
          <w:p w14:paraId="21597441" w14:textId="77777777" w:rsidR="007F576B" w:rsidRPr="00E824E7" w:rsidRDefault="007F576B" w:rsidP="0016095C">
            <w:pPr>
              <w:spacing w:line="360" w:lineRule="auto"/>
              <w:jc w:val="center"/>
              <w:rPr>
                <w:rFonts w:ascii="Lucida Sans" w:hAnsi="Lucida Sans" w:cstheme="minorHAnsi"/>
              </w:rPr>
            </w:pPr>
          </w:p>
        </w:tc>
        <w:tc>
          <w:tcPr>
            <w:tcW w:w="1585" w:type="dxa"/>
          </w:tcPr>
          <w:p w14:paraId="7FCDAAE4" w14:textId="77777777" w:rsidR="007F576B" w:rsidRPr="00E824E7" w:rsidRDefault="007F576B" w:rsidP="0016095C">
            <w:pPr>
              <w:spacing w:line="360" w:lineRule="auto"/>
              <w:jc w:val="center"/>
              <w:rPr>
                <w:rFonts w:ascii="Lucida Sans" w:hAnsi="Lucida Sans" w:cstheme="minorHAnsi"/>
              </w:rPr>
            </w:pPr>
          </w:p>
        </w:tc>
      </w:tr>
      <w:tr w:rsidR="007F576B" w:rsidRPr="00E824E7" w14:paraId="68338BF5" w14:textId="77777777" w:rsidTr="32C3D006">
        <w:trPr>
          <w:cantSplit/>
          <w:trHeight w:hRule="exact" w:val="320"/>
          <w:jc w:val="center"/>
        </w:trPr>
        <w:tc>
          <w:tcPr>
            <w:tcW w:w="0" w:type="auto"/>
          </w:tcPr>
          <w:p w14:paraId="7E83F530" w14:textId="77777777" w:rsidR="007F576B" w:rsidRPr="00E824E7" w:rsidRDefault="007F576B" w:rsidP="0016095C">
            <w:pPr>
              <w:autoSpaceDE w:val="0"/>
              <w:autoSpaceDN w:val="0"/>
              <w:adjustRightInd w:val="0"/>
              <w:rPr>
                <w:rFonts w:ascii="Lucida Sans" w:hAnsi="Lucida Sans" w:cstheme="minorHAnsi"/>
                <w:color w:val="000000"/>
              </w:rPr>
            </w:pPr>
            <w:r w:rsidRPr="00E824E7">
              <w:rPr>
                <w:rFonts w:ascii="Lucida Sans" w:hAnsi="Lucida Sans" w:cstheme="minorHAnsi"/>
              </w:rPr>
              <w:t>4-</w:t>
            </w:r>
          </w:p>
        </w:tc>
        <w:tc>
          <w:tcPr>
            <w:tcW w:w="0" w:type="auto"/>
            <w:vAlign w:val="center"/>
          </w:tcPr>
          <w:p w14:paraId="276227ED" w14:textId="77777777" w:rsidR="007F576B" w:rsidRPr="00E824E7" w:rsidRDefault="007F576B" w:rsidP="0016095C">
            <w:pPr>
              <w:spacing w:line="360" w:lineRule="auto"/>
              <w:jc w:val="center"/>
              <w:rPr>
                <w:rFonts w:ascii="Lucida Sans" w:hAnsi="Lucida Sans" w:cstheme="minorHAnsi"/>
              </w:rPr>
            </w:pPr>
          </w:p>
        </w:tc>
        <w:tc>
          <w:tcPr>
            <w:tcW w:w="1440" w:type="dxa"/>
          </w:tcPr>
          <w:p w14:paraId="7BA281BE" w14:textId="77777777" w:rsidR="007F576B" w:rsidRPr="00E824E7" w:rsidRDefault="007F576B" w:rsidP="0016095C">
            <w:pPr>
              <w:spacing w:line="360" w:lineRule="auto"/>
              <w:jc w:val="center"/>
              <w:rPr>
                <w:rFonts w:ascii="Lucida Sans" w:hAnsi="Lucida Sans" w:cstheme="minorHAnsi"/>
              </w:rPr>
            </w:pPr>
          </w:p>
        </w:tc>
        <w:tc>
          <w:tcPr>
            <w:tcW w:w="1585" w:type="dxa"/>
          </w:tcPr>
          <w:p w14:paraId="24583D47" w14:textId="77777777" w:rsidR="007F576B" w:rsidRPr="00E824E7" w:rsidRDefault="007F576B" w:rsidP="0016095C">
            <w:pPr>
              <w:spacing w:line="360" w:lineRule="auto"/>
              <w:jc w:val="center"/>
              <w:rPr>
                <w:rFonts w:ascii="Lucida Sans" w:hAnsi="Lucida Sans" w:cstheme="minorHAnsi"/>
              </w:rPr>
            </w:pPr>
          </w:p>
        </w:tc>
      </w:tr>
      <w:tr w:rsidR="007F576B" w:rsidRPr="00E824E7" w14:paraId="79732649" w14:textId="77777777" w:rsidTr="32C3D006">
        <w:trPr>
          <w:cantSplit/>
          <w:trHeight w:hRule="exact" w:val="320"/>
          <w:jc w:val="center"/>
        </w:trPr>
        <w:tc>
          <w:tcPr>
            <w:tcW w:w="0" w:type="auto"/>
          </w:tcPr>
          <w:p w14:paraId="1C8D1491" w14:textId="77777777" w:rsidR="007F576B" w:rsidRPr="00E824E7" w:rsidRDefault="007F576B" w:rsidP="0016095C">
            <w:pPr>
              <w:autoSpaceDE w:val="0"/>
              <w:autoSpaceDN w:val="0"/>
              <w:adjustRightInd w:val="0"/>
              <w:rPr>
                <w:rFonts w:ascii="Lucida Sans" w:hAnsi="Lucida Sans" w:cstheme="minorHAnsi"/>
              </w:rPr>
            </w:pPr>
            <w:r w:rsidRPr="00E824E7">
              <w:rPr>
                <w:rFonts w:ascii="Lucida Sans" w:hAnsi="Lucida Sans" w:cstheme="minorHAnsi"/>
                <w:bCs/>
              </w:rPr>
              <w:t>5-</w:t>
            </w:r>
          </w:p>
        </w:tc>
        <w:tc>
          <w:tcPr>
            <w:tcW w:w="0" w:type="auto"/>
            <w:vAlign w:val="center"/>
          </w:tcPr>
          <w:p w14:paraId="6B5ABAFE" w14:textId="77777777" w:rsidR="007F576B" w:rsidRPr="00E824E7" w:rsidRDefault="007F576B" w:rsidP="0016095C">
            <w:pPr>
              <w:spacing w:line="360" w:lineRule="auto"/>
              <w:jc w:val="center"/>
              <w:rPr>
                <w:rFonts w:ascii="Lucida Sans" w:hAnsi="Lucida Sans" w:cstheme="minorHAnsi"/>
              </w:rPr>
            </w:pPr>
          </w:p>
        </w:tc>
        <w:tc>
          <w:tcPr>
            <w:tcW w:w="1440" w:type="dxa"/>
          </w:tcPr>
          <w:p w14:paraId="12C48495" w14:textId="77777777" w:rsidR="007F576B" w:rsidRPr="00E824E7" w:rsidRDefault="007F576B" w:rsidP="0016095C">
            <w:pPr>
              <w:spacing w:line="360" w:lineRule="auto"/>
              <w:jc w:val="center"/>
              <w:rPr>
                <w:rFonts w:ascii="Lucida Sans" w:hAnsi="Lucida Sans" w:cstheme="minorHAnsi"/>
              </w:rPr>
            </w:pPr>
          </w:p>
        </w:tc>
        <w:tc>
          <w:tcPr>
            <w:tcW w:w="1585" w:type="dxa"/>
          </w:tcPr>
          <w:p w14:paraId="181F0799" w14:textId="77777777" w:rsidR="007F576B" w:rsidRPr="00E824E7" w:rsidRDefault="007F576B" w:rsidP="0016095C">
            <w:pPr>
              <w:spacing w:line="360" w:lineRule="auto"/>
              <w:jc w:val="center"/>
              <w:rPr>
                <w:rFonts w:ascii="Lucida Sans" w:hAnsi="Lucida Sans" w:cstheme="minorHAnsi"/>
              </w:rPr>
            </w:pPr>
          </w:p>
        </w:tc>
      </w:tr>
      <w:tr w:rsidR="007F576B" w:rsidRPr="00E824E7" w14:paraId="5F12F34C" w14:textId="77777777" w:rsidTr="32C3D006">
        <w:trPr>
          <w:cantSplit/>
          <w:trHeight w:hRule="exact" w:val="320"/>
          <w:jc w:val="center"/>
        </w:trPr>
        <w:tc>
          <w:tcPr>
            <w:tcW w:w="0" w:type="auto"/>
          </w:tcPr>
          <w:p w14:paraId="5190B714" w14:textId="77777777" w:rsidR="007F576B" w:rsidRPr="00E824E7" w:rsidRDefault="007F576B" w:rsidP="0016095C">
            <w:pPr>
              <w:autoSpaceDE w:val="0"/>
              <w:autoSpaceDN w:val="0"/>
              <w:adjustRightInd w:val="0"/>
              <w:jc w:val="both"/>
              <w:rPr>
                <w:rFonts w:ascii="Lucida Sans" w:hAnsi="Lucida Sans" w:cstheme="minorHAnsi"/>
                <w:color w:val="000000"/>
              </w:rPr>
            </w:pPr>
            <w:r w:rsidRPr="00E824E7">
              <w:rPr>
                <w:rFonts w:ascii="Lucida Sans" w:hAnsi="Lucida Sans" w:cstheme="minorHAnsi"/>
              </w:rPr>
              <w:t>6-</w:t>
            </w:r>
          </w:p>
        </w:tc>
        <w:tc>
          <w:tcPr>
            <w:tcW w:w="0" w:type="auto"/>
            <w:vAlign w:val="center"/>
          </w:tcPr>
          <w:p w14:paraId="37CC5E25" w14:textId="77777777" w:rsidR="007F576B" w:rsidRPr="00E824E7" w:rsidRDefault="007F576B" w:rsidP="0016095C">
            <w:pPr>
              <w:spacing w:line="360" w:lineRule="auto"/>
              <w:jc w:val="center"/>
              <w:rPr>
                <w:rFonts w:ascii="Lucida Sans" w:hAnsi="Lucida Sans" w:cstheme="minorHAnsi"/>
              </w:rPr>
            </w:pPr>
          </w:p>
        </w:tc>
        <w:tc>
          <w:tcPr>
            <w:tcW w:w="1440" w:type="dxa"/>
          </w:tcPr>
          <w:p w14:paraId="36449027" w14:textId="77777777" w:rsidR="007F576B" w:rsidRPr="00E824E7" w:rsidRDefault="007F576B" w:rsidP="0016095C">
            <w:pPr>
              <w:spacing w:line="360" w:lineRule="auto"/>
              <w:jc w:val="center"/>
              <w:rPr>
                <w:rFonts w:ascii="Lucida Sans" w:hAnsi="Lucida Sans" w:cstheme="minorHAnsi"/>
              </w:rPr>
            </w:pPr>
          </w:p>
        </w:tc>
        <w:tc>
          <w:tcPr>
            <w:tcW w:w="1585" w:type="dxa"/>
          </w:tcPr>
          <w:p w14:paraId="7F5AF26B" w14:textId="77777777" w:rsidR="007F576B" w:rsidRPr="00E824E7" w:rsidRDefault="007F576B" w:rsidP="0016095C">
            <w:pPr>
              <w:spacing w:line="360" w:lineRule="auto"/>
              <w:jc w:val="center"/>
              <w:rPr>
                <w:rFonts w:ascii="Lucida Sans" w:hAnsi="Lucida Sans" w:cstheme="minorHAnsi"/>
              </w:rPr>
            </w:pPr>
          </w:p>
        </w:tc>
      </w:tr>
      <w:tr w:rsidR="007F576B" w:rsidRPr="00E824E7" w14:paraId="19571CB5" w14:textId="77777777" w:rsidTr="32C3D006">
        <w:trPr>
          <w:cantSplit/>
          <w:trHeight w:hRule="exact" w:val="320"/>
          <w:jc w:val="center"/>
        </w:trPr>
        <w:tc>
          <w:tcPr>
            <w:tcW w:w="0" w:type="auto"/>
          </w:tcPr>
          <w:p w14:paraId="750C9155" w14:textId="77777777" w:rsidR="007F576B" w:rsidRPr="00E824E7" w:rsidRDefault="007F576B" w:rsidP="0016095C">
            <w:pPr>
              <w:autoSpaceDE w:val="0"/>
              <w:autoSpaceDN w:val="0"/>
              <w:adjustRightInd w:val="0"/>
              <w:jc w:val="both"/>
              <w:rPr>
                <w:rFonts w:ascii="Lucida Sans" w:hAnsi="Lucida Sans" w:cstheme="minorHAnsi"/>
              </w:rPr>
            </w:pPr>
            <w:r w:rsidRPr="00E824E7">
              <w:rPr>
                <w:rFonts w:ascii="Lucida Sans" w:hAnsi="Lucida Sans" w:cstheme="minorHAnsi"/>
                <w:bCs/>
              </w:rPr>
              <w:t>7-</w:t>
            </w:r>
          </w:p>
        </w:tc>
        <w:tc>
          <w:tcPr>
            <w:tcW w:w="0" w:type="auto"/>
            <w:vAlign w:val="center"/>
          </w:tcPr>
          <w:p w14:paraId="7E306B34" w14:textId="77777777" w:rsidR="007F576B" w:rsidRPr="00E824E7" w:rsidRDefault="007F576B" w:rsidP="0016095C">
            <w:pPr>
              <w:spacing w:line="360" w:lineRule="auto"/>
              <w:jc w:val="center"/>
              <w:rPr>
                <w:rFonts w:ascii="Lucida Sans" w:hAnsi="Lucida Sans" w:cstheme="minorHAnsi"/>
              </w:rPr>
            </w:pPr>
          </w:p>
        </w:tc>
        <w:tc>
          <w:tcPr>
            <w:tcW w:w="1440" w:type="dxa"/>
          </w:tcPr>
          <w:p w14:paraId="228D9783" w14:textId="77777777" w:rsidR="007F576B" w:rsidRPr="00E824E7" w:rsidRDefault="007F576B" w:rsidP="0016095C">
            <w:pPr>
              <w:spacing w:line="360" w:lineRule="auto"/>
              <w:jc w:val="center"/>
              <w:rPr>
                <w:rFonts w:ascii="Lucida Sans" w:hAnsi="Lucida Sans" w:cstheme="minorHAnsi"/>
              </w:rPr>
            </w:pPr>
          </w:p>
        </w:tc>
        <w:tc>
          <w:tcPr>
            <w:tcW w:w="1585" w:type="dxa"/>
          </w:tcPr>
          <w:p w14:paraId="2CFA4C8A" w14:textId="77777777" w:rsidR="007F576B" w:rsidRPr="00E824E7" w:rsidRDefault="007F576B" w:rsidP="0016095C">
            <w:pPr>
              <w:spacing w:line="360" w:lineRule="auto"/>
              <w:jc w:val="center"/>
              <w:rPr>
                <w:rFonts w:ascii="Lucida Sans" w:hAnsi="Lucida Sans" w:cstheme="minorHAnsi"/>
              </w:rPr>
            </w:pPr>
          </w:p>
        </w:tc>
      </w:tr>
      <w:tr w:rsidR="007F576B" w:rsidRPr="00E824E7" w14:paraId="0EF4A48C" w14:textId="77777777" w:rsidTr="32C3D006">
        <w:trPr>
          <w:cantSplit/>
          <w:trHeight w:hRule="exact" w:val="320"/>
          <w:jc w:val="center"/>
        </w:trPr>
        <w:tc>
          <w:tcPr>
            <w:tcW w:w="0" w:type="auto"/>
          </w:tcPr>
          <w:p w14:paraId="3DF505AD" w14:textId="77777777" w:rsidR="007F576B" w:rsidRPr="00E824E7" w:rsidRDefault="007F576B" w:rsidP="0016095C">
            <w:pPr>
              <w:autoSpaceDE w:val="0"/>
              <w:autoSpaceDN w:val="0"/>
              <w:adjustRightInd w:val="0"/>
              <w:jc w:val="both"/>
              <w:rPr>
                <w:rFonts w:ascii="Lucida Sans" w:hAnsi="Lucida Sans" w:cstheme="minorHAnsi"/>
              </w:rPr>
            </w:pPr>
            <w:r w:rsidRPr="00E824E7">
              <w:rPr>
                <w:rFonts w:ascii="Lucida Sans" w:hAnsi="Lucida Sans" w:cstheme="minorHAnsi"/>
              </w:rPr>
              <w:t>8-</w:t>
            </w:r>
          </w:p>
        </w:tc>
        <w:tc>
          <w:tcPr>
            <w:tcW w:w="0" w:type="auto"/>
            <w:vAlign w:val="center"/>
          </w:tcPr>
          <w:p w14:paraId="7BE780FB" w14:textId="77777777" w:rsidR="007F576B" w:rsidRPr="00E824E7" w:rsidRDefault="007F576B" w:rsidP="0016095C">
            <w:pPr>
              <w:spacing w:line="360" w:lineRule="auto"/>
              <w:jc w:val="center"/>
              <w:rPr>
                <w:rFonts w:ascii="Lucida Sans" w:hAnsi="Lucida Sans" w:cstheme="minorHAnsi"/>
              </w:rPr>
            </w:pPr>
          </w:p>
        </w:tc>
        <w:tc>
          <w:tcPr>
            <w:tcW w:w="1440" w:type="dxa"/>
          </w:tcPr>
          <w:p w14:paraId="7B4C13CB" w14:textId="77777777" w:rsidR="007F576B" w:rsidRPr="00E824E7" w:rsidRDefault="007F576B" w:rsidP="0016095C">
            <w:pPr>
              <w:spacing w:line="360" w:lineRule="auto"/>
              <w:jc w:val="center"/>
              <w:rPr>
                <w:rFonts w:ascii="Lucida Sans" w:hAnsi="Lucida Sans" w:cstheme="minorHAnsi"/>
              </w:rPr>
            </w:pPr>
          </w:p>
        </w:tc>
        <w:tc>
          <w:tcPr>
            <w:tcW w:w="1585" w:type="dxa"/>
          </w:tcPr>
          <w:p w14:paraId="30A04144" w14:textId="77777777" w:rsidR="007F576B" w:rsidRPr="00E824E7" w:rsidRDefault="007F576B" w:rsidP="0016095C">
            <w:pPr>
              <w:spacing w:line="360" w:lineRule="auto"/>
              <w:jc w:val="center"/>
              <w:rPr>
                <w:rFonts w:ascii="Lucida Sans" w:hAnsi="Lucida Sans" w:cstheme="minorHAnsi"/>
              </w:rPr>
            </w:pPr>
          </w:p>
        </w:tc>
      </w:tr>
      <w:tr w:rsidR="007F576B" w:rsidRPr="00E824E7" w14:paraId="3C64B06E" w14:textId="77777777" w:rsidTr="32C3D006">
        <w:trPr>
          <w:cantSplit/>
          <w:trHeight w:hRule="exact" w:val="320"/>
          <w:jc w:val="center"/>
        </w:trPr>
        <w:tc>
          <w:tcPr>
            <w:tcW w:w="0" w:type="auto"/>
          </w:tcPr>
          <w:p w14:paraId="5A595657" w14:textId="77777777" w:rsidR="007F576B" w:rsidRPr="00E824E7" w:rsidRDefault="007F576B" w:rsidP="0016095C">
            <w:pPr>
              <w:autoSpaceDE w:val="0"/>
              <w:autoSpaceDN w:val="0"/>
              <w:adjustRightInd w:val="0"/>
              <w:jc w:val="both"/>
              <w:rPr>
                <w:rFonts w:ascii="Lucida Sans" w:hAnsi="Lucida Sans" w:cstheme="minorHAnsi"/>
              </w:rPr>
            </w:pPr>
            <w:r w:rsidRPr="00E824E7">
              <w:rPr>
                <w:rFonts w:ascii="Lucida Sans" w:hAnsi="Lucida Sans" w:cstheme="minorHAnsi"/>
                <w:bCs/>
              </w:rPr>
              <w:t>9-</w:t>
            </w:r>
          </w:p>
        </w:tc>
        <w:tc>
          <w:tcPr>
            <w:tcW w:w="0" w:type="auto"/>
            <w:vAlign w:val="center"/>
          </w:tcPr>
          <w:p w14:paraId="30522C63" w14:textId="77777777" w:rsidR="007F576B" w:rsidRPr="00E824E7" w:rsidRDefault="007F576B" w:rsidP="0016095C">
            <w:pPr>
              <w:spacing w:line="360" w:lineRule="auto"/>
              <w:jc w:val="center"/>
              <w:rPr>
                <w:rFonts w:ascii="Lucida Sans" w:hAnsi="Lucida Sans" w:cstheme="minorHAnsi"/>
              </w:rPr>
            </w:pPr>
          </w:p>
        </w:tc>
        <w:tc>
          <w:tcPr>
            <w:tcW w:w="1440" w:type="dxa"/>
          </w:tcPr>
          <w:p w14:paraId="5B7D9134" w14:textId="77777777" w:rsidR="007F576B" w:rsidRPr="00E824E7" w:rsidRDefault="007F576B" w:rsidP="0016095C">
            <w:pPr>
              <w:spacing w:line="360" w:lineRule="auto"/>
              <w:jc w:val="center"/>
              <w:rPr>
                <w:rFonts w:ascii="Lucida Sans" w:hAnsi="Lucida Sans" w:cstheme="minorHAnsi"/>
              </w:rPr>
            </w:pPr>
          </w:p>
        </w:tc>
        <w:tc>
          <w:tcPr>
            <w:tcW w:w="1585" w:type="dxa"/>
          </w:tcPr>
          <w:p w14:paraId="7B385D6A" w14:textId="77777777" w:rsidR="007F576B" w:rsidRPr="00E824E7" w:rsidRDefault="007F576B" w:rsidP="0016095C">
            <w:pPr>
              <w:spacing w:line="360" w:lineRule="auto"/>
              <w:jc w:val="center"/>
              <w:rPr>
                <w:rFonts w:ascii="Lucida Sans" w:hAnsi="Lucida Sans" w:cstheme="minorHAnsi"/>
              </w:rPr>
            </w:pPr>
          </w:p>
        </w:tc>
      </w:tr>
      <w:tr w:rsidR="007F576B" w:rsidRPr="00E824E7" w14:paraId="5B558E1F" w14:textId="77777777" w:rsidTr="32C3D006">
        <w:trPr>
          <w:cantSplit/>
          <w:trHeight w:hRule="exact" w:val="320"/>
          <w:jc w:val="center"/>
        </w:trPr>
        <w:tc>
          <w:tcPr>
            <w:tcW w:w="0" w:type="auto"/>
          </w:tcPr>
          <w:p w14:paraId="7DD14ECA" w14:textId="77777777" w:rsidR="007F576B" w:rsidRPr="00E824E7" w:rsidRDefault="007F576B" w:rsidP="0016095C">
            <w:pPr>
              <w:autoSpaceDE w:val="0"/>
              <w:autoSpaceDN w:val="0"/>
              <w:adjustRightInd w:val="0"/>
              <w:rPr>
                <w:rFonts w:ascii="Lucida Sans" w:hAnsi="Lucida Sans" w:cstheme="minorHAnsi"/>
                <w:color w:val="000000"/>
              </w:rPr>
            </w:pPr>
            <w:r w:rsidRPr="00E824E7">
              <w:rPr>
                <w:rFonts w:ascii="Lucida Sans" w:hAnsi="Lucida Sans" w:cstheme="minorHAnsi"/>
              </w:rPr>
              <w:t>10-</w:t>
            </w:r>
          </w:p>
        </w:tc>
        <w:tc>
          <w:tcPr>
            <w:tcW w:w="0" w:type="auto"/>
            <w:vAlign w:val="center"/>
          </w:tcPr>
          <w:p w14:paraId="61C88BA0" w14:textId="77777777" w:rsidR="007F576B" w:rsidRPr="00E824E7" w:rsidRDefault="007F576B" w:rsidP="0016095C">
            <w:pPr>
              <w:spacing w:line="360" w:lineRule="auto"/>
              <w:jc w:val="center"/>
              <w:rPr>
                <w:rFonts w:ascii="Lucida Sans" w:hAnsi="Lucida Sans" w:cstheme="minorHAnsi"/>
              </w:rPr>
            </w:pPr>
          </w:p>
        </w:tc>
        <w:tc>
          <w:tcPr>
            <w:tcW w:w="1440" w:type="dxa"/>
          </w:tcPr>
          <w:p w14:paraId="65A156DC" w14:textId="77777777" w:rsidR="007F576B" w:rsidRPr="00E824E7" w:rsidRDefault="007F576B" w:rsidP="0016095C">
            <w:pPr>
              <w:spacing w:line="360" w:lineRule="auto"/>
              <w:jc w:val="center"/>
              <w:rPr>
                <w:rFonts w:ascii="Lucida Sans" w:hAnsi="Lucida Sans" w:cstheme="minorHAnsi"/>
              </w:rPr>
            </w:pPr>
          </w:p>
        </w:tc>
        <w:tc>
          <w:tcPr>
            <w:tcW w:w="1585" w:type="dxa"/>
          </w:tcPr>
          <w:p w14:paraId="798E18AD" w14:textId="77777777" w:rsidR="007F576B" w:rsidRPr="00E824E7" w:rsidRDefault="007F576B" w:rsidP="0016095C">
            <w:pPr>
              <w:spacing w:line="360" w:lineRule="auto"/>
              <w:jc w:val="center"/>
              <w:rPr>
                <w:rFonts w:ascii="Lucida Sans" w:hAnsi="Lucida Sans" w:cstheme="minorHAnsi"/>
              </w:rPr>
            </w:pPr>
          </w:p>
        </w:tc>
      </w:tr>
      <w:tr w:rsidR="007F576B" w:rsidRPr="00E824E7" w14:paraId="49162C0A" w14:textId="77777777" w:rsidTr="32C3D006">
        <w:trPr>
          <w:cantSplit/>
          <w:trHeight w:hRule="exact" w:val="320"/>
          <w:jc w:val="center"/>
        </w:trPr>
        <w:tc>
          <w:tcPr>
            <w:tcW w:w="0" w:type="auto"/>
          </w:tcPr>
          <w:p w14:paraId="7C3A1D0A" w14:textId="77777777" w:rsidR="007F576B" w:rsidRPr="00E824E7" w:rsidRDefault="007F576B" w:rsidP="0016095C">
            <w:pPr>
              <w:autoSpaceDE w:val="0"/>
              <w:autoSpaceDN w:val="0"/>
              <w:adjustRightInd w:val="0"/>
              <w:rPr>
                <w:rFonts w:ascii="Lucida Sans" w:hAnsi="Lucida Sans" w:cstheme="minorHAnsi"/>
              </w:rPr>
            </w:pPr>
            <w:r w:rsidRPr="00E824E7">
              <w:rPr>
                <w:rFonts w:ascii="Lucida Sans" w:hAnsi="Lucida Sans" w:cstheme="minorHAnsi"/>
                <w:bCs/>
              </w:rPr>
              <w:t>25-</w:t>
            </w:r>
          </w:p>
        </w:tc>
        <w:tc>
          <w:tcPr>
            <w:tcW w:w="0" w:type="auto"/>
            <w:vAlign w:val="center"/>
          </w:tcPr>
          <w:p w14:paraId="5C790A68" w14:textId="77777777" w:rsidR="007F576B" w:rsidRPr="00E824E7" w:rsidRDefault="007F576B" w:rsidP="0016095C">
            <w:pPr>
              <w:spacing w:line="360" w:lineRule="auto"/>
              <w:jc w:val="center"/>
              <w:rPr>
                <w:rFonts w:ascii="Lucida Sans" w:hAnsi="Lucida Sans" w:cstheme="minorHAnsi"/>
              </w:rPr>
            </w:pPr>
          </w:p>
        </w:tc>
        <w:tc>
          <w:tcPr>
            <w:tcW w:w="1440" w:type="dxa"/>
          </w:tcPr>
          <w:p w14:paraId="2A9128B3" w14:textId="77777777" w:rsidR="007F576B" w:rsidRPr="00E824E7" w:rsidRDefault="007F576B" w:rsidP="0016095C">
            <w:pPr>
              <w:spacing w:line="360" w:lineRule="auto"/>
              <w:jc w:val="center"/>
              <w:rPr>
                <w:rFonts w:ascii="Lucida Sans" w:hAnsi="Lucida Sans" w:cstheme="minorHAnsi"/>
              </w:rPr>
            </w:pPr>
          </w:p>
        </w:tc>
        <w:tc>
          <w:tcPr>
            <w:tcW w:w="1585" w:type="dxa"/>
          </w:tcPr>
          <w:p w14:paraId="1DD32A9B" w14:textId="77777777" w:rsidR="007F576B" w:rsidRPr="00E824E7" w:rsidRDefault="007F576B" w:rsidP="0016095C">
            <w:pPr>
              <w:spacing w:line="360" w:lineRule="auto"/>
              <w:jc w:val="center"/>
              <w:rPr>
                <w:rFonts w:ascii="Lucida Sans" w:hAnsi="Lucida Sans" w:cstheme="minorHAnsi"/>
              </w:rPr>
            </w:pPr>
          </w:p>
        </w:tc>
      </w:tr>
    </w:tbl>
    <w:p w14:paraId="72A44A28" w14:textId="77777777" w:rsidR="007F576B" w:rsidRPr="00E824E7" w:rsidRDefault="007F576B" w:rsidP="007F576B">
      <w:pPr>
        <w:spacing w:line="320" w:lineRule="atLeast"/>
        <w:ind w:firstLine="851"/>
        <w:jc w:val="both"/>
        <w:rPr>
          <w:rFonts w:ascii="Lucida Sans" w:hAnsi="Lucida Sans" w:cstheme="minorHAnsi"/>
          <w:bCs/>
        </w:rPr>
      </w:pPr>
    </w:p>
    <w:p w14:paraId="23BDC829" w14:textId="581AF3AC" w:rsidR="007F576B" w:rsidRPr="00E824E7" w:rsidRDefault="68E1BECD" w:rsidP="32C3D006">
      <w:pPr>
        <w:pStyle w:val="Texto"/>
        <w:rPr>
          <w:rFonts w:ascii="Lucida Sans" w:hAnsi="Lucida Sans" w:cstheme="minorBidi"/>
        </w:rPr>
      </w:pPr>
      <w:r w:rsidRPr="32C3D006">
        <w:rPr>
          <w:rFonts w:ascii="Lucida Sans" w:hAnsi="Lucida Sans" w:cstheme="minorBidi"/>
        </w:rPr>
        <w:t>A tabela anterior apresenta a relação dos professores lotados n</w:t>
      </w:r>
      <w:r w:rsidR="71A596E5" w:rsidRPr="32C3D006">
        <w:rPr>
          <w:rFonts w:ascii="Lucida Sans" w:hAnsi="Lucida Sans" w:cstheme="minorBidi"/>
        </w:rPr>
        <w:t>a</w:t>
      </w:r>
      <w:r w:rsidRPr="32C3D006">
        <w:rPr>
          <w:rFonts w:ascii="Lucida Sans" w:hAnsi="Lucida Sans" w:cstheme="minorBidi"/>
        </w:rPr>
        <w:t xml:space="preserve"> </w:t>
      </w:r>
      <w:r w:rsidR="368C1802" w:rsidRPr="32C3D006">
        <w:rPr>
          <w:rFonts w:ascii="Lucida Sans" w:hAnsi="Lucida Sans" w:cstheme="minorBidi"/>
        </w:rPr>
        <w:t>Coordenação</w:t>
      </w:r>
      <w:r w:rsidRPr="32C3D006">
        <w:rPr>
          <w:rFonts w:ascii="Lucida Sans" w:hAnsi="Lucida Sans" w:cstheme="minorBidi"/>
        </w:rPr>
        <w:t xml:space="preserve"> </w:t>
      </w:r>
      <w:r w:rsidRPr="32C3D006">
        <w:rPr>
          <w:rFonts w:ascii="Lucida Sans" w:hAnsi="Lucida Sans" w:cstheme="minorBidi"/>
          <w:color w:val="FF0000"/>
        </w:rPr>
        <w:t xml:space="preserve">XXXXX </w:t>
      </w:r>
      <w:r w:rsidRPr="32C3D006">
        <w:rPr>
          <w:rFonts w:ascii="Lucida Sans" w:hAnsi="Lucida Sans" w:cstheme="minorBidi"/>
        </w:rPr>
        <w:t xml:space="preserve">que ministram aulas no curso de </w:t>
      </w:r>
      <w:r w:rsidRPr="32C3D006">
        <w:rPr>
          <w:rFonts w:ascii="Lucida Sans" w:hAnsi="Lucida Sans" w:cstheme="minorBidi"/>
          <w:color w:val="FF0000"/>
        </w:rPr>
        <w:t>XXXXX</w:t>
      </w:r>
      <w:r w:rsidRPr="32C3D006">
        <w:rPr>
          <w:rFonts w:ascii="Lucida Sans" w:hAnsi="Lucida Sans" w:cstheme="minorBidi"/>
        </w:rPr>
        <w:t>. Tais professores atuam, sobretudo, em disciplinas do núcleo de conteúdos profissionalizantes ou específicos.</w:t>
      </w:r>
    </w:p>
    <w:p w14:paraId="42B48876" w14:textId="455099E2" w:rsidR="007F576B" w:rsidRPr="00E824E7" w:rsidRDefault="68E1BECD" w:rsidP="32C3D006">
      <w:pPr>
        <w:pStyle w:val="Texto"/>
        <w:rPr>
          <w:rFonts w:ascii="Lucida Sans" w:hAnsi="Lucida Sans" w:cstheme="minorBidi"/>
        </w:rPr>
      </w:pPr>
      <w:r w:rsidRPr="32C3D006">
        <w:rPr>
          <w:rFonts w:ascii="Lucida Sans" w:hAnsi="Lucida Sans" w:cstheme="minorBidi"/>
        </w:rPr>
        <w:t xml:space="preserve">A tabela a seguir apresenta a relação dos professores que ministram aulas no Curso de </w:t>
      </w:r>
      <w:r w:rsidRPr="32C3D006">
        <w:rPr>
          <w:rFonts w:ascii="Lucida Sans" w:hAnsi="Lucida Sans" w:cstheme="minorBidi"/>
          <w:color w:val="FF0000"/>
        </w:rPr>
        <w:t>XXXXXX</w:t>
      </w:r>
      <w:r w:rsidRPr="32C3D006">
        <w:rPr>
          <w:rFonts w:ascii="Lucida Sans" w:hAnsi="Lucida Sans" w:cstheme="minorBidi"/>
        </w:rPr>
        <w:t xml:space="preserve"> e estão lotados n</w:t>
      </w:r>
      <w:r w:rsidR="5BD0E4F5" w:rsidRPr="32C3D006">
        <w:rPr>
          <w:rFonts w:ascii="Lucida Sans" w:hAnsi="Lucida Sans" w:cstheme="minorBidi"/>
        </w:rPr>
        <w:t>as Coordenações</w:t>
      </w:r>
      <w:r w:rsidRPr="32C3D006">
        <w:rPr>
          <w:rFonts w:ascii="Lucida Sans" w:hAnsi="Lucida Sans" w:cstheme="minorBidi"/>
        </w:rPr>
        <w:t xml:space="preserve"> de </w:t>
      </w:r>
      <w:r w:rsidRPr="32C3D006">
        <w:rPr>
          <w:rFonts w:ascii="Lucida Sans" w:hAnsi="Lucida Sans" w:cstheme="minorBidi"/>
          <w:color w:val="FF0000"/>
        </w:rPr>
        <w:t>XXXXXXX</w:t>
      </w:r>
      <w:r w:rsidRPr="32C3D006">
        <w:rPr>
          <w:rFonts w:ascii="Lucida Sans" w:hAnsi="Lucida Sans" w:cstheme="minorBidi"/>
        </w:rPr>
        <w:t>. Tais professores atuam, sobretudo, em disciplinas do núcleo de conteúdos básicos.</w:t>
      </w:r>
    </w:p>
    <w:p w14:paraId="28093FF3" w14:textId="54FF3FB7" w:rsidR="32C3D006" w:rsidRDefault="32C3D006" w:rsidP="32C3D006">
      <w:pPr>
        <w:pStyle w:val="Texto"/>
        <w:rPr>
          <w:rFonts w:ascii="Lucida Sans" w:hAnsi="Lucida Sans" w:cstheme="minorBidi"/>
        </w:rPr>
      </w:pPr>
    </w:p>
    <w:p w14:paraId="7EB58443" w14:textId="3DD346E0" w:rsidR="32C3D006" w:rsidRDefault="32C3D006" w:rsidP="32C3D006">
      <w:pPr>
        <w:pStyle w:val="Texto"/>
        <w:rPr>
          <w:rFonts w:ascii="Lucida Sans" w:hAnsi="Lucida Sans" w:cstheme="minorBidi"/>
        </w:rPr>
      </w:pPr>
    </w:p>
    <w:p w14:paraId="0FD858AC" w14:textId="188D3908" w:rsidR="32C3D006" w:rsidRDefault="32C3D006" w:rsidP="32C3D006">
      <w:pPr>
        <w:pStyle w:val="Texto"/>
        <w:rPr>
          <w:rFonts w:ascii="Lucida Sans" w:hAnsi="Lucida Sans" w:cstheme="minorBidi"/>
        </w:rPr>
      </w:pPr>
    </w:p>
    <w:p w14:paraId="56EB930C" w14:textId="3706D797" w:rsidR="32C3D006" w:rsidRDefault="32C3D006" w:rsidP="32C3D006">
      <w:pPr>
        <w:pStyle w:val="Texto"/>
        <w:rPr>
          <w:rFonts w:ascii="Lucida Sans" w:hAnsi="Lucida Sans" w:cstheme="minorBidi"/>
        </w:rPr>
      </w:pPr>
    </w:p>
    <w:p w14:paraId="22E40038" w14:textId="77777777" w:rsidR="007F576B" w:rsidRPr="00E824E7" w:rsidRDefault="007F576B" w:rsidP="007F576B">
      <w:pPr>
        <w:spacing w:line="320" w:lineRule="atLeast"/>
        <w:ind w:firstLine="1134"/>
        <w:jc w:val="both"/>
        <w:rPr>
          <w:rFonts w:ascii="Lucida Sans" w:hAnsi="Lucida Sans" w:cs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14"/>
        <w:gridCol w:w="1342"/>
        <w:gridCol w:w="1437"/>
        <w:gridCol w:w="1760"/>
      </w:tblGrid>
      <w:tr w:rsidR="00F043B1" w:rsidRPr="00E824E7" w14:paraId="29DCD235" w14:textId="77777777" w:rsidTr="32C3D006">
        <w:trPr>
          <w:cantSplit/>
          <w:trHeight w:hRule="exact" w:val="320"/>
          <w:jc w:val="center"/>
        </w:trPr>
        <w:tc>
          <w:tcPr>
            <w:tcW w:w="0" w:type="auto"/>
            <w:tcBorders>
              <w:bottom w:val="double" w:sz="4" w:space="0" w:color="auto"/>
            </w:tcBorders>
            <w:shd w:val="clear" w:color="auto" w:fill="365F91" w:themeFill="accent1" w:themeFillShade="BF"/>
            <w:vAlign w:val="center"/>
          </w:tcPr>
          <w:p w14:paraId="1FE926A8" w14:textId="77777777" w:rsidR="007F576B" w:rsidRPr="00E824E7" w:rsidRDefault="007F576B" w:rsidP="0016095C">
            <w:pPr>
              <w:spacing w:line="360" w:lineRule="auto"/>
              <w:jc w:val="center"/>
              <w:rPr>
                <w:rFonts w:ascii="Lucida Sans" w:hAnsi="Lucida Sans" w:cstheme="minorHAnsi"/>
                <w:color w:val="FFFFFF"/>
              </w:rPr>
            </w:pPr>
            <w:r w:rsidRPr="00E824E7">
              <w:rPr>
                <w:rFonts w:ascii="Lucida Sans" w:hAnsi="Lucida Sans" w:cstheme="minorHAnsi"/>
                <w:color w:val="FFFFFF"/>
              </w:rPr>
              <w:t>PROFESSOR</w:t>
            </w:r>
          </w:p>
        </w:tc>
        <w:tc>
          <w:tcPr>
            <w:tcW w:w="0" w:type="auto"/>
            <w:tcBorders>
              <w:bottom w:val="double" w:sz="4" w:space="0" w:color="auto"/>
            </w:tcBorders>
            <w:shd w:val="clear" w:color="auto" w:fill="365F91" w:themeFill="accent1" w:themeFillShade="BF"/>
            <w:vAlign w:val="center"/>
          </w:tcPr>
          <w:p w14:paraId="4E7CCB5B"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Titulação</w:t>
            </w:r>
          </w:p>
        </w:tc>
        <w:tc>
          <w:tcPr>
            <w:tcW w:w="1437" w:type="dxa"/>
            <w:tcBorders>
              <w:bottom w:val="double" w:sz="4" w:space="0" w:color="auto"/>
            </w:tcBorders>
            <w:shd w:val="clear" w:color="auto" w:fill="365F91" w:themeFill="accent1" w:themeFillShade="BF"/>
          </w:tcPr>
          <w:p w14:paraId="2492311C"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REGIME </w:t>
            </w:r>
          </w:p>
        </w:tc>
        <w:tc>
          <w:tcPr>
            <w:tcW w:w="1755" w:type="dxa"/>
            <w:tcBorders>
              <w:bottom w:val="double" w:sz="4" w:space="0" w:color="auto"/>
            </w:tcBorders>
            <w:shd w:val="clear" w:color="auto" w:fill="365F91" w:themeFill="accent1" w:themeFillShade="BF"/>
          </w:tcPr>
          <w:p w14:paraId="1772CADA" w14:textId="7D2CDD7A" w:rsidR="007F576B" w:rsidRPr="00E824E7" w:rsidRDefault="68E1BECD" w:rsidP="32C3D006">
            <w:pPr>
              <w:spacing w:line="360" w:lineRule="auto"/>
              <w:jc w:val="center"/>
              <w:rPr>
                <w:rFonts w:ascii="Lucida Sans" w:hAnsi="Lucida Sans" w:cstheme="minorBidi"/>
                <w:b/>
                <w:bCs/>
                <w:color w:val="FFFFFF"/>
              </w:rPr>
            </w:pPr>
            <w:r w:rsidRPr="32C3D006">
              <w:rPr>
                <w:rFonts w:ascii="Lucida Sans" w:hAnsi="Lucida Sans" w:cstheme="minorBidi"/>
                <w:b/>
                <w:bCs/>
                <w:color w:val="FFFFFF" w:themeColor="background1"/>
              </w:rPr>
              <w:t xml:space="preserve">VÍNCULO </w:t>
            </w:r>
            <w:r w:rsidR="23FF79F4" w:rsidRPr="32C3D006">
              <w:rPr>
                <w:rFonts w:ascii="Lucida Sans" w:hAnsi="Lucida Sans" w:cstheme="minorBidi"/>
                <w:b/>
                <w:bCs/>
                <w:color w:val="FFFFFF" w:themeColor="background1"/>
              </w:rPr>
              <w:t>Empregatício</w:t>
            </w:r>
          </w:p>
        </w:tc>
      </w:tr>
      <w:tr w:rsidR="007F576B" w:rsidRPr="00E824E7" w14:paraId="0A99CC6D" w14:textId="77777777" w:rsidTr="32C3D006">
        <w:trPr>
          <w:cantSplit/>
          <w:trHeight w:hRule="exact" w:val="320"/>
          <w:jc w:val="center"/>
        </w:trPr>
        <w:tc>
          <w:tcPr>
            <w:tcW w:w="0" w:type="auto"/>
            <w:vAlign w:val="center"/>
          </w:tcPr>
          <w:p w14:paraId="1778F9E6" w14:textId="77777777" w:rsidR="007F576B" w:rsidRPr="00E824E7" w:rsidRDefault="007F576B" w:rsidP="007F576B">
            <w:pPr>
              <w:numPr>
                <w:ilvl w:val="0"/>
                <w:numId w:val="28"/>
              </w:numPr>
              <w:spacing w:line="360" w:lineRule="auto"/>
              <w:jc w:val="both"/>
              <w:rPr>
                <w:rFonts w:ascii="Lucida Sans" w:hAnsi="Lucida Sans" w:cstheme="minorHAnsi"/>
                <w:bCs/>
                <w:color w:val="FF0000"/>
              </w:rPr>
            </w:pPr>
            <w:r w:rsidRPr="00E824E7">
              <w:rPr>
                <w:rFonts w:ascii="Lucida Sans" w:hAnsi="Lucida Sans" w:cstheme="minorHAnsi"/>
                <w:color w:val="FF0000"/>
              </w:rPr>
              <w:t>XXXXXXXXXXXXX</w:t>
            </w:r>
          </w:p>
        </w:tc>
        <w:tc>
          <w:tcPr>
            <w:tcW w:w="0" w:type="auto"/>
            <w:vAlign w:val="center"/>
          </w:tcPr>
          <w:p w14:paraId="17179A57"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w:t>
            </w:r>
          </w:p>
        </w:tc>
        <w:tc>
          <w:tcPr>
            <w:tcW w:w="1437" w:type="dxa"/>
          </w:tcPr>
          <w:p w14:paraId="7F88AE67"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w:t>
            </w:r>
          </w:p>
        </w:tc>
        <w:tc>
          <w:tcPr>
            <w:tcW w:w="1755" w:type="dxa"/>
          </w:tcPr>
          <w:p w14:paraId="3997AB77"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XXXXXXXXXX</w:t>
            </w:r>
          </w:p>
        </w:tc>
      </w:tr>
      <w:tr w:rsidR="007F576B" w:rsidRPr="00E824E7" w14:paraId="0A8733BB" w14:textId="77777777" w:rsidTr="32C3D006">
        <w:trPr>
          <w:cantSplit/>
          <w:trHeight w:hRule="exact" w:val="320"/>
          <w:jc w:val="center"/>
        </w:trPr>
        <w:tc>
          <w:tcPr>
            <w:tcW w:w="0" w:type="auto"/>
            <w:vAlign w:val="center"/>
          </w:tcPr>
          <w:p w14:paraId="49441D0E"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rPr>
              <w:t>2-</w:t>
            </w:r>
          </w:p>
        </w:tc>
        <w:tc>
          <w:tcPr>
            <w:tcW w:w="0" w:type="auto"/>
            <w:vAlign w:val="center"/>
          </w:tcPr>
          <w:p w14:paraId="551B8969" w14:textId="77777777" w:rsidR="007F576B" w:rsidRPr="00E824E7" w:rsidRDefault="007F576B" w:rsidP="0016095C">
            <w:pPr>
              <w:spacing w:line="360" w:lineRule="auto"/>
              <w:jc w:val="center"/>
              <w:rPr>
                <w:rFonts w:ascii="Lucida Sans" w:hAnsi="Lucida Sans" w:cstheme="minorHAnsi"/>
              </w:rPr>
            </w:pPr>
          </w:p>
        </w:tc>
        <w:tc>
          <w:tcPr>
            <w:tcW w:w="1437" w:type="dxa"/>
          </w:tcPr>
          <w:p w14:paraId="1C736D7E" w14:textId="77777777" w:rsidR="007F576B" w:rsidRPr="00E824E7" w:rsidRDefault="007F576B" w:rsidP="0016095C">
            <w:pPr>
              <w:spacing w:line="360" w:lineRule="auto"/>
              <w:jc w:val="center"/>
              <w:rPr>
                <w:rFonts w:ascii="Lucida Sans" w:hAnsi="Lucida Sans" w:cstheme="minorHAnsi"/>
              </w:rPr>
            </w:pPr>
          </w:p>
        </w:tc>
        <w:tc>
          <w:tcPr>
            <w:tcW w:w="1755" w:type="dxa"/>
          </w:tcPr>
          <w:p w14:paraId="133C4747" w14:textId="77777777" w:rsidR="007F576B" w:rsidRPr="00E824E7" w:rsidRDefault="007F576B" w:rsidP="0016095C">
            <w:pPr>
              <w:spacing w:line="360" w:lineRule="auto"/>
              <w:jc w:val="center"/>
              <w:rPr>
                <w:rFonts w:ascii="Lucida Sans" w:hAnsi="Lucida Sans" w:cstheme="minorHAnsi"/>
              </w:rPr>
            </w:pPr>
          </w:p>
        </w:tc>
      </w:tr>
      <w:tr w:rsidR="007F576B" w:rsidRPr="00E824E7" w14:paraId="6B2713DD" w14:textId="77777777" w:rsidTr="32C3D006">
        <w:trPr>
          <w:cantSplit/>
          <w:trHeight w:hRule="exact" w:val="320"/>
          <w:jc w:val="center"/>
        </w:trPr>
        <w:tc>
          <w:tcPr>
            <w:tcW w:w="0" w:type="auto"/>
            <w:vAlign w:val="center"/>
          </w:tcPr>
          <w:p w14:paraId="7FD8449A"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3-</w:t>
            </w:r>
          </w:p>
        </w:tc>
        <w:tc>
          <w:tcPr>
            <w:tcW w:w="0" w:type="auto"/>
            <w:vAlign w:val="center"/>
          </w:tcPr>
          <w:p w14:paraId="26CCC693" w14:textId="77777777" w:rsidR="007F576B" w:rsidRPr="00E824E7" w:rsidRDefault="007F576B" w:rsidP="0016095C">
            <w:pPr>
              <w:spacing w:line="360" w:lineRule="auto"/>
              <w:jc w:val="center"/>
              <w:rPr>
                <w:rFonts w:ascii="Lucida Sans" w:hAnsi="Lucida Sans" w:cstheme="minorHAnsi"/>
              </w:rPr>
            </w:pPr>
          </w:p>
        </w:tc>
        <w:tc>
          <w:tcPr>
            <w:tcW w:w="1437" w:type="dxa"/>
          </w:tcPr>
          <w:p w14:paraId="18EACE58" w14:textId="77777777" w:rsidR="007F576B" w:rsidRPr="00E824E7" w:rsidRDefault="007F576B" w:rsidP="0016095C">
            <w:pPr>
              <w:spacing w:line="360" w:lineRule="auto"/>
              <w:jc w:val="center"/>
              <w:rPr>
                <w:rFonts w:ascii="Lucida Sans" w:hAnsi="Lucida Sans" w:cstheme="minorHAnsi"/>
              </w:rPr>
            </w:pPr>
          </w:p>
        </w:tc>
        <w:tc>
          <w:tcPr>
            <w:tcW w:w="1755" w:type="dxa"/>
          </w:tcPr>
          <w:p w14:paraId="02FAD0C0" w14:textId="77777777" w:rsidR="007F576B" w:rsidRPr="00E824E7" w:rsidRDefault="007F576B" w:rsidP="0016095C">
            <w:pPr>
              <w:spacing w:line="360" w:lineRule="auto"/>
              <w:jc w:val="center"/>
              <w:rPr>
                <w:rFonts w:ascii="Lucida Sans" w:hAnsi="Lucida Sans" w:cstheme="minorHAnsi"/>
              </w:rPr>
            </w:pPr>
          </w:p>
        </w:tc>
      </w:tr>
      <w:tr w:rsidR="007F576B" w:rsidRPr="00E824E7" w14:paraId="5B41729B" w14:textId="77777777" w:rsidTr="32C3D006">
        <w:trPr>
          <w:cantSplit/>
          <w:trHeight w:hRule="exact" w:val="320"/>
          <w:jc w:val="center"/>
        </w:trPr>
        <w:tc>
          <w:tcPr>
            <w:tcW w:w="0" w:type="auto"/>
            <w:vAlign w:val="center"/>
          </w:tcPr>
          <w:p w14:paraId="5531F561"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rPr>
              <w:t>4-</w:t>
            </w:r>
          </w:p>
        </w:tc>
        <w:tc>
          <w:tcPr>
            <w:tcW w:w="0" w:type="auto"/>
            <w:vAlign w:val="center"/>
          </w:tcPr>
          <w:p w14:paraId="789F70F6" w14:textId="77777777" w:rsidR="007F576B" w:rsidRPr="00E824E7" w:rsidRDefault="007F576B" w:rsidP="0016095C">
            <w:pPr>
              <w:spacing w:line="360" w:lineRule="auto"/>
              <w:jc w:val="center"/>
              <w:rPr>
                <w:rFonts w:ascii="Lucida Sans" w:hAnsi="Lucida Sans" w:cstheme="minorHAnsi"/>
              </w:rPr>
            </w:pPr>
          </w:p>
        </w:tc>
        <w:tc>
          <w:tcPr>
            <w:tcW w:w="1437" w:type="dxa"/>
          </w:tcPr>
          <w:p w14:paraId="17BD8EB2" w14:textId="77777777" w:rsidR="007F576B" w:rsidRPr="00E824E7" w:rsidRDefault="007F576B" w:rsidP="0016095C">
            <w:pPr>
              <w:spacing w:line="360" w:lineRule="auto"/>
              <w:jc w:val="center"/>
              <w:rPr>
                <w:rFonts w:ascii="Lucida Sans" w:hAnsi="Lucida Sans" w:cstheme="minorHAnsi"/>
              </w:rPr>
            </w:pPr>
          </w:p>
        </w:tc>
        <w:tc>
          <w:tcPr>
            <w:tcW w:w="1755" w:type="dxa"/>
          </w:tcPr>
          <w:p w14:paraId="5E1809EB" w14:textId="77777777" w:rsidR="007F576B" w:rsidRPr="00E824E7" w:rsidRDefault="007F576B" w:rsidP="0016095C">
            <w:pPr>
              <w:spacing w:line="360" w:lineRule="auto"/>
              <w:jc w:val="center"/>
              <w:rPr>
                <w:rFonts w:ascii="Lucida Sans" w:hAnsi="Lucida Sans" w:cstheme="minorHAnsi"/>
              </w:rPr>
            </w:pPr>
          </w:p>
        </w:tc>
      </w:tr>
      <w:tr w:rsidR="007F576B" w:rsidRPr="00E824E7" w14:paraId="52417A89" w14:textId="77777777" w:rsidTr="32C3D006">
        <w:trPr>
          <w:cantSplit/>
          <w:trHeight w:hRule="exact" w:val="320"/>
          <w:jc w:val="center"/>
        </w:trPr>
        <w:tc>
          <w:tcPr>
            <w:tcW w:w="0" w:type="auto"/>
            <w:vAlign w:val="center"/>
          </w:tcPr>
          <w:p w14:paraId="78D69645"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5-</w:t>
            </w:r>
          </w:p>
        </w:tc>
        <w:tc>
          <w:tcPr>
            <w:tcW w:w="0" w:type="auto"/>
            <w:vAlign w:val="center"/>
          </w:tcPr>
          <w:p w14:paraId="5B4FDFD5" w14:textId="77777777" w:rsidR="007F576B" w:rsidRPr="00E824E7" w:rsidRDefault="007F576B" w:rsidP="0016095C">
            <w:pPr>
              <w:spacing w:line="360" w:lineRule="auto"/>
              <w:jc w:val="center"/>
              <w:rPr>
                <w:rFonts w:ascii="Lucida Sans" w:hAnsi="Lucida Sans" w:cstheme="minorHAnsi"/>
              </w:rPr>
            </w:pPr>
          </w:p>
        </w:tc>
        <w:tc>
          <w:tcPr>
            <w:tcW w:w="1437" w:type="dxa"/>
          </w:tcPr>
          <w:p w14:paraId="224AD781" w14:textId="77777777" w:rsidR="007F576B" w:rsidRPr="00E824E7" w:rsidRDefault="007F576B" w:rsidP="0016095C">
            <w:pPr>
              <w:spacing w:line="360" w:lineRule="auto"/>
              <w:jc w:val="center"/>
              <w:rPr>
                <w:rFonts w:ascii="Lucida Sans" w:hAnsi="Lucida Sans" w:cstheme="minorHAnsi"/>
              </w:rPr>
            </w:pPr>
          </w:p>
        </w:tc>
        <w:tc>
          <w:tcPr>
            <w:tcW w:w="1755" w:type="dxa"/>
          </w:tcPr>
          <w:p w14:paraId="2C3A43A2" w14:textId="77777777" w:rsidR="007F576B" w:rsidRPr="00E824E7" w:rsidRDefault="007F576B" w:rsidP="0016095C">
            <w:pPr>
              <w:spacing w:line="360" w:lineRule="auto"/>
              <w:jc w:val="center"/>
              <w:rPr>
                <w:rFonts w:ascii="Lucida Sans" w:hAnsi="Lucida Sans" w:cstheme="minorHAnsi"/>
              </w:rPr>
            </w:pPr>
          </w:p>
        </w:tc>
      </w:tr>
      <w:tr w:rsidR="007F576B" w:rsidRPr="00E824E7" w14:paraId="2259AE51" w14:textId="77777777" w:rsidTr="32C3D006">
        <w:trPr>
          <w:cantSplit/>
          <w:trHeight w:hRule="exact" w:val="320"/>
          <w:jc w:val="center"/>
        </w:trPr>
        <w:tc>
          <w:tcPr>
            <w:tcW w:w="0" w:type="auto"/>
            <w:vAlign w:val="center"/>
          </w:tcPr>
          <w:p w14:paraId="3506CE0F"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rPr>
              <w:t>6-</w:t>
            </w:r>
          </w:p>
        </w:tc>
        <w:tc>
          <w:tcPr>
            <w:tcW w:w="0" w:type="auto"/>
            <w:vAlign w:val="center"/>
          </w:tcPr>
          <w:p w14:paraId="611BEBB1" w14:textId="77777777" w:rsidR="007F576B" w:rsidRPr="00E824E7" w:rsidRDefault="007F576B" w:rsidP="0016095C">
            <w:pPr>
              <w:spacing w:line="360" w:lineRule="auto"/>
              <w:jc w:val="center"/>
              <w:rPr>
                <w:rFonts w:ascii="Lucida Sans" w:hAnsi="Lucida Sans" w:cstheme="minorHAnsi"/>
              </w:rPr>
            </w:pPr>
          </w:p>
        </w:tc>
        <w:tc>
          <w:tcPr>
            <w:tcW w:w="1437" w:type="dxa"/>
          </w:tcPr>
          <w:p w14:paraId="072DC1C4" w14:textId="77777777" w:rsidR="007F576B" w:rsidRPr="00E824E7" w:rsidRDefault="007F576B" w:rsidP="0016095C">
            <w:pPr>
              <w:spacing w:line="360" w:lineRule="auto"/>
              <w:jc w:val="center"/>
              <w:rPr>
                <w:rFonts w:ascii="Lucida Sans" w:hAnsi="Lucida Sans" w:cstheme="minorHAnsi"/>
              </w:rPr>
            </w:pPr>
          </w:p>
        </w:tc>
        <w:tc>
          <w:tcPr>
            <w:tcW w:w="1755" w:type="dxa"/>
          </w:tcPr>
          <w:p w14:paraId="016F353A" w14:textId="77777777" w:rsidR="007F576B" w:rsidRPr="00E824E7" w:rsidRDefault="007F576B" w:rsidP="0016095C">
            <w:pPr>
              <w:spacing w:line="360" w:lineRule="auto"/>
              <w:jc w:val="center"/>
              <w:rPr>
                <w:rFonts w:ascii="Lucida Sans" w:hAnsi="Lucida Sans" w:cstheme="minorHAnsi"/>
              </w:rPr>
            </w:pPr>
          </w:p>
        </w:tc>
      </w:tr>
      <w:tr w:rsidR="007F576B" w:rsidRPr="00E824E7" w14:paraId="2AF07DD9" w14:textId="77777777" w:rsidTr="32C3D006">
        <w:trPr>
          <w:cantSplit/>
          <w:trHeight w:hRule="exact" w:val="320"/>
          <w:jc w:val="center"/>
        </w:trPr>
        <w:tc>
          <w:tcPr>
            <w:tcW w:w="0" w:type="auto"/>
            <w:vAlign w:val="center"/>
          </w:tcPr>
          <w:p w14:paraId="65810E66"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7-</w:t>
            </w:r>
          </w:p>
        </w:tc>
        <w:tc>
          <w:tcPr>
            <w:tcW w:w="0" w:type="auto"/>
            <w:vAlign w:val="center"/>
          </w:tcPr>
          <w:p w14:paraId="23125482" w14:textId="77777777" w:rsidR="007F576B" w:rsidRPr="00E824E7" w:rsidRDefault="007F576B" w:rsidP="0016095C">
            <w:pPr>
              <w:spacing w:line="360" w:lineRule="auto"/>
              <w:jc w:val="center"/>
              <w:rPr>
                <w:rFonts w:ascii="Lucida Sans" w:hAnsi="Lucida Sans" w:cstheme="minorHAnsi"/>
              </w:rPr>
            </w:pPr>
          </w:p>
        </w:tc>
        <w:tc>
          <w:tcPr>
            <w:tcW w:w="1437" w:type="dxa"/>
          </w:tcPr>
          <w:p w14:paraId="1140BB2C" w14:textId="77777777" w:rsidR="007F576B" w:rsidRPr="00E824E7" w:rsidRDefault="007F576B" w:rsidP="0016095C">
            <w:pPr>
              <w:spacing w:line="360" w:lineRule="auto"/>
              <w:jc w:val="center"/>
              <w:rPr>
                <w:rFonts w:ascii="Lucida Sans" w:hAnsi="Lucida Sans" w:cstheme="minorHAnsi"/>
              </w:rPr>
            </w:pPr>
          </w:p>
        </w:tc>
        <w:tc>
          <w:tcPr>
            <w:tcW w:w="1755" w:type="dxa"/>
          </w:tcPr>
          <w:p w14:paraId="7B594672" w14:textId="77777777" w:rsidR="007F576B" w:rsidRPr="00E824E7" w:rsidRDefault="007F576B" w:rsidP="0016095C">
            <w:pPr>
              <w:spacing w:line="360" w:lineRule="auto"/>
              <w:jc w:val="center"/>
              <w:rPr>
                <w:rFonts w:ascii="Lucida Sans" w:hAnsi="Lucida Sans" w:cstheme="minorHAnsi"/>
              </w:rPr>
            </w:pPr>
          </w:p>
        </w:tc>
      </w:tr>
      <w:tr w:rsidR="007F576B" w:rsidRPr="00E824E7" w14:paraId="18916539" w14:textId="77777777" w:rsidTr="32C3D006">
        <w:trPr>
          <w:cantSplit/>
          <w:trHeight w:hRule="exact" w:val="320"/>
          <w:jc w:val="center"/>
        </w:trPr>
        <w:tc>
          <w:tcPr>
            <w:tcW w:w="0" w:type="auto"/>
            <w:vAlign w:val="center"/>
          </w:tcPr>
          <w:p w14:paraId="6718C02D" w14:textId="77777777" w:rsidR="007F576B" w:rsidRPr="00E824E7" w:rsidRDefault="007F576B" w:rsidP="0016095C">
            <w:pPr>
              <w:spacing w:line="360" w:lineRule="auto"/>
              <w:jc w:val="both"/>
              <w:rPr>
                <w:rFonts w:ascii="Lucida Sans" w:hAnsi="Lucida Sans" w:cstheme="minorHAnsi"/>
                <w:bCs/>
              </w:rPr>
            </w:pPr>
            <w:r w:rsidRPr="00E824E7">
              <w:rPr>
                <w:rFonts w:ascii="Lucida Sans" w:hAnsi="Lucida Sans" w:cstheme="minorHAnsi"/>
                <w:bCs/>
              </w:rPr>
              <w:t>8-</w:t>
            </w:r>
          </w:p>
        </w:tc>
        <w:tc>
          <w:tcPr>
            <w:tcW w:w="0" w:type="auto"/>
            <w:vAlign w:val="center"/>
          </w:tcPr>
          <w:p w14:paraId="3B917017" w14:textId="77777777" w:rsidR="007F576B" w:rsidRPr="00E824E7" w:rsidRDefault="007F576B" w:rsidP="0016095C">
            <w:pPr>
              <w:spacing w:line="360" w:lineRule="auto"/>
              <w:jc w:val="center"/>
              <w:rPr>
                <w:rFonts w:ascii="Lucida Sans" w:hAnsi="Lucida Sans" w:cstheme="minorHAnsi"/>
              </w:rPr>
            </w:pPr>
          </w:p>
        </w:tc>
        <w:tc>
          <w:tcPr>
            <w:tcW w:w="1437" w:type="dxa"/>
          </w:tcPr>
          <w:p w14:paraId="5585F1DA" w14:textId="77777777" w:rsidR="007F576B" w:rsidRPr="00E824E7" w:rsidRDefault="007F576B" w:rsidP="0016095C">
            <w:pPr>
              <w:spacing w:line="360" w:lineRule="auto"/>
              <w:jc w:val="center"/>
              <w:rPr>
                <w:rFonts w:ascii="Lucida Sans" w:hAnsi="Lucida Sans" w:cstheme="minorHAnsi"/>
              </w:rPr>
            </w:pPr>
          </w:p>
        </w:tc>
        <w:tc>
          <w:tcPr>
            <w:tcW w:w="1755" w:type="dxa"/>
          </w:tcPr>
          <w:p w14:paraId="0E9C2DB0" w14:textId="77777777" w:rsidR="007F576B" w:rsidRPr="00E824E7" w:rsidRDefault="007F576B" w:rsidP="0016095C">
            <w:pPr>
              <w:spacing w:line="360" w:lineRule="auto"/>
              <w:jc w:val="center"/>
              <w:rPr>
                <w:rFonts w:ascii="Lucida Sans" w:hAnsi="Lucida Sans" w:cstheme="minorHAnsi"/>
              </w:rPr>
            </w:pPr>
          </w:p>
        </w:tc>
      </w:tr>
      <w:tr w:rsidR="007F576B" w:rsidRPr="00E824E7" w14:paraId="5B4E141E" w14:textId="77777777" w:rsidTr="32C3D006">
        <w:trPr>
          <w:cantSplit/>
          <w:trHeight w:hRule="exact" w:val="320"/>
          <w:jc w:val="center"/>
        </w:trPr>
        <w:tc>
          <w:tcPr>
            <w:tcW w:w="0" w:type="auto"/>
            <w:vAlign w:val="center"/>
          </w:tcPr>
          <w:p w14:paraId="1CE4FC99"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9-</w:t>
            </w:r>
          </w:p>
        </w:tc>
        <w:tc>
          <w:tcPr>
            <w:tcW w:w="0" w:type="auto"/>
            <w:vAlign w:val="center"/>
          </w:tcPr>
          <w:p w14:paraId="17BB3899" w14:textId="77777777" w:rsidR="007F576B" w:rsidRPr="00E824E7" w:rsidRDefault="007F576B" w:rsidP="0016095C">
            <w:pPr>
              <w:spacing w:line="360" w:lineRule="auto"/>
              <w:jc w:val="center"/>
              <w:rPr>
                <w:rFonts w:ascii="Lucida Sans" w:hAnsi="Lucida Sans" w:cstheme="minorHAnsi"/>
              </w:rPr>
            </w:pPr>
          </w:p>
        </w:tc>
        <w:tc>
          <w:tcPr>
            <w:tcW w:w="1437" w:type="dxa"/>
          </w:tcPr>
          <w:p w14:paraId="04771635" w14:textId="77777777" w:rsidR="007F576B" w:rsidRPr="00E824E7" w:rsidRDefault="007F576B" w:rsidP="0016095C">
            <w:pPr>
              <w:spacing w:line="360" w:lineRule="auto"/>
              <w:jc w:val="center"/>
              <w:rPr>
                <w:rFonts w:ascii="Lucida Sans" w:hAnsi="Lucida Sans" w:cstheme="minorHAnsi"/>
              </w:rPr>
            </w:pPr>
          </w:p>
        </w:tc>
        <w:tc>
          <w:tcPr>
            <w:tcW w:w="1755" w:type="dxa"/>
          </w:tcPr>
          <w:p w14:paraId="679BB3D0" w14:textId="77777777" w:rsidR="007F576B" w:rsidRPr="00E824E7" w:rsidRDefault="007F576B" w:rsidP="0016095C">
            <w:pPr>
              <w:spacing w:line="360" w:lineRule="auto"/>
              <w:jc w:val="center"/>
              <w:rPr>
                <w:rFonts w:ascii="Lucida Sans" w:hAnsi="Lucida Sans" w:cstheme="minorHAnsi"/>
              </w:rPr>
            </w:pPr>
          </w:p>
        </w:tc>
      </w:tr>
      <w:tr w:rsidR="007F576B" w:rsidRPr="00E824E7" w14:paraId="6BDFFFDF" w14:textId="77777777" w:rsidTr="32C3D006">
        <w:trPr>
          <w:cantSplit/>
          <w:trHeight w:hRule="exact" w:val="320"/>
          <w:jc w:val="center"/>
        </w:trPr>
        <w:tc>
          <w:tcPr>
            <w:tcW w:w="0" w:type="auto"/>
            <w:vAlign w:val="center"/>
          </w:tcPr>
          <w:p w14:paraId="5D66AFC5" w14:textId="77777777" w:rsidR="007F576B" w:rsidRPr="00E824E7" w:rsidRDefault="007F576B" w:rsidP="0016095C">
            <w:pPr>
              <w:spacing w:line="360" w:lineRule="auto"/>
              <w:jc w:val="both"/>
              <w:rPr>
                <w:rFonts w:ascii="Lucida Sans" w:hAnsi="Lucida Sans" w:cstheme="minorHAnsi"/>
                <w:bCs/>
              </w:rPr>
            </w:pPr>
            <w:r w:rsidRPr="00E824E7">
              <w:rPr>
                <w:rFonts w:ascii="Lucida Sans" w:hAnsi="Lucida Sans" w:cstheme="minorHAnsi"/>
                <w:bCs/>
              </w:rPr>
              <w:t>10-</w:t>
            </w:r>
          </w:p>
        </w:tc>
        <w:tc>
          <w:tcPr>
            <w:tcW w:w="0" w:type="auto"/>
            <w:vAlign w:val="center"/>
          </w:tcPr>
          <w:p w14:paraId="4771EF7C" w14:textId="77777777" w:rsidR="007F576B" w:rsidRPr="00E824E7" w:rsidRDefault="007F576B" w:rsidP="0016095C">
            <w:pPr>
              <w:spacing w:line="360" w:lineRule="auto"/>
              <w:jc w:val="center"/>
              <w:rPr>
                <w:rFonts w:ascii="Lucida Sans" w:hAnsi="Lucida Sans" w:cstheme="minorHAnsi"/>
              </w:rPr>
            </w:pPr>
          </w:p>
        </w:tc>
        <w:tc>
          <w:tcPr>
            <w:tcW w:w="1437" w:type="dxa"/>
          </w:tcPr>
          <w:p w14:paraId="78FD367E" w14:textId="77777777" w:rsidR="007F576B" w:rsidRPr="00E824E7" w:rsidRDefault="007F576B" w:rsidP="0016095C">
            <w:pPr>
              <w:spacing w:line="360" w:lineRule="auto"/>
              <w:jc w:val="center"/>
              <w:rPr>
                <w:rFonts w:ascii="Lucida Sans" w:hAnsi="Lucida Sans" w:cstheme="minorHAnsi"/>
              </w:rPr>
            </w:pPr>
          </w:p>
        </w:tc>
        <w:tc>
          <w:tcPr>
            <w:tcW w:w="1755" w:type="dxa"/>
          </w:tcPr>
          <w:p w14:paraId="252086CC" w14:textId="77777777" w:rsidR="007F576B" w:rsidRPr="00E824E7" w:rsidRDefault="007F576B" w:rsidP="0016095C">
            <w:pPr>
              <w:spacing w:line="360" w:lineRule="auto"/>
              <w:jc w:val="center"/>
              <w:rPr>
                <w:rFonts w:ascii="Lucida Sans" w:hAnsi="Lucida Sans" w:cstheme="minorHAnsi"/>
              </w:rPr>
            </w:pPr>
          </w:p>
        </w:tc>
      </w:tr>
      <w:tr w:rsidR="007F576B" w:rsidRPr="00E824E7" w14:paraId="40A21BEF" w14:textId="77777777" w:rsidTr="32C3D006">
        <w:trPr>
          <w:cantSplit/>
          <w:trHeight w:hRule="exact" w:val="320"/>
          <w:jc w:val="center"/>
        </w:trPr>
        <w:tc>
          <w:tcPr>
            <w:tcW w:w="0" w:type="auto"/>
            <w:vAlign w:val="center"/>
          </w:tcPr>
          <w:p w14:paraId="0B67FDF5"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rPr>
              <w:t>11-</w:t>
            </w:r>
          </w:p>
        </w:tc>
        <w:tc>
          <w:tcPr>
            <w:tcW w:w="0" w:type="auto"/>
            <w:vAlign w:val="center"/>
          </w:tcPr>
          <w:p w14:paraId="2F8661DE" w14:textId="77777777" w:rsidR="007F576B" w:rsidRPr="00E824E7" w:rsidRDefault="007F576B" w:rsidP="0016095C">
            <w:pPr>
              <w:spacing w:line="360" w:lineRule="auto"/>
              <w:jc w:val="center"/>
              <w:rPr>
                <w:rFonts w:ascii="Lucida Sans" w:hAnsi="Lucida Sans" w:cstheme="minorHAnsi"/>
                <w:lang w:val="es-ES_tradnl"/>
              </w:rPr>
            </w:pPr>
          </w:p>
        </w:tc>
        <w:tc>
          <w:tcPr>
            <w:tcW w:w="1437" w:type="dxa"/>
          </w:tcPr>
          <w:p w14:paraId="51654E86" w14:textId="77777777" w:rsidR="007F576B" w:rsidRPr="00E824E7" w:rsidRDefault="007F576B" w:rsidP="0016095C">
            <w:pPr>
              <w:spacing w:line="360" w:lineRule="auto"/>
              <w:jc w:val="center"/>
              <w:rPr>
                <w:rFonts w:ascii="Lucida Sans" w:hAnsi="Lucida Sans" w:cstheme="minorHAnsi"/>
              </w:rPr>
            </w:pPr>
          </w:p>
        </w:tc>
        <w:tc>
          <w:tcPr>
            <w:tcW w:w="1755" w:type="dxa"/>
          </w:tcPr>
          <w:p w14:paraId="36825275" w14:textId="77777777" w:rsidR="007F576B" w:rsidRPr="00E824E7" w:rsidRDefault="007F576B" w:rsidP="0016095C">
            <w:pPr>
              <w:spacing w:line="360" w:lineRule="auto"/>
              <w:jc w:val="center"/>
              <w:rPr>
                <w:rFonts w:ascii="Lucida Sans" w:hAnsi="Lucida Sans" w:cstheme="minorHAnsi"/>
              </w:rPr>
            </w:pPr>
          </w:p>
        </w:tc>
      </w:tr>
      <w:tr w:rsidR="007F576B" w:rsidRPr="00E824E7" w14:paraId="586465F6" w14:textId="77777777" w:rsidTr="32C3D006">
        <w:trPr>
          <w:cantSplit/>
          <w:trHeight w:hRule="exact" w:val="320"/>
          <w:jc w:val="center"/>
        </w:trPr>
        <w:tc>
          <w:tcPr>
            <w:tcW w:w="0" w:type="auto"/>
            <w:vAlign w:val="center"/>
          </w:tcPr>
          <w:p w14:paraId="261679F7"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12-</w:t>
            </w:r>
          </w:p>
        </w:tc>
        <w:tc>
          <w:tcPr>
            <w:tcW w:w="0" w:type="auto"/>
            <w:vAlign w:val="center"/>
          </w:tcPr>
          <w:p w14:paraId="4751BFEA" w14:textId="77777777" w:rsidR="007F576B" w:rsidRPr="00E824E7" w:rsidRDefault="007F576B" w:rsidP="0016095C">
            <w:pPr>
              <w:spacing w:line="360" w:lineRule="auto"/>
              <w:jc w:val="center"/>
              <w:rPr>
                <w:rFonts w:ascii="Lucida Sans" w:hAnsi="Lucida Sans" w:cstheme="minorHAnsi"/>
              </w:rPr>
            </w:pPr>
          </w:p>
        </w:tc>
        <w:tc>
          <w:tcPr>
            <w:tcW w:w="1437" w:type="dxa"/>
          </w:tcPr>
          <w:p w14:paraId="263C3CEA" w14:textId="77777777" w:rsidR="007F576B" w:rsidRPr="00E824E7" w:rsidRDefault="007F576B" w:rsidP="0016095C">
            <w:pPr>
              <w:spacing w:line="360" w:lineRule="auto"/>
              <w:jc w:val="center"/>
              <w:rPr>
                <w:rFonts w:ascii="Lucida Sans" w:hAnsi="Lucida Sans" w:cstheme="minorHAnsi"/>
              </w:rPr>
            </w:pPr>
          </w:p>
        </w:tc>
        <w:tc>
          <w:tcPr>
            <w:tcW w:w="1755" w:type="dxa"/>
          </w:tcPr>
          <w:p w14:paraId="6FF9ACBB" w14:textId="77777777" w:rsidR="007F576B" w:rsidRPr="00E824E7" w:rsidRDefault="007F576B" w:rsidP="0016095C">
            <w:pPr>
              <w:spacing w:line="360" w:lineRule="auto"/>
              <w:jc w:val="center"/>
              <w:rPr>
                <w:rFonts w:ascii="Lucida Sans" w:hAnsi="Lucida Sans" w:cstheme="minorHAnsi"/>
              </w:rPr>
            </w:pPr>
          </w:p>
        </w:tc>
      </w:tr>
      <w:tr w:rsidR="007A3A12" w:rsidRPr="00E824E7" w14:paraId="0932B5F5" w14:textId="77777777" w:rsidTr="32C3D006">
        <w:trPr>
          <w:cantSplit/>
          <w:trHeight w:hRule="exact" w:val="320"/>
          <w:jc w:val="center"/>
        </w:trPr>
        <w:tc>
          <w:tcPr>
            <w:tcW w:w="0" w:type="auto"/>
            <w:vAlign w:val="center"/>
          </w:tcPr>
          <w:p w14:paraId="1EA87B17"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13-</w:t>
            </w:r>
          </w:p>
        </w:tc>
        <w:tc>
          <w:tcPr>
            <w:tcW w:w="0" w:type="auto"/>
            <w:vAlign w:val="center"/>
          </w:tcPr>
          <w:p w14:paraId="4086EA56" w14:textId="77777777" w:rsidR="007A3A12" w:rsidRPr="00E824E7" w:rsidRDefault="007A3A12" w:rsidP="0016095C">
            <w:pPr>
              <w:spacing w:line="360" w:lineRule="auto"/>
              <w:jc w:val="center"/>
              <w:rPr>
                <w:rFonts w:ascii="Lucida Sans" w:hAnsi="Lucida Sans" w:cstheme="minorHAnsi"/>
              </w:rPr>
            </w:pPr>
          </w:p>
        </w:tc>
        <w:tc>
          <w:tcPr>
            <w:tcW w:w="1437" w:type="dxa"/>
          </w:tcPr>
          <w:p w14:paraId="12D8BBF0" w14:textId="77777777" w:rsidR="007A3A12" w:rsidRPr="00E824E7" w:rsidRDefault="007A3A12" w:rsidP="0016095C">
            <w:pPr>
              <w:spacing w:line="360" w:lineRule="auto"/>
              <w:jc w:val="center"/>
              <w:rPr>
                <w:rFonts w:ascii="Lucida Sans" w:hAnsi="Lucida Sans" w:cstheme="minorHAnsi"/>
              </w:rPr>
            </w:pPr>
          </w:p>
        </w:tc>
        <w:tc>
          <w:tcPr>
            <w:tcW w:w="1755" w:type="dxa"/>
          </w:tcPr>
          <w:p w14:paraId="1FAE9FBC" w14:textId="77777777" w:rsidR="007A3A12" w:rsidRPr="00E824E7" w:rsidRDefault="007A3A12" w:rsidP="0016095C">
            <w:pPr>
              <w:spacing w:line="360" w:lineRule="auto"/>
              <w:jc w:val="center"/>
              <w:rPr>
                <w:rFonts w:ascii="Lucida Sans" w:hAnsi="Lucida Sans" w:cstheme="minorHAnsi"/>
              </w:rPr>
            </w:pPr>
          </w:p>
        </w:tc>
      </w:tr>
      <w:tr w:rsidR="007A3A12" w:rsidRPr="00E824E7" w14:paraId="4DE36040" w14:textId="77777777" w:rsidTr="32C3D006">
        <w:trPr>
          <w:cantSplit/>
          <w:trHeight w:hRule="exact" w:val="320"/>
          <w:jc w:val="center"/>
        </w:trPr>
        <w:tc>
          <w:tcPr>
            <w:tcW w:w="0" w:type="auto"/>
            <w:vAlign w:val="center"/>
          </w:tcPr>
          <w:p w14:paraId="797B367E"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14-</w:t>
            </w:r>
          </w:p>
        </w:tc>
        <w:tc>
          <w:tcPr>
            <w:tcW w:w="0" w:type="auto"/>
            <w:vAlign w:val="center"/>
          </w:tcPr>
          <w:p w14:paraId="06E66C59" w14:textId="77777777" w:rsidR="007A3A12" w:rsidRPr="00E824E7" w:rsidRDefault="007A3A12" w:rsidP="0016095C">
            <w:pPr>
              <w:spacing w:line="360" w:lineRule="auto"/>
              <w:jc w:val="center"/>
              <w:rPr>
                <w:rFonts w:ascii="Lucida Sans" w:hAnsi="Lucida Sans" w:cstheme="minorHAnsi"/>
              </w:rPr>
            </w:pPr>
          </w:p>
        </w:tc>
        <w:tc>
          <w:tcPr>
            <w:tcW w:w="1437" w:type="dxa"/>
          </w:tcPr>
          <w:p w14:paraId="50D74D73" w14:textId="77777777" w:rsidR="007A3A12" w:rsidRPr="00E824E7" w:rsidRDefault="007A3A12" w:rsidP="0016095C">
            <w:pPr>
              <w:spacing w:line="360" w:lineRule="auto"/>
              <w:jc w:val="center"/>
              <w:rPr>
                <w:rFonts w:ascii="Lucida Sans" w:hAnsi="Lucida Sans" w:cstheme="minorHAnsi"/>
              </w:rPr>
            </w:pPr>
          </w:p>
        </w:tc>
        <w:tc>
          <w:tcPr>
            <w:tcW w:w="1755" w:type="dxa"/>
          </w:tcPr>
          <w:p w14:paraId="6EC31AAD" w14:textId="77777777" w:rsidR="007A3A12" w:rsidRPr="00E824E7" w:rsidRDefault="007A3A12" w:rsidP="0016095C">
            <w:pPr>
              <w:spacing w:line="360" w:lineRule="auto"/>
              <w:jc w:val="center"/>
              <w:rPr>
                <w:rFonts w:ascii="Lucida Sans" w:hAnsi="Lucida Sans" w:cstheme="minorHAnsi"/>
              </w:rPr>
            </w:pPr>
          </w:p>
        </w:tc>
      </w:tr>
      <w:tr w:rsidR="007A3A12" w:rsidRPr="00E824E7" w14:paraId="678385E9" w14:textId="77777777" w:rsidTr="32C3D006">
        <w:trPr>
          <w:cantSplit/>
          <w:trHeight w:hRule="exact" w:val="320"/>
          <w:jc w:val="center"/>
        </w:trPr>
        <w:tc>
          <w:tcPr>
            <w:tcW w:w="0" w:type="auto"/>
            <w:vAlign w:val="center"/>
          </w:tcPr>
          <w:p w14:paraId="26F04567"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15-</w:t>
            </w:r>
          </w:p>
        </w:tc>
        <w:tc>
          <w:tcPr>
            <w:tcW w:w="0" w:type="auto"/>
            <w:vAlign w:val="center"/>
          </w:tcPr>
          <w:p w14:paraId="6AA34533" w14:textId="77777777" w:rsidR="007A3A12" w:rsidRPr="00E824E7" w:rsidRDefault="007A3A12" w:rsidP="0016095C">
            <w:pPr>
              <w:spacing w:line="360" w:lineRule="auto"/>
              <w:jc w:val="center"/>
              <w:rPr>
                <w:rFonts w:ascii="Lucida Sans" w:hAnsi="Lucida Sans" w:cstheme="minorHAnsi"/>
              </w:rPr>
            </w:pPr>
          </w:p>
        </w:tc>
        <w:tc>
          <w:tcPr>
            <w:tcW w:w="1437" w:type="dxa"/>
          </w:tcPr>
          <w:p w14:paraId="14A2ABFE" w14:textId="77777777" w:rsidR="007A3A12" w:rsidRPr="00E824E7" w:rsidRDefault="007A3A12" w:rsidP="0016095C">
            <w:pPr>
              <w:spacing w:line="360" w:lineRule="auto"/>
              <w:jc w:val="center"/>
              <w:rPr>
                <w:rFonts w:ascii="Lucida Sans" w:hAnsi="Lucida Sans" w:cstheme="minorHAnsi"/>
              </w:rPr>
            </w:pPr>
          </w:p>
        </w:tc>
        <w:tc>
          <w:tcPr>
            <w:tcW w:w="1755" w:type="dxa"/>
          </w:tcPr>
          <w:p w14:paraId="3FACE96B" w14:textId="77777777" w:rsidR="007A3A12" w:rsidRPr="00E824E7" w:rsidRDefault="007A3A12" w:rsidP="0016095C">
            <w:pPr>
              <w:spacing w:line="360" w:lineRule="auto"/>
              <w:jc w:val="center"/>
              <w:rPr>
                <w:rFonts w:ascii="Lucida Sans" w:hAnsi="Lucida Sans" w:cstheme="minorHAnsi"/>
              </w:rPr>
            </w:pPr>
          </w:p>
        </w:tc>
      </w:tr>
      <w:tr w:rsidR="007A3A12" w:rsidRPr="00E824E7" w14:paraId="73E7FABD" w14:textId="77777777" w:rsidTr="32C3D006">
        <w:trPr>
          <w:cantSplit/>
          <w:trHeight w:hRule="exact" w:val="320"/>
          <w:jc w:val="center"/>
        </w:trPr>
        <w:tc>
          <w:tcPr>
            <w:tcW w:w="0" w:type="auto"/>
            <w:vAlign w:val="center"/>
          </w:tcPr>
          <w:p w14:paraId="3BB525E5"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16-</w:t>
            </w:r>
          </w:p>
        </w:tc>
        <w:tc>
          <w:tcPr>
            <w:tcW w:w="0" w:type="auto"/>
            <w:vAlign w:val="center"/>
          </w:tcPr>
          <w:p w14:paraId="2F7B8B66" w14:textId="77777777" w:rsidR="007A3A12" w:rsidRPr="00E824E7" w:rsidRDefault="007A3A12" w:rsidP="0016095C">
            <w:pPr>
              <w:spacing w:line="360" w:lineRule="auto"/>
              <w:jc w:val="center"/>
              <w:rPr>
                <w:rFonts w:ascii="Lucida Sans" w:hAnsi="Lucida Sans" w:cstheme="minorHAnsi"/>
              </w:rPr>
            </w:pPr>
          </w:p>
        </w:tc>
        <w:tc>
          <w:tcPr>
            <w:tcW w:w="1437" w:type="dxa"/>
          </w:tcPr>
          <w:p w14:paraId="319F8D4A" w14:textId="77777777" w:rsidR="007A3A12" w:rsidRPr="00E824E7" w:rsidRDefault="007A3A12" w:rsidP="0016095C">
            <w:pPr>
              <w:spacing w:line="360" w:lineRule="auto"/>
              <w:jc w:val="center"/>
              <w:rPr>
                <w:rFonts w:ascii="Lucida Sans" w:hAnsi="Lucida Sans" w:cstheme="minorHAnsi"/>
              </w:rPr>
            </w:pPr>
          </w:p>
        </w:tc>
        <w:tc>
          <w:tcPr>
            <w:tcW w:w="1755" w:type="dxa"/>
          </w:tcPr>
          <w:p w14:paraId="50FC236D" w14:textId="77777777" w:rsidR="007A3A12" w:rsidRPr="00E824E7" w:rsidRDefault="007A3A12" w:rsidP="0016095C">
            <w:pPr>
              <w:spacing w:line="360" w:lineRule="auto"/>
              <w:jc w:val="center"/>
              <w:rPr>
                <w:rFonts w:ascii="Lucida Sans" w:hAnsi="Lucida Sans" w:cstheme="minorHAnsi"/>
              </w:rPr>
            </w:pPr>
          </w:p>
        </w:tc>
      </w:tr>
      <w:tr w:rsidR="007A3A12" w:rsidRPr="00E824E7" w14:paraId="2FF3AE9E" w14:textId="77777777" w:rsidTr="32C3D006">
        <w:trPr>
          <w:cantSplit/>
          <w:trHeight w:hRule="exact" w:val="320"/>
          <w:jc w:val="center"/>
        </w:trPr>
        <w:tc>
          <w:tcPr>
            <w:tcW w:w="0" w:type="auto"/>
            <w:vAlign w:val="center"/>
          </w:tcPr>
          <w:p w14:paraId="258B2550"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17-</w:t>
            </w:r>
          </w:p>
        </w:tc>
        <w:tc>
          <w:tcPr>
            <w:tcW w:w="0" w:type="auto"/>
            <w:vAlign w:val="center"/>
          </w:tcPr>
          <w:p w14:paraId="66234341" w14:textId="77777777" w:rsidR="007A3A12" w:rsidRPr="00E824E7" w:rsidRDefault="007A3A12" w:rsidP="0016095C">
            <w:pPr>
              <w:spacing w:line="360" w:lineRule="auto"/>
              <w:jc w:val="center"/>
              <w:rPr>
                <w:rFonts w:ascii="Lucida Sans" w:hAnsi="Lucida Sans" w:cstheme="minorHAnsi"/>
              </w:rPr>
            </w:pPr>
          </w:p>
        </w:tc>
        <w:tc>
          <w:tcPr>
            <w:tcW w:w="1437" w:type="dxa"/>
          </w:tcPr>
          <w:p w14:paraId="71D8029B" w14:textId="77777777" w:rsidR="007A3A12" w:rsidRPr="00E824E7" w:rsidRDefault="007A3A12" w:rsidP="0016095C">
            <w:pPr>
              <w:spacing w:line="360" w:lineRule="auto"/>
              <w:jc w:val="center"/>
              <w:rPr>
                <w:rFonts w:ascii="Lucida Sans" w:hAnsi="Lucida Sans" w:cstheme="minorHAnsi"/>
              </w:rPr>
            </w:pPr>
          </w:p>
        </w:tc>
        <w:tc>
          <w:tcPr>
            <w:tcW w:w="1755" w:type="dxa"/>
          </w:tcPr>
          <w:p w14:paraId="06E8E707" w14:textId="77777777" w:rsidR="007A3A12" w:rsidRPr="00E824E7" w:rsidRDefault="007A3A12" w:rsidP="0016095C">
            <w:pPr>
              <w:spacing w:line="360" w:lineRule="auto"/>
              <w:jc w:val="center"/>
              <w:rPr>
                <w:rFonts w:ascii="Lucida Sans" w:hAnsi="Lucida Sans" w:cstheme="minorHAnsi"/>
              </w:rPr>
            </w:pPr>
          </w:p>
        </w:tc>
      </w:tr>
      <w:tr w:rsidR="007A3A12" w:rsidRPr="00E824E7" w14:paraId="491B8038" w14:textId="77777777" w:rsidTr="32C3D006">
        <w:trPr>
          <w:cantSplit/>
          <w:trHeight w:hRule="exact" w:val="320"/>
          <w:jc w:val="center"/>
        </w:trPr>
        <w:tc>
          <w:tcPr>
            <w:tcW w:w="0" w:type="auto"/>
            <w:vAlign w:val="center"/>
          </w:tcPr>
          <w:p w14:paraId="327EAA48"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18-</w:t>
            </w:r>
          </w:p>
        </w:tc>
        <w:tc>
          <w:tcPr>
            <w:tcW w:w="0" w:type="auto"/>
            <w:vAlign w:val="center"/>
          </w:tcPr>
          <w:p w14:paraId="40575F8D" w14:textId="77777777" w:rsidR="007A3A12" w:rsidRPr="00E824E7" w:rsidRDefault="007A3A12" w:rsidP="0016095C">
            <w:pPr>
              <w:spacing w:line="360" w:lineRule="auto"/>
              <w:jc w:val="center"/>
              <w:rPr>
                <w:rFonts w:ascii="Lucida Sans" w:hAnsi="Lucida Sans" w:cstheme="minorHAnsi"/>
              </w:rPr>
            </w:pPr>
          </w:p>
        </w:tc>
        <w:tc>
          <w:tcPr>
            <w:tcW w:w="1437" w:type="dxa"/>
          </w:tcPr>
          <w:p w14:paraId="72F9846E" w14:textId="77777777" w:rsidR="007A3A12" w:rsidRPr="00E824E7" w:rsidRDefault="007A3A12" w:rsidP="0016095C">
            <w:pPr>
              <w:spacing w:line="360" w:lineRule="auto"/>
              <w:jc w:val="center"/>
              <w:rPr>
                <w:rFonts w:ascii="Lucida Sans" w:hAnsi="Lucida Sans" w:cstheme="minorHAnsi"/>
              </w:rPr>
            </w:pPr>
          </w:p>
        </w:tc>
        <w:tc>
          <w:tcPr>
            <w:tcW w:w="1755" w:type="dxa"/>
          </w:tcPr>
          <w:p w14:paraId="695A527D" w14:textId="77777777" w:rsidR="007A3A12" w:rsidRPr="00E824E7" w:rsidRDefault="007A3A12" w:rsidP="0016095C">
            <w:pPr>
              <w:spacing w:line="360" w:lineRule="auto"/>
              <w:jc w:val="center"/>
              <w:rPr>
                <w:rFonts w:ascii="Lucida Sans" w:hAnsi="Lucida Sans" w:cstheme="minorHAnsi"/>
              </w:rPr>
            </w:pPr>
          </w:p>
        </w:tc>
      </w:tr>
      <w:tr w:rsidR="007A3A12" w:rsidRPr="00E824E7" w14:paraId="12E92217" w14:textId="77777777" w:rsidTr="32C3D006">
        <w:trPr>
          <w:cantSplit/>
          <w:trHeight w:hRule="exact" w:val="320"/>
          <w:jc w:val="center"/>
        </w:trPr>
        <w:tc>
          <w:tcPr>
            <w:tcW w:w="0" w:type="auto"/>
            <w:vAlign w:val="center"/>
          </w:tcPr>
          <w:p w14:paraId="3F12B305"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19-</w:t>
            </w:r>
          </w:p>
        </w:tc>
        <w:tc>
          <w:tcPr>
            <w:tcW w:w="0" w:type="auto"/>
            <w:vAlign w:val="center"/>
          </w:tcPr>
          <w:p w14:paraId="4B6A9604" w14:textId="77777777" w:rsidR="007A3A12" w:rsidRPr="00E824E7" w:rsidRDefault="007A3A12" w:rsidP="0016095C">
            <w:pPr>
              <w:spacing w:line="360" w:lineRule="auto"/>
              <w:jc w:val="center"/>
              <w:rPr>
                <w:rFonts w:ascii="Lucida Sans" w:hAnsi="Lucida Sans" w:cstheme="minorHAnsi"/>
              </w:rPr>
            </w:pPr>
          </w:p>
        </w:tc>
        <w:tc>
          <w:tcPr>
            <w:tcW w:w="1437" w:type="dxa"/>
          </w:tcPr>
          <w:p w14:paraId="5309F111" w14:textId="77777777" w:rsidR="007A3A12" w:rsidRPr="00E824E7" w:rsidRDefault="007A3A12" w:rsidP="0016095C">
            <w:pPr>
              <w:spacing w:line="360" w:lineRule="auto"/>
              <w:jc w:val="center"/>
              <w:rPr>
                <w:rFonts w:ascii="Lucida Sans" w:hAnsi="Lucida Sans" w:cstheme="minorHAnsi"/>
              </w:rPr>
            </w:pPr>
          </w:p>
        </w:tc>
        <w:tc>
          <w:tcPr>
            <w:tcW w:w="1755" w:type="dxa"/>
          </w:tcPr>
          <w:p w14:paraId="3F71FC4E" w14:textId="77777777" w:rsidR="007A3A12" w:rsidRPr="00E824E7" w:rsidRDefault="007A3A12" w:rsidP="0016095C">
            <w:pPr>
              <w:spacing w:line="360" w:lineRule="auto"/>
              <w:jc w:val="center"/>
              <w:rPr>
                <w:rFonts w:ascii="Lucida Sans" w:hAnsi="Lucida Sans" w:cstheme="minorHAnsi"/>
              </w:rPr>
            </w:pPr>
          </w:p>
        </w:tc>
      </w:tr>
    </w:tbl>
    <w:p w14:paraId="14CD9976" w14:textId="244CE141" w:rsidR="007A3A12" w:rsidRPr="00E824E7" w:rsidRDefault="0223355F" w:rsidP="32C3D006">
      <w:pPr>
        <w:pStyle w:val="Texto"/>
        <w:rPr>
          <w:rFonts w:ascii="Lucida Sans" w:hAnsi="Lucida Sans" w:cstheme="minorBidi"/>
        </w:rPr>
      </w:pPr>
      <w:r w:rsidRPr="32C3D006">
        <w:rPr>
          <w:rFonts w:ascii="Lucida Sans" w:hAnsi="Lucida Sans" w:cstheme="minorBidi"/>
        </w:rPr>
        <w:t>Há ainda professores de outr</w:t>
      </w:r>
      <w:r w:rsidR="3F5153B7" w:rsidRPr="32C3D006">
        <w:rPr>
          <w:rFonts w:ascii="Lucida Sans" w:hAnsi="Lucida Sans" w:cstheme="minorBidi"/>
        </w:rPr>
        <w:t>as Coordenações</w:t>
      </w:r>
      <w:r w:rsidRPr="32C3D006">
        <w:rPr>
          <w:rFonts w:ascii="Lucida Sans" w:hAnsi="Lucida Sans" w:cstheme="minorBidi"/>
        </w:rPr>
        <w:t xml:space="preserve"> que ministram disciplinas no curso, sobretudo do </w:t>
      </w:r>
      <w:r w:rsidRPr="32C3D006">
        <w:rPr>
          <w:rFonts w:ascii="Lucida Sans" w:hAnsi="Lucida Sans" w:cstheme="minorBidi"/>
          <w:color w:val="FF0000"/>
        </w:rPr>
        <w:t>XXXXXXX</w:t>
      </w:r>
      <w:r w:rsidRPr="32C3D006">
        <w:rPr>
          <w:rFonts w:ascii="Lucida Sans" w:hAnsi="Lucida Sans" w:cstheme="minorBidi"/>
        </w:rPr>
        <w:t xml:space="preserve"> e do Departamento do Ensino Médio/Técnico (DEMET). Os professores colaboradores estão relacionados a seguir:</w:t>
      </w:r>
    </w:p>
    <w:p w14:paraId="7DD57FFB" w14:textId="77777777" w:rsidR="00EC0127" w:rsidRPr="00E824E7" w:rsidRDefault="00EC0127" w:rsidP="007A3A12">
      <w:pPr>
        <w:spacing w:line="320" w:lineRule="atLeast"/>
        <w:rPr>
          <w:rFonts w:ascii="Lucida Sans" w:hAnsi="Lucida Sans" w:cstheme="minorHAnsi"/>
        </w:rPr>
      </w:pPr>
    </w:p>
    <w:tbl>
      <w:tblPr>
        <w:tblW w:w="809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489"/>
        <w:gridCol w:w="1280"/>
        <w:gridCol w:w="1370"/>
        <w:gridCol w:w="1959"/>
      </w:tblGrid>
      <w:tr w:rsidR="00F043B1" w:rsidRPr="00E824E7" w14:paraId="3F2348E0" w14:textId="77777777" w:rsidTr="32C3D006">
        <w:trPr>
          <w:cantSplit/>
          <w:trHeight w:hRule="exact" w:val="320"/>
          <w:jc w:val="center"/>
        </w:trPr>
        <w:tc>
          <w:tcPr>
            <w:tcW w:w="3593" w:type="dxa"/>
            <w:tcBorders>
              <w:bottom w:val="double" w:sz="4" w:space="0" w:color="auto"/>
            </w:tcBorders>
            <w:shd w:val="clear" w:color="auto" w:fill="365F91" w:themeFill="accent1" w:themeFillShade="BF"/>
            <w:vAlign w:val="center"/>
          </w:tcPr>
          <w:p w14:paraId="3D8AA2B8" w14:textId="77777777" w:rsidR="007A3A12" w:rsidRPr="00E824E7" w:rsidRDefault="007A3A12"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Professor</w:t>
            </w:r>
          </w:p>
        </w:tc>
        <w:tc>
          <w:tcPr>
            <w:tcW w:w="0" w:type="auto"/>
            <w:tcBorders>
              <w:bottom w:val="double" w:sz="4" w:space="0" w:color="auto"/>
            </w:tcBorders>
            <w:shd w:val="clear" w:color="auto" w:fill="365F91" w:themeFill="accent1" w:themeFillShade="BF"/>
            <w:vAlign w:val="center"/>
          </w:tcPr>
          <w:p w14:paraId="0A91481C" w14:textId="77777777" w:rsidR="007A3A12" w:rsidRPr="00E824E7" w:rsidRDefault="007A3A12"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Titulação</w:t>
            </w:r>
          </w:p>
        </w:tc>
        <w:tc>
          <w:tcPr>
            <w:tcW w:w="1384" w:type="dxa"/>
            <w:tcBorders>
              <w:bottom w:val="double" w:sz="4" w:space="0" w:color="auto"/>
            </w:tcBorders>
            <w:shd w:val="clear" w:color="auto" w:fill="365F91" w:themeFill="accent1" w:themeFillShade="BF"/>
          </w:tcPr>
          <w:p w14:paraId="028816CB" w14:textId="77777777" w:rsidR="007A3A12" w:rsidRPr="00E824E7" w:rsidRDefault="007A3A12"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REGIME </w:t>
            </w:r>
          </w:p>
        </w:tc>
        <w:tc>
          <w:tcPr>
            <w:tcW w:w="1968" w:type="dxa"/>
            <w:tcBorders>
              <w:bottom w:val="double" w:sz="4" w:space="0" w:color="auto"/>
            </w:tcBorders>
            <w:shd w:val="clear" w:color="auto" w:fill="365F91" w:themeFill="accent1" w:themeFillShade="BF"/>
          </w:tcPr>
          <w:p w14:paraId="39DF1B33" w14:textId="74EF05A4" w:rsidR="007A3A12" w:rsidRPr="00E824E7" w:rsidRDefault="0223355F" w:rsidP="32C3D006">
            <w:pPr>
              <w:spacing w:line="360" w:lineRule="auto"/>
              <w:jc w:val="center"/>
              <w:rPr>
                <w:rFonts w:ascii="Lucida Sans" w:hAnsi="Lucida Sans" w:cstheme="minorBidi"/>
                <w:b/>
                <w:bCs/>
                <w:color w:val="FFFFFF"/>
              </w:rPr>
            </w:pPr>
            <w:r w:rsidRPr="32C3D006">
              <w:rPr>
                <w:rFonts w:ascii="Lucida Sans" w:hAnsi="Lucida Sans" w:cstheme="minorBidi"/>
                <w:b/>
                <w:bCs/>
                <w:color w:val="FFFFFF" w:themeColor="background1"/>
              </w:rPr>
              <w:t xml:space="preserve">VÍNCULO </w:t>
            </w:r>
            <w:r w:rsidR="3F0D3E09" w:rsidRPr="32C3D006">
              <w:rPr>
                <w:rFonts w:ascii="Lucida Sans" w:hAnsi="Lucida Sans" w:cstheme="minorBidi"/>
                <w:b/>
                <w:bCs/>
                <w:color w:val="FFFFFF" w:themeColor="background1"/>
              </w:rPr>
              <w:t>Empregatício</w:t>
            </w:r>
          </w:p>
        </w:tc>
      </w:tr>
      <w:tr w:rsidR="007A3A12" w:rsidRPr="00E824E7" w14:paraId="2CAA34ED" w14:textId="77777777" w:rsidTr="32C3D006">
        <w:trPr>
          <w:cantSplit/>
          <w:trHeight w:hRule="exact" w:val="320"/>
          <w:jc w:val="center"/>
        </w:trPr>
        <w:tc>
          <w:tcPr>
            <w:tcW w:w="3593" w:type="dxa"/>
            <w:vAlign w:val="center"/>
          </w:tcPr>
          <w:p w14:paraId="47AF7F95" w14:textId="77777777" w:rsidR="007A3A12" w:rsidRPr="00E824E7" w:rsidRDefault="007A3A12" w:rsidP="0016095C">
            <w:pPr>
              <w:spacing w:line="360" w:lineRule="auto"/>
              <w:jc w:val="both"/>
              <w:rPr>
                <w:rFonts w:ascii="Lucida Sans" w:hAnsi="Lucida Sans" w:cstheme="minorHAnsi"/>
              </w:rPr>
            </w:pPr>
            <w:r w:rsidRPr="00E824E7">
              <w:rPr>
                <w:rFonts w:ascii="Lucida Sans" w:hAnsi="Lucida Sans" w:cstheme="minorHAnsi"/>
                <w:bCs/>
              </w:rPr>
              <w:t>1-</w:t>
            </w:r>
          </w:p>
        </w:tc>
        <w:tc>
          <w:tcPr>
            <w:tcW w:w="0" w:type="auto"/>
            <w:vAlign w:val="center"/>
          </w:tcPr>
          <w:p w14:paraId="32BE5889" w14:textId="77777777" w:rsidR="007A3A12" w:rsidRPr="00E824E7" w:rsidRDefault="007A3A12" w:rsidP="0016095C">
            <w:pPr>
              <w:spacing w:line="360" w:lineRule="auto"/>
              <w:jc w:val="center"/>
              <w:rPr>
                <w:rFonts w:ascii="Lucida Sans" w:hAnsi="Lucida Sans" w:cstheme="minorHAnsi"/>
              </w:rPr>
            </w:pPr>
          </w:p>
        </w:tc>
        <w:tc>
          <w:tcPr>
            <w:tcW w:w="1384" w:type="dxa"/>
          </w:tcPr>
          <w:p w14:paraId="4B575EB4" w14:textId="77777777" w:rsidR="007A3A12" w:rsidRPr="00E824E7" w:rsidRDefault="007A3A12" w:rsidP="0016095C">
            <w:pPr>
              <w:spacing w:line="360" w:lineRule="auto"/>
              <w:jc w:val="center"/>
              <w:rPr>
                <w:rFonts w:ascii="Lucida Sans" w:hAnsi="Lucida Sans" w:cstheme="minorHAnsi"/>
              </w:rPr>
            </w:pPr>
          </w:p>
        </w:tc>
        <w:tc>
          <w:tcPr>
            <w:tcW w:w="1968" w:type="dxa"/>
          </w:tcPr>
          <w:p w14:paraId="71D8FE8C" w14:textId="77777777" w:rsidR="007A3A12" w:rsidRPr="00E824E7" w:rsidRDefault="007A3A12" w:rsidP="0016095C">
            <w:pPr>
              <w:spacing w:line="360" w:lineRule="auto"/>
              <w:jc w:val="center"/>
              <w:rPr>
                <w:rFonts w:ascii="Lucida Sans" w:hAnsi="Lucida Sans" w:cstheme="minorHAnsi"/>
              </w:rPr>
            </w:pPr>
          </w:p>
        </w:tc>
      </w:tr>
      <w:tr w:rsidR="007A3A12" w:rsidRPr="00E824E7" w14:paraId="3D8C717E" w14:textId="77777777" w:rsidTr="32C3D006">
        <w:trPr>
          <w:cantSplit/>
          <w:trHeight w:hRule="exact" w:val="320"/>
          <w:jc w:val="center"/>
        </w:trPr>
        <w:tc>
          <w:tcPr>
            <w:tcW w:w="3593" w:type="dxa"/>
          </w:tcPr>
          <w:p w14:paraId="18BD2983" w14:textId="77777777" w:rsidR="007A3A12" w:rsidRPr="00E824E7" w:rsidRDefault="007A3A12" w:rsidP="0016095C">
            <w:pPr>
              <w:autoSpaceDE w:val="0"/>
              <w:autoSpaceDN w:val="0"/>
              <w:adjustRightInd w:val="0"/>
              <w:rPr>
                <w:rFonts w:ascii="Lucida Sans" w:hAnsi="Lucida Sans" w:cstheme="minorHAnsi"/>
                <w:color w:val="000000"/>
                <w:lang w:val="es-ES_tradnl"/>
              </w:rPr>
            </w:pPr>
            <w:r w:rsidRPr="00E824E7">
              <w:rPr>
                <w:rFonts w:ascii="Lucida Sans" w:hAnsi="Lucida Sans" w:cstheme="minorHAnsi"/>
                <w:lang w:val="es-ES_tradnl"/>
              </w:rPr>
              <w:t xml:space="preserve">2- </w:t>
            </w:r>
          </w:p>
        </w:tc>
        <w:tc>
          <w:tcPr>
            <w:tcW w:w="0" w:type="auto"/>
            <w:vAlign w:val="center"/>
          </w:tcPr>
          <w:p w14:paraId="2BEE5005" w14:textId="77777777" w:rsidR="007A3A12" w:rsidRPr="00E824E7" w:rsidRDefault="007A3A12" w:rsidP="0016095C">
            <w:pPr>
              <w:spacing w:line="360" w:lineRule="auto"/>
              <w:jc w:val="center"/>
              <w:rPr>
                <w:rFonts w:ascii="Lucida Sans" w:hAnsi="Lucida Sans" w:cstheme="minorHAnsi"/>
              </w:rPr>
            </w:pPr>
          </w:p>
        </w:tc>
        <w:tc>
          <w:tcPr>
            <w:tcW w:w="1384" w:type="dxa"/>
          </w:tcPr>
          <w:p w14:paraId="7080A9F4" w14:textId="77777777" w:rsidR="007A3A12" w:rsidRPr="00E824E7" w:rsidRDefault="007A3A12" w:rsidP="0016095C">
            <w:pPr>
              <w:spacing w:line="360" w:lineRule="auto"/>
              <w:jc w:val="center"/>
              <w:rPr>
                <w:rFonts w:ascii="Lucida Sans" w:hAnsi="Lucida Sans" w:cstheme="minorHAnsi"/>
              </w:rPr>
            </w:pPr>
          </w:p>
        </w:tc>
        <w:tc>
          <w:tcPr>
            <w:tcW w:w="1968" w:type="dxa"/>
          </w:tcPr>
          <w:p w14:paraId="1304E330" w14:textId="77777777" w:rsidR="007A3A12" w:rsidRPr="00E824E7" w:rsidRDefault="007A3A12" w:rsidP="0016095C">
            <w:pPr>
              <w:spacing w:line="360" w:lineRule="auto"/>
              <w:jc w:val="center"/>
              <w:rPr>
                <w:rFonts w:ascii="Lucida Sans" w:hAnsi="Lucida Sans" w:cstheme="minorHAnsi"/>
              </w:rPr>
            </w:pPr>
          </w:p>
        </w:tc>
      </w:tr>
      <w:tr w:rsidR="007A3A12" w:rsidRPr="00E824E7" w14:paraId="41E429B1" w14:textId="77777777" w:rsidTr="32C3D006">
        <w:trPr>
          <w:cantSplit/>
          <w:trHeight w:hRule="exact" w:val="320"/>
          <w:jc w:val="center"/>
        </w:trPr>
        <w:tc>
          <w:tcPr>
            <w:tcW w:w="3593" w:type="dxa"/>
            <w:vAlign w:val="center"/>
          </w:tcPr>
          <w:p w14:paraId="4FEACC6F"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rPr>
              <w:t>3-</w:t>
            </w:r>
          </w:p>
        </w:tc>
        <w:tc>
          <w:tcPr>
            <w:tcW w:w="0" w:type="auto"/>
            <w:vAlign w:val="center"/>
          </w:tcPr>
          <w:p w14:paraId="7DB19A1C" w14:textId="77777777" w:rsidR="007A3A12" w:rsidRPr="00E824E7" w:rsidRDefault="007A3A12" w:rsidP="0016095C">
            <w:pPr>
              <w:spacing w:line="360" w:lineRule="auto"/>
              <w:jc w:val="center"/>
              <w:rPr>
                <w:rFonts w:ascii="Lucida Sans" w:hAnsi="Lucida Sans" w:cstheme="minorHAnsi"/>
              </w:rPr>
            </w:pPr>
          </w:p>
        </w:tc>
        <w:tc>
          <w:tcPr>
            <w:tcW w:w="1384" w:type="dxa"/>
          </w:tcPr>
          <w:p w14:paraId="21721192" w14:textId="77777777" w:rsidR="007A3A12" w:rsidRPr="00E824E7" w:rsidRDefault="007A3A12" w:rsidP="0016095C">
            <w:pPr>
              <w:spacing w:line="360" w:lineRule="auto"/>
              <w:jc w:val="center"/>
              <w:rPr>
                <w:rFonts w:ascii="Lucida Sans" w:hAnsi="Lucida Sans" w:cstheme="minorHAnsi"/>
              </w:rPr>
            </w:pPr>
          </w:p>
        </w:tc>
        <w:tc>
          <w:tcPr>
            <w:tcW w:w="1968" w:type="dxa"/>
          </w:tcPr>
          <w:p w14:paraId="3018C902" w14:textId="77777777" w:rsidR="007A3A12" w:rsidRPr="00E824E7" w:rsidRDefault="007A3A12" w:rsidP="0016095C">
            <w:pPr>
              <w:spacing w:line="360" w:lineRule="auto"/>
              <w:jc w:val="center"/>
              <w:rPr>
                <w:rFonts w:ascii="Lucida Sans" w:hAnsi="Lucida Sans" w:cstheme="minorHAnsi"/>
              </w:rPr>
            </w:pPr>
          </w:p>
        </w:tc>
      </w:tr>
      <w:tr w:rsidR="007A3A12" w:rsidRPr="00E824E7" w14:paraId="49283D95" w14:textId="77777777" w:rsidTr="32C3D006">
        <w:trPr>
          <w:cantSplit/>
          <w:trHeight w:hRule="exact" w:val="320"/>
          <w:jc w:val="center"/>
        </w:trPr>
        <w:tc>
          <w:tcPr>
            <w:tcW w:w="3593" w:type="dxa"/>
            <w:vAlign w:val="center"/>
          </w:tcPr>
          <w:p w14:paraId="69204E94" w14:textId="77777777" w:rsidR="007A3A12" w:rsidRPr="00E824E7" w:rsidRDefault="007A3A12" w:rsidP="0016095C">
            <w:pPr>
              <w:spacing w:line="360" w:lineRule="auto"/>
              <w:jc w:val="both"/>
              <w:rPr>
                <w:rFonts w:ascii="Lucida Sans" w:hAnsi="Lucida Sans" w:cstheme="minorHAnsi"/>
                <w:highlight w:val="lightGray"/>
              </w:rPr>
            </w:pPr>
            <w:r w:rsidRPr="00E824E7">
              <w:rPr>
                <w:rFonts w:ascii="Lucida Sans" w:hAnsi="Lucida Sans" w:cstheme="minorHAnsi"/>
                <w:bCs/>
              </w:rPr>
              <w:t xml:space="preserve">4- </w:t>
            </w:r>
          </w:p>
        </w:tc>
        <w:tc>
          <w:tcPr>
            <w:tcW w:w="0" w:type="auto"/>
            <w:vAlign w:val="center"/>
          </w:tcPr>
          <w:p w14:paraId="17737775" w14:textId="77777777" w:rsidR="007A3A12" w:rsidRPr="00E824E7" w:rsidRDefault="007A3A12" w:rsidP="0016095C">
            <w:pPr>
              <w:spacing w:line="360" w:lineRule="auto"/>
              <w:jc w:val="center"/>
              <w:rPr>
                <w:rFonts w:ascii="Lucida Sans" w:hAnsi="Lucida Sans" w:cstheme="minorHAnsi"/>
                <w:highlight w:val="yellow"/>
              </w:rPr>
            </w:pPr>
          </w:p>
        </w:tc>
        <w:tc>
          <w:tcPr>
            <w:tcW w:w="1384" w:type="dxa"/>
          </w:tcPr>
          <w:p w14:paraId="43BA885D" w14:textId="77777777" w:rsidR="007A3A12" w:rsidRPr="00E824E7" w:rsidRDefault="007A3A12" w:rsidP="0016095C">
            <w:pPr>
              <w:spacing w:line="360" w:lineRule="auto"/>
              <w:jc w:val="center"/>
              <w:rPr>
                <w:rFonts w:ascii="Lucida Sans" w:hAnsi="Lucida Sans" w:cstheme="minorHAnsi"/>
              </w:rPr>
            </w:pPr>
          </w:p>
        </w:tc>
        <w:tc>
          <w:tcPr>
            <w:tcW w:w="1968" w:type="dxa"/>
          </w:tcPr>
          <w:p w14:paraId="660E2EDA" w14:textId="77777777" w:rsidR="007A3A12" w:rsidRPr="00E824E7" w:rsidRDefault="007A3A12" w:rsidP="0016095C">
            <w:pPr>
              <w:spacing w:line="360" w:lineRule="auto"/>
              <w:jc w:val="center"/>
              <w:rPr>
                <w:rFonts w:ascii="Lucida Sans" w:hAnsi="Lucida Sans" w:cstheme="minorHAnsi"/>
              </w:rPr>
            </w:pPr>
          </w:p>
        </w:tc>
      </w:tr>
      <w:tr w:rsidR="007A3A12" w:rsidRPr="00E824E7" w14:paraId="29A81B28" w14:textId="77777777" w:rsidTr="32C3D006">
        <w:trPr>
          <w:cantSplit/>
          <w:trHeight w:hRule="exact" w:val="320"/>
          <w:jc w:val="center"/>
        </w:trPr>
        <w:tc>
          <w:tcPr>
            <w:tcW w:w="3593" w:type="dxa"/>
            <w:vAlign w:val="center"/>
          </w:tcPr>
          <w:p w14:paraId="27CF558C"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5-</w:t>
            </w:r>
          </w:p>
        </w:tc>
        <w:tc>
          <w:tcPr>
            <w:tcW w:w="0" w:type="auto"/>
            <w:vAlign w:val="center"/>
          </w:tcPr>
          <w:p w14:paraId="58119C39" w14:textId="77777777" w:rsidR="007A3A12" w:rsidRPr="00E824E7" w:rsidRDefault="007A3A12" w:rsidP="0016095C">
            <w:pPr>
              <w:spacing w:line="360" w:lineRule="auto"/>
              <w:jc w:val="center"/>
              <w:rPr>
                <w:rFonts w:ascii="Lucida Sans" w:hAnsi="Lucida Sans" w:cstheme="minorHAnsi"/>
              </w:rPr>
            </w:pPr>
          </w:p>
        </w:tc>
        <w:tc>
          <w:tcPr>
            <w:tcW w:w="1384" w:type="dxa"/>
          </w:tcPr>
          <w:p w14:paraId="36A311AC" w14:textId="77777777" w:rsidR="007A3A12" w:rsidRPr="00E824E7" w:rsidRDefault="007A3A12" w:rsidP="0016095C">
            <w:pPr>
              <w:spacing w:line="360" w:lineRule="auto"/>
              <w:jc w:val="center"/>
              <w:rPr>
                <w:rFonts w:ascii="Lucida Sans" w:hAnsi="Lucida Sans" w:cstheme="minorHAnsi"/>
              </w:rPr>
            </w:pPr>
          </w:p>
        </w:tc>
        <w:tc>
          <w:tcPr>
            <w:tcW w:w="1968" w:type="dxa"/>
          </w:tcPr>
          <w:p w14:paraId="28E9BA98" w14:textId="77777777" w:rsidR="007A3A12" w:rsidRPr="00E824E7" w:rsidRDefault="007A3A12" w:rsidP="0016095C">
            <w:pPr>
              <w:spacing w:line="360" w:lineRule="auto"/>
              <w:jc w:val="center"/>
              <w:rPr>
                <w:rFonts w:ascii="Lucida Sans" w:hAnsi="Lucida Sans" w:cstheme="minorHAnsi"/>
              </w:rPr>
            </w:pPr>
          </w:p>
        </w:tc>
      </w:tr>
      <w:tr w:rsidR="007A3A12" w:rsidRPr="00E824E7" w14:paraId="3F56DEBD" w14:textId="77777777" w:rsidTr="32C3D006">
        <w:trPr>
          <w:cantSplit/>
          <w:trHeight w:hRule="exact" w:val="320"/>
          <w:jc w:val="center"/>
        </w:trPr>
        <w:tc>
          <w:tcPr>
            <w:tcW w:w="3593" w:type="dxa"/>
            <w:vAlign w:val="center"/>
          </w:tcPr>
          <w:p w14:paraId="3126A161"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6-</w:t>
            </w:r>
          </w:p>
        </w:tc>
        <w:tc>
          <w:tcPr>
            <w:tcW w:w="0" w:type="auto"/>
            <w:vAlign w:val="center"/>
          </w:tcPr>
          <w:p w14:paraId="3209C388" w14:textId="77777777" w:rsidR="007A3A12" w:rsidRPr="00E824E7" w:rsidRDefault="007A3A12" w:rsidP="0016095C">
            <w:pPr>
              <w:spacing w:line="360" w:lineRule="auto"/>
              <w:jc w:val="center"/>
              <w:rPr>
                <w:rFonts w:ascii="Lucida Sans" w:hAnsi="Lucida Sans" w:cstheme="minorHAnsi"/>
              </w:rPr>
            </w:pPr>
          </w:p>
        </w:tc>
        <w:tc>
          <w:tcPr>
            <w:tcW w:w="1384" w:type="dxa"/>
          </w:tcPr>
          <w:p w14:paraId="3B9F0236" w14:textId="77777777" w:rsidR="007A3A12" w:rsidRPr="00E824E7" w:rsidRDefault="007A3A12" w:rsidP="0016095C">
            <w:pPr>
              <w:spacing w:line="360" w:lineRule="auto"/>
              <w:jc w:val="center"/>
              <w:rPr>
                <w:rFonts w:ascii="Lucida Sans" w:hAnsi="Lucida Sans" w:cstheme="minorHAnsi"/>
              </w:rPr>
            </w:pPr>
          </w:p>
        </w:tc>
        <w:tc>
          <w:tcPr>
            <w:tcW w:w="1968" w:type="dxa"/>
          </w:tcPr>
          <w:p w14:paraId="5E24A83C" w14:textId="77777777" w:rsidR="007A3A12" w:rsidRPr="00E824E7" w:rsidRDefault="007A3A12" w:rsidP="0016095C">
            <w:pPr>
              <w:spacing w:line="360" w:lineRule="auto"/>
              <w:jc w:val="center"/>
              <w:rPr>
                <w:rFonts w:ascii="Lucida Sans" w:hAnsi="Lucida Sans" w:cstheme="minorHAnsi"/>
              </w:rPr>
            </w:pPr>
          </w:p>
        </w:tc>
      </w:tr>
      <w:tr w:rsidR="007A3A12" w:rsidRPr="00E824E7" w14:paraId="4F760853" w14:textId="77777777" w:rsidTr="32C3D006">
        <w:trPr>
          <w:cantSplit/>
          <w:trHeight w:hRule="exact" w:val="320"/>
          <w:jc w:val="center"/>
        </w:trPr>
        <w:tc>
          <w:tcPr>
            <w:tcW w:w="3593" w:type="dxa"/>
            <w:vAlign w:val="center"/>
          </w:tcPr>
          <w:p w14:paraId="02ABC371" w14:textId="77777777" w:rsidR="007A3A12" w:rsidRPr="00E824E7" w:rsidRDefault="007A3A12" w:rsidP="0016095C">
            <w:pPr>
              <w:spacing w:line="360" w:lineRule="auto"/>
              <w:jc w:val="both"/>
              <w:rPr>
                <w:rFonts w:ascii="Lucida Sans" w:hAnsi="Lucida Sans" w:cstheme="minorHAnsi"/>
              </w:rPr>
            </w:pPr>
            <w:r w:rsidRPr="00E824E7">
              <w:rPr>
                <w:rFonts w:ascii="Lucida Sans" w:hAnsi="Lucida Sans" w:cstheme="minorHAnsi"/>
                <w:bCs/>
              </w:rPr>
              <w:t>7-</w:t>
            </w:r>
          </w:p>
        </w:tc>
        <w:tc>
          <w:tcPr>
            <w:tcW w:w="0" w:type="auto"/>
            <w:vAlign w:val="center"/>
          </w:tcPr>
          <w:p w14:paraId="1275842B" w14:textId="77777777" w:rsidR="007A3A12" w:rsidRPr="00E824E7" w:rsidRDefault="007A3A12" w:rsidP="0016095C">
            <w:pPr>
              <w:spacing w:line="360" w:lineRule="auto"/>
              <w:jc w:val="center"/>
              <w:rPr>
                <w:rFonts w:ascii="Lucida Sans" w:hAnsi="Lucida Sans" w:cstheme="minorHAnsi"/>
              </w:rPr>
            </w:pPr>
          </w:p>
        </w:tc>
        <w:tc>
          <w:tcPr>
            <w:tcW w:w="1384" w:type="dxa"/>
          </w:tcPr>
          <w:p w14:paraId="415C2F5A" w14:textId="77777777" w:rsidR="007A3A12" w:rsidRPr="00E824E7" w:rsidRDefault="007A3A12" w:rsidP="0016095C">
            <w:pPr>
              <w:spacing w:line="360" w:lineRule="auto"/>
              <w:jc w:val="center"/>
              <w:rPr>
                <w:rFonts w:ascii="Lucida Sans" w:hAnsi="Lucida Sans" w:cstheme="minorHAnsi"/>
              </w:rPr>
            </w:pPr>
          </w:p>
        </w:tc>
        <w:tc>
          <w:tcPr>
            <w:tcW w:w="1968" w:type="dxa"/>
          </w:tcPr>
          <w:p w14:paraId="0891765A" w14:textId="77777777" w:rsidR="007A3A12" w:rsidRPr="00E824E7" w:rsidRDefault="007A3A12" w:rsidP="0016095C">
            <w:pPr>
              <w:spacing w:line="360" w:lineRule="auto"/>
              <w:jc w:val="center"/>
              <w:rPr>
                <w:rFonts w:ascii="Lucida Sans" w:hAnsi="Lucida Sans" w:cstheme="minorHAnsi"/>
              </w:rPr>
            </w:pPr>
          </w:p>
        </w:tc>
      </w:tr>
      <w:tr w:rsidR="007A3A12" w:rsidRPr="00E824E7" w14:paraId="4D156AED" w14:textId="77777777" w:rsidTr="32C3D006">
        <w:trPr>
          <w:cantSplit/>
          <w:trHeight w:hRule="exact" w:val="320"/>
          <w:jc w:val="center"/>
        </w:trPr>
        <w:tc>
          <w:tcPr>
            <w:tcW w:w="3593" w:type="dxa"/>
            <w:vAlign w:val="center"/>
          </w:tcPr>
          <w:p w14:paraId="7E2A49BD"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8-</w:t>
            </w:r>
          </w:p>
        </w:tc>
        <w:tc>
          <w:tcPr>
            <w:tcW w:w="0" w:type="auto"/>
            <w:vAlign w:val="center"/>
          </w:tcPr>
          <w:p w14:paraId="375BE5F3" w14:textId="77777777" w:rsidR="007A3A12" w:rsidRPr="00E824E7" w:rsidRDefault="007A3A12" w:rsidP="0016095C">
            <w:pPr>
              <w:spacing w:line="360" w:lineRule="auto"/>
              <w:jc w:val="center"/>
              <w:rPr>
                <w:rFonts w:ascii="Lucida Sans" w:hAnsi="Lucida Sans" w:cstheme="minorHAnsi"/>
              </w:rPr>
            </w:pPr>
          </w:p>
        </w:tc>
        <w:tc>
          <w:tcPr>
            <w:tcW w:w="1384" w:type="dxa"/>
          </w:tcPr>
          <w:p w14:paraId="5B9172B8" w14:textId="77777777" w:rsidR="007A3A12" w:rsidRPr="00E824E7" w:rsidRDefault="007A3A12" w:rsidP="0016095C">
            <w:pPr>
              <w:spacing w:line="360" w:lineRule="auto"/>
              <w:jc w:val="center"/>
              <w:rPr>
                <w:rFonts w:ascii="Lucida Sans" w:hAnsi="Lucida Sans" w:cstheme="minorHAnsi"/>
              </w:rPr>
            </w:pPr>
          </w:p>
        </w:tc>
        <w:tc>
          <w:tcPr>
            <w:tcW w:w="1968" w:type="dxa"/>
          </w:tcPr>
          <w:p w14:paraId="75EAD5B5" w14:textId="77777777" w:rsidR="007A3A12" w:rsidRPr="00E824E7" w:rsidRDefault="007A3A12" w:rsidP="0016095C">
            <w:pPr>
              <w:spacing w:line="360" w:lineRule="auto"/>
              <w:jc w:val="center"/>
              <w:rPr>
                <w:rFonts w:ascii="Lucida Sans" w:hAnsi="Lucida Sans" w:cstheme="minorHAnsi"/>
              </w:rPr>
            </w:pPr>
          </w:p>
        </w:tc>
      </w:tr>
    </w:tbl>
    <w:p w14:paraId="49B3EEC6" w14:textId="77777777" w:rsidR="007A3A12" w:rsidRPr="00E824E7" w:rsidRDefault="007A3A12" w:rsidP="007A3A12">
      <w:pPr>
        <w:pStyle w:val="Title"/>
        <w:spacing w:line="320" w:lineRule="exact"/>
        <w:ind w:firstLine="851"/>
        <w:jc w:val="both"/>
        <w:rPr>
          <w:rFonts w:ascii="Lucida Sans" w:hAnsi="Lucida Sans" w:cstheme="minorHAnsi"/>
          <w:b w:val="0"/>
          <w:sz w:val="24"/>
        </w:rPr>
      </w:pPr>
    </w:p>
    <w:p w14:paraId="16DBF241" w14:textId="77777777" w:rsidR="007A3A12" w:rsidRPr="00E824E7" w:rsidRDefault="007A3A12" w:rsidP="007A3A12">
      <w:pPr>
        <w:pStyle w:val="Texto"/>
        <w:rPr>
          <w:rFonts w:ascii="Lucida Sans" w:hAnsi="Lucida Sans" w:cstheme="minorHAnsi"/>
        </w:rPr>
      </w:pPr>
      <w:r w:rsidRPr="00E824E7">
        <w:rPr>
          <w:rFonts w:ascii="Lucida Sans" w:hAnsi="Lucida Sans" w:cstheme="minorHAnsi"/>
        </w:rPr>
        <w:t xml:space="preserve">Assim, atuam no curso um total de </w:t>
      </w:r>
      <w:r w:rsidRPr="00E824E7">
        <w:rPr>
          <w:rFonts w:ascii="Lucida Sans" w:hAnsi="Lucida Sans" w:cstheme="minorHAnsi"/>
          <w:color w:val="FF0000"/>
        </w:rPr>
        <w:t xml:space="preserve">XXX </w:t>
      </w:r>
      <w:r w:rsidRPr="00E824E7">
        <w:rPr>
          <w:rFonts w:ascii="Lucida Sans" w:hAnsi="Lucida Sans" w:cstheme="minorHAnsi"/>
        </w:rPr>
        <w:t xml:space="preserve">professores, destes </w:t>
      </w:r>
      <w:r w:rsidRPr="00E824E7">
        <w:rPr>
          <w:rFonts w:ascii="Lucida Sans" w:hAnsi="Lucida Sans" w:cstheme="minorHAnsi"/>
          <w:color w:val="FF0000"/>
        </w:rPr>
        <w:t>XX</w:t>
      </w:r>
      <w:r w:rsidRPr="00E824E7">
        <w:rPr>
          <w:rFonts w:ascii="Lucida Sans" w:hAnsi="Lucida Sans" w:cstheme="minorHAnsi"/>
        </w:rPr>
        <w:t xml:space="preserve"> são doutores, </w:t>
      </w:r>
      <w:r w:rsidRPr="00E824E7">
        <w:rPr>
          <w:rFonts w:ascii="Lucida Sans" w:hAnsi="Lucida Sans" w:cstheme="minorHAnsi"/>
          <w:color w:val="FF0000"/>
        </w:rPr>
        <w:t>XX</w:t>
      </w:r>
      <w:r w:rsidRPr="00E824E7">
        <w:rPr>
          <w:rFonts w:ascii="Lucida Sans" w:hAnsi="Lucida Sans" w:cstheme="minorHAnsi"/>
        </w:rPr>
        <w:t xml:space="preserve"> mestres, </w:t>
      </w:r>
      <w:r w:rsidRPr="00E824E7">
        <w:rPr>
          <w:rFonts w:ascii="Lucida Sans" w:hAnsi="Lucida Sans" w:cstheme="minorHAnsi"/>
          <w:color w:val="FF0000"/>
        </w:rPr>
        <w:t>XX</w:t>
      </w:r>
      <w:r w:rsidRPr="00E824E7">
        <w:rPr>
          <w:rFonts w:ascii="Lucida Sans" w:hAnsi="Lucida Sans" w:cstheme="minorHAnsi"/>
        </w:rPr>
        <w:t xml:space="preserve"> graduados e </w:t>
      </w:r>
      <w:r w:rsidRPr="00E824E7">
        <w:rPr>
          <w:rFonts w:ascii="Lucida Sans" w:hAnsi="Lucida Sans" w:cstheme="minorHAnsi"/>
          <w:color w:val="FF0000"/>
        </w:rPr>
        <w:t>XX</w:t>
      </w:r>
      <w:r w:rsidRPr="00E824E7">
        <w:rPr>
          <w:rFonts w:ascii="Lucida Sans" w:hAnsi="Lucida Sans" w:cstheme="minorHAnsi"/>
        </w:rPr>
        <w:t xml:space="preserve"> especialistas. O percentual das titulações está descrito na tabela a seguir, onde se observa que </w:t>
      </w:r>
      <w:r w:rsidRPr="00E824E7">
        <w:rPr>
          <w:rFonts w:ascii="Lucida Sans" w:hAnsi="Lucida Sans" w:cstheme="minorHAnsi"/>
          <w:color w:val="FF0000"/>
        </w:rPr>
        <w:t>XXX%</w:t>
      </w:r>
      <w:r w:rsidRPr="00E824E7">
        <w:rPr>
          <w:rFonts w:ascii="Lucida Sans" w:hAnsi="Lucida Sans" w:cstheme="minorHAnsi"/>
        </w:rPr>
        <w:t xml:space="preserve"> do corpo docente que atua no curso são mestres ou doutores:</w:t>
      </w:r>
    </w:p>
    <w:tbl>
      <w:tblPr>
        <w:tblW w:w="0" w:type="auto"/>
        <w:tblInd w:w="9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8"/>
        <w:gridCol w:w="1570"/>
        <w:gridCol w:w="1437"/>
      </w:tblGrid>
      <w:tr w:rsidR="00151077" w:rsidRPr="00E824E7" w14:paraId="558E45AB" w14:textId="77777777" w:rsidTr="0016095C">
        <w:trPr>
          <w:cantSplit/>
          <w:trHeight w:hRule="exact" w:val="320"/>
        </w:trPr>
        <w:tc>
          <w:tcPr>
            <w:tcW w:w="0" w:type="auto"/>
            <w:tcBorders>
              <w:bottom w:val="double" w:sz="4" w:space="0" w:color="auto"/>
            </w:tcBorders>
            <w:shd w:val="clear" w:color="auto" w:fill="B8CCE4"/>
            <w:vAlign w:val="center"/>
          </w:tcPr>
          <w:p w14:paraId="0EE976AA" w14:textId="77777777" w:rsidR="00151077" w:rsidRPr="00E824E7" w:rsidRDefault="00151077" w:rsidP="0016095C">
            <w:pPr>
              <w:jc w:val="center"/>
              <w:rPr>
                <w:rFonts w:ascii="Lucida Sans" w:hAnsi="Lucida Sans" w:cstheme="minorHAnsi"/>
                <w:b/>
              </w:rPr>
            </w:pPr>
            <w:r w:rsidRPr="00E824E7">
              <w:rPr>
                <w:rFonts w:ascii="Lucida Sans" w:hAnsi="Lucida Sans" w:cstheme="minorHAnsi"/>
                <w:b/>
              </w:rPr>
              <w:lastRenderedPageBreak/>
              <w:t>Professor</w:t>
            </w:r>
          </w:p>
        </w:tc>
        <w:tc>
          <w:tcPr>
            <w:tcW w:w="0" w:type="auto"/>
            <w:tcBorders>
              <w:bottom w:val="double" w:sz="4" w:space="0" w:color="auto"/>
            </w:tcBorders>
            <w:shd w:val="clear" w:color="auto" w:fill="B8CCE4"/>
            <w:vAlign w:val="center"/>
          </w:tcPr>
          <w:p w14:paraId="2D7A2370" w14:textId="77777777" w:rsidR="00151077" w:rsidRPr="00E824E7" w:rsidRDefault="00151077" w:rsidP="0016095C">
            <w:pPr>
              <w:jc w:val="center"/>
              <w:rPr>
                <w:rFonts w:ascii="Lucida Sans" w:hAnsi="Lucida Sans" w:cstheme="minorHAnsi"/>
                <w:b/>
              </w:rPr>
            </w:pPr>
            <w:r w:rsidRPr="00E824E7">
              <w:rPr>
                <w:rFonts w:ascii="Lucida Sans" w:hAnsi="Lucida Sans" w:cstheme="minorHAnsi"/>
                <w:b/>
              </w:rPr>
              <w:t>Quantidade</w:t>
            </w:r>
          </w:p>
        </w:tc>
        <w:tc>
          <w:tcPr>
            <w:tcW w:w="0" w:type="auto"/>
            <w:tcBorders>
              <w:bottom w:val="double" w:sz="4" w:space="0" w:color="auto"/>
            </w:tcBorders>
            <w:shd w:val="clear" w:color="auto" w:fill="B8CCE4"/>
          </w:tcPr>
          <w:p w14:paraId="41AE44B2" w14:textId="77777777" w:rsidR="00151077" w:rsidRPr="00E824E7" w:rsidRDefault="00151077" w:rsidP="0016095C">
            <w:pPr>
              <w:jc w:val="center"/>
              <w:rPr>
                <w:rFonts w:ascii="Lucida Sans" w:hAnsi="Lucida Sans" w:cstheme="minorHAnsi"/>
                <w:b/>
              </w:rPr>
            </w:pPr>
            <w:r w:rsidRPr="00E824E7">
              <w:rPr>
                <w:rFonts w:ascii="Lucida Sans" w:hAnsi="Lucida Sans" w:cstheme="minorHAnsi"/>
                <w:b/>
              </w:rPr>
              <w:t>Percentual</w:t>
            </w:r>
          </w:p>
        </w:tc>
      </w:tr>
      <w:tr w:rsidR="00151077" w:rsidRPr="00E824E7" w14:paraId="373952FF" w14:textId="77777777" w:rsidTr="0016095C">
        <w:trPr>
          <w:cantSplit/>
          <w:trHeight w:hRule="exact" w:val="320"/>
        </w:trPr>
        <w:tc>
          <w:tcPr>
            <w:tcW w:w="0" w:type="auto"/>
            <w:vAlign w:val="center"/>
          </w:tcPr>
          <w:p w14:paraId="4E138544" w14:textId="77777777" w:rsidR="00151077" w:rsidRPr="00E824E7" w:rsidRDefault="00151077" w:rsidP="0016095C">
            <w:pPr>
              <w:jc w:val="both"/>
              <w:rPr>
                <w:rFonts w:ascii="Lucida Sans" w:hAnsi="Lucida Sans" w:cstheme="minorHAnsi"/>
                <w:highlight w:val="yellow"/>
              </w:rPr>
            </w:pPr>
            <w:r w:rsidRPr="00E824E7">
              <w:rPr>
                <w:rFonts w:ascii="Lucida Sans" w:hAnsi="Lucida Sans" w:cstheme="minorHAnsi"/>
                <w:bCs/>
              </w:rPr>
              <w:t>Doutores</w:t>
            </w:r>
          </w:p>
        </w:tc>
        <w:tc>
          <w:tcPr>
            <w:tcW w:w="0" w:type="auto"/>
            <w:vAlign w:val="center"/>
          </w:tcPr>
          <w:p w14:paraId="5DEC5ADE" w14:textId="77777777" w:rsidR="00151077" w:rsidRPr="00E824E7" w:rsidRDefault="00151077" w:rsidP="0016095C">
            <w:pPr>
              <w:jc w:val="center"/>
              <w:rPr>
                <w:rFonts w:ascii="Lucida Sans" w:hAnsi="Lucida Sans" w:cstheme="minorHAnsi"/>
                <w:color w:val="FF0000"/>
              </w:rPr>
            </w:pPr>
            <w:r w:rsidRPr="00E824E7">
              <w:rPr>
                <w:rFonts w:ascii="Lucida Sans" w:hAnsi="Lucida Sans" w:cstheme="minorHAnsi"/>
                <w:color w:val="FF0000"/>
              </w:rPr>
              <w:t>XX</w:t>
            </w:r>
          </w:p>
        </w:tc>
        <w:tc>
          <w:tcPr>
            <w:tcW w:w="0" w:type="auto"/>
          </w:tcPr>
          <w:p w14:paraId="4F66D655" w14:textId="77777777" w:rsidR="00151077" w:rsidRPr="00E824E7" w:rsidRDefault="00151077" w:rsidP="0016095C">
            <w:pPr>
              <w:jc w:val="center"/>
              <w:rPr>
                <w:rFonts w:ascii="Lucida Sans" w:hAnsi="Lucida Sans" w:cstheme="minorHAnsi"/>
                <w:color w:val="FF0000"/>
              </w:rPr>
            </w:pPr>
            <w:r w:rsidRPr="00E824E7">
              <w:rPr>
                <w:rFonts w:ascii="Lucida Sans" w:hAnsi="Lucida Sans" w:cstheme="minorHAnsi"/>
                <w:color w:val="FF0000"/>
              </w:rPr>
              <w:t>XX%</w:t>
            </w:r>
          </w:p>
        </w:tc>
      </w:tr>
      <w:tr w:rsidR="00151077" w:rsidRPr="00E824E7" w14:paraId="61C5276E" w14:textId="77777777" w:rsidTr="0016095C">
        <w:trPr>
          <w:cantSplit/>
          <w:trHeight w:hRule="exact" w:val="320"/>
        </w:trPr>
        <w:tc>
          <w:tcPr>
            <w:tcW w:w="0" w:type="auto"/>
            <w:vAlign w:val="center"/>
          </w:tcPr>
          <w:p w14:paraId="2D31CB7E" w14:textId="77777777" w:rsidR="00151077" w:rsidRPr="00E824E7" w:rsidRDefault="00151077" w:rsidP="0016095C">
            <w:pPr>
              <w:jc w:val="both"/>
              <w:rPr>
                <w:rFonts w:ascii="Lucida Sans" w:hAnsi="Lucida Sans" w:cstheme="minorHAnsi"/>
              </w:rPr>
            </w:pPr>
            <w:r w:rsidRPr="00E824E7">
              <w:rPr>
                <w:rFonts w:ascii="Lucida Sans" w:hAnsi="Lucida Sans" w:cstheme="minorHAnsi"/>
                <w:bCs/>
              </w:rPr>
              <w:t>Mestres</w:t>
            </w:r>
          </w:p>
        </w:tc>
        <w:tc>
          <w:tcPr>
            <w:tcW w:w="0" w:type="auto"/>
            <w:vAlign w:val="center"/>
          </w:tcPr>
          <w:p w14:paraId="6A5865DB" w14:textId="77777777" w:rsidR="00151077" w:rsidRPr="00E824E7" w:rsidRDefault="00151077" w:rsidP="0016095C">
            <w:pPr>
              <w:jc w:val="center"/>
              <w:rPr>
                <w:rFonts w:ascii="Lucida Sans" w:hAnsi="Lucida Sans" w:cstheme="minorHAnsi"/>
              </w:rPr>
            </w:pPr>
          </w:p>
        </w:tc>
        <w:tc>
          <w:tcPr>
            <w:tcW w:w="0" w:type="auto"/>
          </w:tcPr>
          <w:p w14:paraId="5C486E87" w14:textId="77777777" w:rsidR="00151077" w:rsidRPr="00E824E7" w:rsidRDefault="00151077" w:rsidP="0016095C">
            <w:pPr>
              <w:jc w:val="center"/>
              <w:rPr>
                <w:rFonts w:ascii="Lucida Sans" w:hAnsi="Lucida Sans" w:cstheme="minorHAnsi"/>
              </w:rPr>
            </w:pPr>
          </w:p>
        </w:tc>
      </w:tr>
      <w:tr w:rsidR="00151077" w:rsidRPr="00E824E7" w14:paraId="1433A6CC" w14:textId="77777777" w:rsidTr="0016095C">
        <w:trPr>
          <w:cantSplit/>
          <w:trHeight w:hRule="exact" w:val="320"/>
        </w:trPr>
        <w:tc>
          <w:tcPr>
            <w:tcW w:w="0" w:type="auto"/>
          </w:tcPr>
          <w:p w14:paraId="63868080" w14:textId="77777777" w:rsidR="00151077" w:rsidRPr="00E824E7" w:rsidRDefault="00151077" w:rsidP="0016095C">
            <w:pPr>
              <w:autoSpaceDE w:val="0"/>
              <w:autoSpaceDN w:val="0"/>
              <w:adjustRightInd w:val="0"/>
              <w:rPr>
                <w:rFonts w:ascii="Lucida Sans" w:hAnsi="Lucida Sans" w:cstheme="minorHAnsi"/>
                <w:color w:val="000000"/>
                <w:lang w:val="es-ES_tradnl"/>
              </w:rPr>
            </w:pPr>
            <w:r w:rsidRPr="00E824E7">
              <w:rPr>
                <w:rFonts w:ascii="Lucida Sans" w:hAnsi="Lucida Sans" w:cstheme="minorHAnsi"/>
                <w:lang w:val="es-ES_tradnl"/>
              </w:rPr>
              <w:t>Especialistas</w:t>
            </w:r>
          </w:p>
        </w:tc>
        <w:tc>
          <w:tcPr>
            <w:tcW w:w="0" w:type="auto"/>
            <w:vAlign w:val="center"/>
          </w:tcPr>
          <w:p w14:paraId="39FC8AAA" w14:textId="77777777" w:rsidR="00151077" w:rsidRPr="00E824E7" w:rsidRDefault="00151077" w:rsidP="0016095C">
            <w:pPr>
              <w:jc w:val="center"/>
              <w:rPr>
                <w:rFonts w:ascii="Lucida Sans" w:hAnsi="Lucida Sans" w:cstheme="minorHAnsi"/>
              </w:rPr>
            </w:pPr>
          </w:p>
        </w:tc>
        <w:tc>
          <w:tcPr>
            <w:tcW w:w="0" w:type="auto"/>
          </w:tcPr>
          <w:p w14:paraId="28605F45" w14:textId="77777777" w:rsidR="00151077" w:rsidRPr="00E824E7" w:rsidRDefault="00151077" w:rsidP="0016095C">
            <w:pPr>
              <w:jc w:val="center"/>
              <w:rPr>
                <w:rFonts w:ascii="Lucida Sans" w:hAnsi="Lucida Sans" w:cstheme="minorHAnsi"/>
              </w:rPr>
            </w:pPr>
          </w:p>
        </w:tc>
      </w:tr>
      <w:tr w:rsidR="00151077" w:rsidRPr="00E824E7" w14:paraId="14F94D88" w14:textId="77777777" w:rsidTr="0016095C">
        <w:trPr>
          <w:cantSplit/>
          <w:trHeight w:hRule="exact" w:val="320"/>
        </w:trPr>
        <w:tc>
          <w:tcPr>
            <w:tcW w:w="0" w:type="auto"/>
            <w:vAlign w:val="center"/>
          </w:tcPr>
          <w:p w14:paraId="1C929396" w14:textId="77777777" w:rsidR="00151077" w:rsidRPr="00E824E7" w:rsidRDefault="00151077" w:rsidP="0016095C">
            <w:pPr>
              <w:jc w:val="both"/>
              <w:rPr>
                <w:rFonts w:ascii="Lucida Sans" w:hAnsi="Lucida Sans" w:cstheme="minorHAnsi"/>
                <w:bCs/>
              </w:rPr>
            </w:pPr>
            <w:r w:rsidRPr="00E824E7">
              <w:rPr>
                <w:rFonts w:ascii="Lucida Sans" w:hAnsi="Lucida Sans" w:cstheme="minorHAnsi"/>
              </w:rPr>
              <w:t>Graduados</w:t>
            </w:r>
          </w:p>
        </w:tc>
        <w:tc>
          <w:tcPr>
            <w:tcW w:w="0" w:type="auto"/>
            <w:vAlign w:val="center"/>
          </w:tcPr>
          <w:p w14:paraId="3E34B32A" w14:textId="77777777" w:rsidR="00151077" w:rsidRPr="00E824E7" w:rsidRDefault="00151077" w:rsidP="0016095C">
            <w:pPr>
              <w:jc w:val="center"/>
              <w:rPr>
                <w:rFonts w:ascii="Lucida Sans" w:hAnsi="Lucida Sans" w:cstheme="minorHAnsi"/>
              </w:rPr>
            </w:pPr>
          </w:p>
        </w:tc>
        <w:tc>
          <w:tcPr>
            <w:tcW w:w="0" w:type="auto"/>
          </w:tcPr>
          <w:p w14:paraId="06CA2BA7" w14:textId="77777777" w:rsidR="00151077" w:rsidRPr="00E824E7" w:rsidRDefault="00151077" w:rsidP="0016095C">
            <w:pPr>
              <w:jc w:val="center"/>
              <w:rPr>
                <w:rFonts w:ascii="Lucida Sans" w:hAnsi="Lucida Sans" w:cstheme="minorHAnsi"/>
              </w:rPr>
            </w:pPr>
          </w:p>
        </w:tc>
      </w:tr>
      <w:tr w:rsidR="00151077" w:rsidRPr="00E824E7" w14:paraId="3E8192B6" w14:textId="77777777" w:rsidTr="0016095C">
        <w:trPr>
          <w:cantSplit/>
          <w:trHeight w:hRule="exact" w:val="320"/>
        </w:trPr>
        <w:tc>
          <w:tcPr>
            <w:tcW w:w="0" w:type="auto"/>
            <w:shd w:val="clear" w:color="auto" w:fill="D9D9D9"/>
            <w:vAlign w:val="center"/>
          </w:tcPr>
          <w:p w14:paraId="3B202629" w14:textId="77777777" w:rsidR="00151077" w:rsidRPr="00E824E7" w:rsidRDefault="009C63B7" w:rsidP="0016095C">
            <w:pPr>
              <w:jc w:val="both"/>
              <w:rPr>
                <w:rFonts w:ascii="Lucida Sans" w:hAnsi="Lucida Sans" w:cstheme="minorHAnsi"/>
              </w:rPr>
            </w:pPr>
            <w:r w:rsidRPr="00E824E7">
              <w:rPr>
                <w:rFonts w:ascii="Lucida Sans" w:hAnsi="Lucida Sans" w:cstheme="minorHAnsi"/>
              </w:rPr>
              <w:t xml:space="preserve"> </w:t>
            </w:r>
            <w:r w:rsidR="00151077" w:rsidRPr="00E824E7">
              <w:rPr>
                <w:rFonts w:ascii="Lucida Sans" w:hAnsi="Lucida Sans" w:cstheme="minorHAnsi"/>
              </w:rPr>
              <w:t>Total</w:t>
            </w:r>
          </w:p>
        </w:tc>
        <w:tc>
          <w:tcPr>
            <w:tcW w:w="0" w:type="auto"/>
            <w:shd w:val="clear" w:color="auto" w:fill="D9D9D9"/>
            <w:vAlign w:val="center"/>
          </w:tcPr>
          <w:p w14:paraId="5B64BEDF" w14:textId="77777777" w:rsidR="00151077" w:rsidRPr="00E824E7" w:rsidRDefault="00151077" w:rsidP="0016095C">
            <w:pPr>
              <w:jc w:val="center"/>
              <w:rPr>
                <w:rFonts w:ascii="Lucida Sans" w:hAnsi="Lucida Sans" w:cstheme="minorHAnsi"/>
              </w:rPr>
            </w:pPr>
          </w:p>
        </w:tc>
        <w:tc>
          <w:tcPr>
            <w:tcW w:w="0" w:type="auto"/>
            <w:shd w:val="clear" w:color="auto" w:fill="D9D9D9"/>
          </w:tcPr>
          <w:p w14:paraId="42FB51E5" w14:textId="77777777" w:rsidR="00151077" w:rsidRPr="00E824E7" w:rsidRDefault="00151077" w:rsidP="0016095C">
            <w:pPr>
              <w:jc w:val="center"/>
              <w:rPr>
                <w:rFonts w:ascii="Lucida Sans" w:hAnsi="Lucida Sans" w:cstheme="minorHAnsi"/>
              </w:rPr>
            </w:pPr>
            <w:r w:rsidRPr="00E824E7">
              <w:rPr>
                <w:rFonts w:ascii="Lucida Sans" w:hAnsi="Lucida Sans" w:cstheme="minorHAnsi"/>
              </w:rPr>
              <w:t>100%</w:t>
            </w:r>
          </w:p>
        </w:tc>
      </w:tr>
    </w:tbl>
    <w:p w14:paraId="0BE625C4" w14:textId="77777777" w:rsidR="009C63B7" w:rsidRPr="00E824E7" w:rsidRDefault="00387DFE" w:rsidP="00151077">
      <w:pPr>
        <w:pStyle w:val="Texto"/>
        <w:rPr>
          <w:rFonts w:ascii="Lucida Sans" w:hAnsi="Lucida Sans" w:cstheme="minorHAnsi"/>
          <w:color w:val="FF0000"/>
        </w:rPr>
      </w:pPr>
      <w:r w:rsidRPr="00E824E7">
        <w:rPr>
          <w:rFonts w:ascii="Lucida Sans" w:hAnsi="Lucida Sans" w:cstheme="minorHAnsi"/>
          <w:noProof/>
          <w:color w:val="FF0000"/>
        </w:rPr>
        <w:drawing>
          <wp:inline distT="0" distB="0" distL="0" distR="0" wp14:anchorId="15BDB89D" wp14:editId="2A600E51">
            <wp:extent cx="2847975" cy="139065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4374EC" w14:textId="77777777" w:rsidR="00151077" w:rsidRPr="00E824E7" w:rsidRDefault="00151077" w:rsidP="00151077">
      <w:pPr>
        <w:pStyle w:val="Texto"/>
        <w:rPr>
          <w:rFonts w:ascii="Lucida Sans" w:hAnsi="Lucida Sans" w:cstheme="minorHAnsi"/>
          <w:color w:val="FF0000"/>
        </w:rPr>
      </w:pPr>
      <w:r w:rsidRPr="00E824E7">
        <w:rPr>
          <w:rFonts w:ascii="Lucida Sans" w:hAnsi="Lucida Sans" w:cstheme="minorHAnsi"/>
          <w:color w:val="FF0000"/>
        </w:rPr>
        <w:t>(Preencher o Gráfico com os números dos docentes e sua formação.).</w:t>
      </w:r>
    </w:p>
    <w:p w14:paraId="11E9355D" w14:textId="77777777" w:rsidR="00151077" w:rsidRPr="00E824E7" w:rsidRDefault="44E237C4" w:rsidP="32C3D006">
      <w:pPr>
        <w:pStyle w:val="Heading3"/>
        <w:rPr>
          <w:rFonts w:cstheme="minorBidi"/>
          <w:lang w:val="pt-BR"/>
        </w:rPr>
      </w:pPr>
      <w:bookmarkStart w:id="35" w:name="_Toc1088585439"/>
      <w:r w:rsidRPr="32C3D006">
        <w:rPr>
          <w:rFonts w:cstheme="minorBidi"/>
          <w:lang w:val="pt-BR"/>
        </w:rPr>
        <w:t>5.1.1</w:t>
      </w:r>
      <w:r w:rsidR="069A3E8E" w:rsidRPr="32C3D006">
        <w:rPr>
          <w:rFonts w:cstheme="minorBidi"/>
          <w:lang w:val="pt-BR"/>
        </w:rPr>
        <w:t>.</w:t>
      </w:r>
      <w:r w:rsidRPr="32C3D006">
        <w:rPr>
          <w:rFonts w:cstheme="minorBidi"/>
          <w:lang w:val="pt-BR"/>
        </w:rPr>
        <w:t xml:space="preserve"> Núcleo Docente Estruturante</w:t>
      </w:r>
      <w:bookmarkEnd w:id="35"/>
    </w:p>
    <w:p w14:paraId="3AB0EA08" w14:textId="77777777" w:rsidR="00151077" w:rsidRPr="00E824E7" w:rsidRDefault="00151077" w:rsidP="00C724EE">
      <w:pPr>
        <w:pStyle w:val="Texto"/>
        <w:rPr>
          <w:rFonts w:ascii="Lucida Sans" w:hAnsi="Lucida Sans" w:cstheme="minorHAnsi"/>
        </w:rPr>
      </w:pPr>
      <w:r w:rsidRPr="00E824E7">
        <w:rPr>
          <w:rFonts w:ascii="Lucida Sans" w:hAnsi="Lucida Sans" w:cstheme="minorHAnsi"/>
        </w:rPr>
        <w:t>Entre os requisitos que constam na Resolução CONAES N° 1, de 17/06/2010, tem-se que o Núcleo Docente Estruturante (NDE) deve ser composto por membros do corpo docente do curso que exerçam liderança acadêmica no âmbito do mesmo e:</w:t>
      </w:r>
    </w:p>
    <w:p w14:paraId="300F060E" w14:textId="77777777" w:rsidR="002E24C1" w:rsidRPr="00E824E7" w:rsidRDefault="002E24C1" w:rsidP="002E24C1">
      <w:pPr>
        <w:pStyle w:val="Numerador"/>
        <w:numPr>
          <w:ilvl w:val="0"/>
          <w:numId w:val="0"/>
        </w:numPr>
        <w:ind w:left="720"/>
        <w:rPr>
          <w:rFonts w:ascii="Lucida Sans" w:hAnsi="Lucida Sans" w:cstheme="minorHAnsi"/>
        </w:rPr>
      </w:pPr>
      <w:r w:rsidRPr="00E824E7">
        <w:rPr>
          <w:rFonts w:ascii="Lucida Sans" w:hAnsi="Lucida Sans" w:cstheme="minorHAnsi"/>
        </w:rPr>
        <w:t xml:space="preserve">I - </w:t>
      </w:r>
      <w:proofErr w:type="gramStart"/>
      <w:r w:rsidRPr="00E824E7">
        <w:rPr>
          <w:rFonts w:ascii="Lucida Sans" w:hAnsi="Lucida Sans" w:cstheme="minorHAnsi"/>
        </w:rPr>
        <w:t>seja</w:t>
      </w:r>
      <w:proofErr w:type="gramEnd"/>
      <w:r w:rsidRPr="00E824E7">
        <w:rPr>
          <w:rFonts w:ascii="Lucida Sans" w:hAnsi="Lucida Sans" w:cstheme="minorHAnsi"/>
        </w:rPr>
        <w:t xml:space="preserve"> constituído por um mínimo de 5 professores do curso;</w:t>
      </w:r>
    </w:p>
    <w:p w14:paraId="4B68160F" w14:textId="77777777" w:rsidR="002E24C1" w:rsidRPr="00E824E7" w:rsidRDefault="002E24C1" w:rsidP="002E24C1">
      <w:pPr>
        <w:pStyle w:val="Numerador"/>
        <w:numPr>
          <w:ilvl w:val="0"/>
          <w:numId w:val="0"/>
        </w:numPr>
        <w:ind w:left="720"/>
        <w:rPr>
          <w:rFonts w:ascii="Lucida Sans" w:hAnsi="Lucida Sans" w:cstheme="minorHAnsi"/>
        </w:rPr>
      </w:pPr>
      <w:r w:rsidRPr="00E824E7">
        <w:rPr>
          <w:rFonts w:ascii="Lucida Sans" w:hAnsi="Lucida Sans" w:cstheme="minorHAnsi"/>
        </w:rPr>
        <w:t xml:space="preserve">II - </w:t>
      </w:r>
      <w:proofErr w:type="gramStart"/>
      <w:r w:rsidRPr="00E824E7">
        <w:rPr>
          <w:rFonts w:ascii="Lucida Sans" w:hAnsi="Lucida Sans" w:cstheme="minorHAnsi"/>
        </w:rPr>
        <w:t>tenha</w:t>
      </w:r>
      <w:proofErr w:type="gramEnd"/>
      <w:r w:rsidRPr="00E824E7">
        <w:rPr>
          <w:rFonts w:ascii="Lucida Sans" w:hAnsi="Lucida Sans" w:cstheme="minorHAnsi"/>
        </w:rPr>
        <w:t xml:space="preserve"> pelo menos 60% de seus membros com titulação acadêmica obtida em Programas de Pós-graduação;</w:t>
      </w:r>
    </w:p>
    <w:p w14:paraId="73232885" w14:textId="77777777" w:rsidR="002E24C1" w:rsidRPr="00E824E7" w:rsidRDefault="002E24C1" w:rsidP="002E24C1">
      <w:pPr>
        <w:pStyle w:val="Numerador"/>
        <w:numPr>
          <w:ilvl w:val="0"/>
          <w:numId w:val="0"/>
        </w:numPr>
        <w:ind w:left="720"/>
        <w:rPr>
          <w:rFonts w:ascii="Lucida Sans" w:hAnsi="Lucida Sans" w:cstheme="minorHAnsi"/>
        </w:rPr>
      </w:pPr>
      <w:r w:rsidRPr="00E824E7">
        <w:rPr>
          <w:rFonts w:ascii="Lucida Sans" w:hAnsi="Lucida Sans" w:cstheme="minorHAnsi"/>
        </w:rPr>
        <w:t>III - tenha todos os membros em regime de trabalho de tempo parcial ou integral, sendo pelo menos 20% em tempo integral.</w:t>
      </w:r>
    </w:p>
    <w:p w14:paraId="26D665D0" w14:textId="77777777" w:rsidR="002E24C1" w:rsidRPr="00E824E7" w:rsidRDefault="002E24C1" w:rsidP="002E24C1">
      <w:pPr>
        <w:pStyle w:val="Texto"/>
        <w:rPr>
          <w:rFonts w:ascii="Lucida Sans" w:hAnsi="Lucida Sans" w:cstheme="minorHAnsi"/>
          <w:shd w:val="clear" w:color="auto" w:fill="FFFFFF"/>
        </w:rPr>
      </w:pPr>
      <w:r w:rsidRPr="00E824E7">
        <w:rPr>
          <w:rFonts w:ascii="Lucida Sans" w:hAnsi="Lucida Sans" w:cstheme="minorHAnsi"/>
        </w:rPr>
        <w:t xml:space="preserve">O Núcleo Docente Estruturante (NDE) do curso de </w:t>
      </w:r>
      <w:r w:rsidRPr="00E824E7">
        <w:rPr>
          <w:rFonts w:ascii="Lucida Sans" w:hAnsi="Lucida Sans" w:cstheme="minorHAnsi"/>
          <w:color w:val="FF0000"/>
        </w:rPr>
        <w:t>XXXXXX</w:t>
      </w:r>
      <w:r w:rsidRPr="00E824E7">
        <w:rPr>
          <w:rFonts w:ascii="Lucida Sans" w:hAnsi="Lucida Sans" w:cstheme="minorHAnsi"/>
        </w:rPr>
        <w:t xml:space="preserve"> atende a normativa pertinente, sendo composto por ... </w:t>
      </w:r>
      <w:r w:rsidRPr="00E824E7">
        <w:rPr>
          <w:rFonts w:ascii="Lucida Sans" w:hAnsi="Lucida Sans" w:cstheme="minorHAnsi"/>
          <w:b/>
          <w:color w:val="FF0000"/>
        </w:rPr>
        <w:t>(Descrever o NDE e sua composição)</w:t>
      </w:r>
    </w:p>
    <w:p w14:paraId="0A0C9AD5" w14:textId="77777777" w:rsidR="002E24C1" w:rsidRPr="00E824E7" w:rsidRDefault="631879DD" w:rsidP="32C3D006">
      <w:pPr>
        <w:pStyle w:val="Heading3"/>
        <w:rPr>
          <w:rFonts w:cstheme="minorBidi"/>
          <w:lang w:val="pt-BR"/>
        </w:rPr>
      </w:pPr>
      <w:bookmarkStart w:id="36" w:name="_Toc1225431160"/>
      <w:r w:rsidRPr="32C3D006">
        <w:rPr>
          <w:rFonts w:cstheme="minorBidi"/>
          <w:lang w:val="pt-BR"/>
        </w:rPr>
        <w:t>5.1.2. Coordenação do Curso</w:t>
      </w:r>
      <w:bookmarkEnd w:id="36"/>
    </w:p>
    <w:p w14:paraId="209C8EAF" w14:textId="46F7D333" w:rsidR="002E24C1" w:rsidRPr="00E824E7" w:rsidRDefault="631879DD" w:rsidP="32C3D006">
      <w:pPr>
        <w:pStyle w:val="Texto"/>
        <w:rPr>
          <w:rFonts w:ascii="Lucida Sans" w:hAnsi="Lucida Sans" w:cstheme="minorBidi"/>
          <w:b/>
          <w:bCs/>
          <w:color w:val="FF0000"/>
        </w:rPr>
      </w:pPr>
      <w:r w:rsidRPr="32C3D006">
        <w:rPr>
          <w:rFonts w:ascii="Lucida Sans" w:hAnsi="Lucida Sans" w:cstheme="minorBidi"/>
        </w:rPr>
        <w:t>A coordenação do curso é exercida pelo Chefe d</w:t>
      </w:r>
      <w:r w:rsidR="4AE10C29" w:rsidRPr="32C3D006">
        <w:rPr>
          <w:rFonts w:ascii="Lucida Sans" w:hAnsi="Lucida Sans" w:cstheme="minorBidi"/>
        </w:rPr>
        <w:t>a Coordenação</w:t>
      </w:r>
      <w:r w:rsidRPr="32C3D006">
        <w:rPr>
          <w:rFonts w:ascii="Lucida Sans" w:hAnsi="Lucida Sans" w:cstheme="minorBidi"/>
        </w:rPr>
        <w:t xml:space="preserve"> de </w:t>
      </w:r>
      <w:r w:rsidRPr="32C3D006">
        <w:rPr>
          <w:rFonts w:ascii="Lucida Sans" w:hAnsi="Lucida Sans" w:cstheme="minorBidi"/>
          <w:b/>
          <w:bCs/>
          <w:color w:val="FF0000"/>
        </w:rPr>
        <w:t>XXXXX</w:t>
      </w:r>
      <w:r w:rsidRPr="32C3D006">
        <w:rPr>
          <w:rFonts w:ascii="Lucida Sans" w:hAnsi="Lucida Sans" w:cstheme="minorBidi"/>
        </w:rPr>
        <w:t xml:space="preserve">, </w:t>
      </w:r>
      <w:r w:rsidRPr="32C3D006">
        <w:rPr>
          <w:rFonts w:ascii="Lucida Sans" w:hAnsi="Lucida Sans" w:cstheme="minorBidi"/>
          <w:b/>
          <w:bCs/>
          <w:color w:val="FF0000"/>
        </w:rPr>
        <w:t>Prof.</w:t>
      </w:r>
      <w:r w:rsidRPr="32C3D006">
        <w:rPr>
          <w:rFonts w:ascii="Lucida Sans" w:hAnsi="Lucida Sans" w:cstheme="minorBidi"/>
          <w:color w:val="FF0000"/>
        </w:rPr>
        <w:t xml:space="preserve"> </w:t>
      </w:r>
      <w:r w:rsidRPr="32C3D006">
        <w:rPr>
          <w:rFonts w:ascii="Lucida Sans" w:hAnsi="Lucida Sans" w:cstheme="minorBidi"/>
          <w:b/>
          <w:bCs/>
          <w:color w:val="FF0000"/>
        </w:rPr>
        <w:t>XXXXXXX</w:t>
      </w:r>
      <w:r w:rsidRPr="32C3D006">
        <w:rPr>
          <w:rFonts w:ascii="Lucida Sans" w:hAnsi="Lucida Sans" w:cstheme="minorBidi"/>
        </w:rPr>
        <w:t>, que possui</w:t>
      </w:r>
      <w:r w:rsidRPr="32C3D006">
        <w:rPr>
          <w:rFonts w:ascii="Lucida Sans" w:hAnsi="Lucida Sans" w:cstheme="minorBidi"/>
          <w:color w:val="000000" w:themeColor="text1"/>
        </w:rPr>
        <w:t xml:space="preserve">... </w:t>
      </w:r>
      <w:r w:rsidRPr="32C3D006">
        <w:rPr>
          <w:rFonts w:ascii="Lucida Sans" w:hAnsi="Lucida Sans" w:cstheme="minorBidi"/>
          <w:b/>
          <w:bCs/>
          <w:color w:val="FF0000"/>
        </w:rPr>
        <w:t>(descrever sua formação)</w:t>
      </w:r>
      <w:r w:rsidR="5416D05D" w:rsidRPr="32C3D006">
        <w:rPr>
          <w:rFonts w:ascii="Lucida Sans" w:hAnsi="Lucida Sans" w:cstheme="minorBidi"/>
          <w:b/>
          <w:bCs/>
          <w:color w:val="FF0000"/>
        </w:rPr>
        <w:t xml:space="preserve">. </w:t>
      </w:r>
    </w:p>
    <w:p w14:paraId="311A96FB" w14:textId="77777777" w:rsidR="00717748" w:rsidRPr="00E824E7" w:rsidRDefault="00717748" w:rsidP="002E24C1">
      <w:pPr>
        <w:pStyle w:val="Texto"/>
        <w:rPr>
          <w:rFonts w:ascii="Lucida Sans" w:hAnsi="Lucida Sans" w:cstheme="minorHAnsi"/>
          <w:b/>
          <w:color w:val="FF0000"/>
        </w:rPr>
      </w:pPr>
    </w:p>
    <w:p w14:paraId="641EF8FE" w14:textId="77777777" w:rsidR="00717748" w:rsidRPr="00E824E7" w:rsidRDefault="5416D05D" w:rsidP="32C3D006">
      <w:pPr>
        <w:pStyle w:val="Heading3"/>
        <w:rPr>
          <w:rFonts w:cstheme="minorBidi"/>
          <w:lang w:val="pt-BR"/>
        </w:rPr>
      </w:pPr>
      <w:hyperlink w:anchor="_Toc516652672" w:history="1">
        <w:bookmarkStart w:id="37" w:name="_Toc172065604"/>
        <w:r w:rsidRPr="32C3D006">
          <w:rPr>
            <w:rFonts w:cstheme="minorBidi"/>
            <w:lang w:val="pt-BR"/>
          </w:rPr>
          <w:t>5.1.3. Setores de atendimento administrativo e acadêmico</w:t>
        </w:r>
        <w:r w:rsidR="00B3077D" w:rsidRPr="006D5131">
          <w:rPr>
            <w:lang w:val="pt-BR"/>
          </w:rPr>
          <w:tab/>
        </w:r>
      </w:hyperlink>
      <w:bookmarkEnd w:id="37"/>
    </w:p>
    <w:p w14:paraId="13431200" w14:textId="77777777" w:rsidR="00717748" w:rsidRPr="00E824E7" w:rsidRDefault="00717748" w:rsidP="002E24C1">
      <w:pPr>
        <w:pStyle w:val="Texto"/>
        <w:rPr>
          <w:rFonts w:ascii="Lucida Sans" w:hAnsi="Lucida Sans" w:cstheme="minorHAnsi"/>
          <w:b/>
          <w:color w:val="FF0000"/>
        </w:rPr>
      </w:pPr>
    </w:p>
    <w:p w14:paraId="0F1648CB" w14:textId="77777777" w:rsidR="008A678A" w:rsidRPr="00E824E7" w:rsidRDefault="59A17C9C" w:rsidP="32C3D006">
      <w:pPr>
        <w:pStyle w:val="Heading2"/>
        <w:rPr>
          <w:rFonts w:cstheme="minorBidi"/>
          <w:sz w:val="24"/>
        </w:rPr>
      </w:pPr>
      <w:bookmarkStart w:id="38" w:name="_Toc656309790"/>
      <w:r w:rsidRPr="32C3D006">
        <w:rPr>
          <w:rFonts w:cstheme="minorBidi"/>
          <w:sz w:val="24"/>
        </w:rPr>
        <w:t>5.2. Instalações Gerais</w:t>
      </w:r>
      <w:bookmarkEnd w:id="38"/>
    </w:p>
    <w:p w14:paraId="64F34F76" w14:textId="3C11AAF0" w:rsidR="008A678A" w:rsidRPr="00E824E7" w:rsidRDefault="008A678A" w:rsidP="008A678A">
      <w:pPr>
        <w:pStyle w:val="Texto"/>
        <w:rPr>
          <w:rFonts w:ascii="Lucida Sans" w:hAnsi="Lucida Sans" w:cstheme="minorHAnsi"/>
          <w:color w:val="FF0000"/>
        </w:rPr>
      </w:pPr>
      <w:r w:rsidRPr="00E824E7">
        <w:rPr>
          <w:rFonts w:ascii="Lucida Sans" w:hAnsi="Lucida Sans" w:cstheme="minorHAnsi"/>
          <w:color w:val="FF0000"/>
        </w:rPr>
        <w:t xml:space="preserve"> Instalações e espaço físico geral existente</w:t>
      </w:r>
      <w:r w:rsidR="00A066D1" w:rsidRPr="00E824E7">
        <w:rPr>
          <w:rFonts w:ascii="Lucida Sans" w:hAnsi="Lucida Sans" w:cstheme="minorHAnsi"/>
          <w:color w:val="FF0000"/>
        </w:rPr>
        <w:t xml:space="preserve"> na unidade</w:t>
      </w:r>
      <w:r w:rsidRPr="00E824E7">
        <w:rPr>
          <w:rFonts w:ascii="Lucida Sans" w:hAnsi="Lucida Sans" w:cstheme="minorHAnsi"/>
          <w:color w:val="FF0000"/>
        </w:rPr>
        <w:t xml:space="preserve">. Atenção especial às condições de acesso para pessoas com deficiência e/ou mobilidade reduzida. </w:t>
      </w:r>
      <w:r w:rsidRPr="00E824E7">
        <w:rPr>
          <w:rFonts w:ascii="Lucida Sans" w:hAnsi="Lucida Sans" w:cstheme="minorHAnsi"/>
          <w:color w:val="FF0000"/>
        </w:rPr>
        <w:lastRenderedPageBreak/>
        <w:t>Citar, caso esse item não seja bem atendido, Termo de Ajuste de Conduta, assinado pela instituição, prevendo a adequação dos prédios para permitir as condições adequadas de acesso.</w:t>
      </w:r>
    </w:p>
    <w:p w14:paraId="60DBAD25" w14:textId="77777777" w:rsidR="002D1BAE" w:rsidRPr="00E824E7" w:rsidRDefault="778BE117" w:rsidP="32C3D006">
      <w:pPr>
        <w:pStyle w:val="Heading2"/>
        <w:rPr>
          <w:rFonts w:cstheme="minorBidi"/>
          <w:sz w:val="24"/>
        </w:rPr>
      </w:pPr>
      <w:bookmarkStart w:id="39" w:name="_Toc8086104"/>
      <w:r w:rsidRPr="32C3D006">
        <w:rPr>
          <w:rFonts w:cstheme="minorBidi"/>
          <w:sz w:val="24"/>
        </w:rPr>
        <w:t>5.3</w:t>
      </w:r>
      <w:r w:rsidR="27C543D1" w:rsidRPr="32C3D006">
        <w:rPr>
          <w:rFonts w:cstheme="minorBidi"/>
          <w:sz w:val="24"/>
        </w:rPr>
        <w:t>.</w:t>
      </w:r>
      <w:r w:rsidRPr="32C3D006">
        <w:rPr>
          <w:rFonts w:cstheme="minorBidi"/>
          <w:sz w:val="24"/>
        </w:rPr>
        <w:t xml:space="preserve"> Instalações Específicas</w:t>
      </w:r>
      <w:bookmarkEnd w:id="39"/>
    </w:p>
    <w:p w14:paraId="668E3E6E" w14:textId="77777777" w:rsidR="002D1BAE" w:rsidRPr="00E824E7" w:rsidRDefault="002D1BAE" w:rsidP="00FB3542">
      <w:pPr>
        <w:pStyle w:val="Texto"/>
        <w:rPr>
          <w:rFonts w:ascii="Lucida Sans" w:hAnsi="Lucida Sans" w:cstheme="minorHAnsi"/>
          <w:color w:val="FF0000"/>
        </w:rPr>
      </w:pPr>
      <w:r w:rsidRPr="00E824E7">
        <w:rPr>
          <w:rFonts w:ascii="Lucida Sans" w:hAnsi="Lucida Sans" w:cstheme="minorHAnsi"/>
          <w:color w:val="FF0000"/>
        </w:rPr>
        <w:t>Instalações e espaço físico existentes e dedicados ao curso.</w:t>
      </w:r>
    </w:p>
    <w:p w14:paraId="79FDE191" w14:textId="77777777" w:rsidR="002D1BAE" w:rsidRPr="00E824E7" w:rsidRDefault="002D1BAE" w:rsidP="00FB3542">
      <w:pPr>
        <w:pStyle w:val="Texto"/>
        <w:rPr>
          <w:rFonts w:ascii="Lucida Sans" w:hAnsi="Lucida Sans" w:cstheme="minorHAnsi"/>
          <w:color w:val="FF0000"/>
        </w:rPr>
      </w:pPr>
      <w:r w:rsidRPr="00E824E7">
        <w:rPr>
          <w:rFonts w:ascii="Lucida Sans" w:hAnsi="Lucida Sans" w:cstheme="minorHAnsi"/>
          <w:color w:val="FF0000"/>
        </w:rPr>
        <w:t>Equipamentos e laboratórios: identificação - descrever as finalidades e objetivos do laboratório, sua utilização, seus serviços, entre outros assuntos de maior relevância. Equipamentos: detalhar os equipamentos do laboratório, bem como sua quantidade.</w:t>
      </w:r>
    </w:p>
    <w:p w14:paraId="1BC36F30" w14:textId="77777777" w:rsidR="002D1BAE" w:rsidRPr="00E824E7" w:rsidRDefault="002D1BAE" w:rsidP="00FB3542">
      <w:pPr>
        <w:pStyle w:val="Texto"/>
        <w:rPr>
          <w:rFonts w:ascii="Lucida Sans" w:hAnsi="Lucida Sans" w:cstheme="minorHAnsi"/>
          <w:color w:val="FF0000"/>
        </w:rPr>
      </w:pPr>
      <w:r w:rsidRPr="00E824E7">
        <w:rPr>
          <w:rFonts w:ascii="Lucida Sans" w:hAnsi="Lucida Sans" w:cstheme="minorHAnsi"/>
          <w:color w:val="FF0000"/>
        </w:rPr>
        <w:t>Obs.: Os cursos que optarem pela oferta de componentes curriculares semipresenciais deverão prever a infraestrutura pertinente, tais como: laboratório de informática, conectividade, com internet; acervo digital on-line; recurso institucionais: Plataforma Moodle, webconferência, videoconferência.</w:t>
      </w:r>
    </w:p>
    <w:p w14:paraId="338D537D" w14:textId="77777777" w:rsidR="002D1BAE" w:rsidRPr="00E824E7" w:rsidRDefault="002D1BAE" w:rsidP="00FB3542">
      <w:pPr>
        <w:pStyle w:val="Texto"/>
        <w:rPr>
          <w:rFonts w:ascii="Lucida Sans" w:hAnsi="Lucida Sans" w:cstheme="minorHAnsi"/>
        </w:rPr>
      </w:pPr>
      <w:r w:rsidRPr="00E824E7">
        <w:rPr>
          <w:rFonts w:ascii="Lucida Sans" w:hAnsi="Lucida Sans" w:cstheme="minorHAnsi"/>
        </w:rPr>
        <w:t xml:space="preserve">O Curso de </w:t>
      </w:r>
      <w:r w:rsidRPr="00E824E7">
        <w:rPr>
          <w:rFonts w:ascii="Lucida Sans" w:hAnsi="Lucida Sans" w:cstheme="minorHAnsi"/>
          <w:color w:val="FF0000"/>
        </w:rPr>
        <w:t>XXXXXXXX</w:t>
      </w:r>
      <w:r w:rsidRPr="00E824E7">
        <w:rPr>
          <w:rFonts w:ascii="Lucida Sans" w:hAnsi="Lucida Sans" w:cstheme="minorHAnsi"/>
        </w:rPr>
        <w:t xml:space="preserve"> possui instalações físicas adequadas ao desempenho de todas as suas funções e uma estrutura administrativa completa para o atendimento aos docentes e discentes: </w:t>
      </w:r>
    </w:p>
    <w:p w14:paraId="4FC8AE16" w14:textId="77777777" w:rsidR="002D1BAE" w:rsidRPr="00E824E7" w:rsidRDefault="002D1BAE" w:rsidP="00FB3542">
      <w:pPr>
        <w:pStyle w:val="Texto"/>
        <w:rPr>
          <w:rFonts w:ascii="Lucida Sans" w:hAnsi="Lucida Sans" w:cstheme="minorHAnsi"/>
        </w:rPr>
      </w:pPr>
      <w:r w:rsidRPr="00E824E7">
        <w:rPr>
          <w:rFonts w:ascii="Lucida Sans" w:hAnsi="Lucida Sans" w:cstheme="minorHAnsi"/>
        </w:rPr>
        <w:t>A coordenação do curso está instalada ....</w:t>
      </w:r>
    </w:p>
    <w:p w14:paraId="60CB6D5D" w14:textId="77777777" w:rsidR="00FB3542" w:rsidRPr="00E824E7" w:rsidRDefault="00FB3542" w:rsidP="00FB3542">
      <w:pPr>
        <w:pStyle w:val="Texto"/>
        <w:rPr>
          <w:rFonts w:ascii="Lucida Sans" w:hAnsi="Lucida Sans" w:cstheme="minorHAnsi"/>
          <w:b/>
        </w:rPr>
      </w:pPr>
    </w:p>
    <w:p w14:paraId="772F6DC9" w14:textId="77777777" w:rsidR="002D1BAE" w:rsidRPr="00E824E7" w:rsidRDefault="002D1BAE" w:rsidP="00FB3542">
      <w:pPr>
        <w:pStyle w:val="Texto"/>
        <w:rPr>
          <w:rFonts w:ascii="Lucida Sans" w:hAnsi="Lucida Sans" w:cstheme="minorHAnsi"/>
          <w:b/>
        </w:rPr>
      </w:pPr>
      <w:r w:rsidRPr="00E824E7">
        <w:rPr>
          <w:rFonts w:ascii="Lucida Sans" w:hAnsi="Lucida Sans" w:cstheme="minorHAnsi"/>
          <w:b/>
        </w:rPr>
        <w:t xml:space="preserve">Laboratórios </w:t>
      </w:r>
    </w:p>
    <w:p w14:paraId="7193B286" w14:textId="77777777" w:rsidR="002D1BAE" w:rsidRPr="00E824E7" w:rsidRDefault="002D1BAE" w:rsidP="00FB3542">
      <w:pPr>
        <w:pStyle w:val="Texto"/>
        <w:rPr>
          <w:rFonts w:ascii="Lucida Sans" w:hAnsi="Lucida Sans" w:cstheme="minorHAnsi"/>
        </w:rPr>
      </w:pPr>
      <w:r w:rsidRPr="00E824E7">
        <w:rPr>
          <w:rFonts w:ascii="Lucida Sans" w:hAnsi="Lucida Sans" w:cstheme="minorHAnsi"/>
        </w:rPr>
        <w:t>O Curso de</w:t>
      </w:r>
      <w:r w:rsidRPr="00E824E7">
        <w:rPr>
          <w:rFonts w:ascii="Lucida Sans" w:hAnsi="Lucida Sans" w:cstheme="minorHAnsi"/>
          <w:color w:val="FF0000"/>
        </w:rPr>
        <w:t xml:space="preserve"> XXXXXX</w:t>
      </w:r>
      <w:r w:rsidRPr="00E824E7">
        <w:rPr>
          <w:rFonts w:ascii="Lucida Sans" w:hAnsi="Lucida Sans" w:cstheme="minorHAnsi"/>
        </w:rPr>
        <w:t xml:space="preserve"> disponibiliza para seus alunos um conjunto de laboratórios que atendem às propostas do curso, equipados com materiais e instrumentos próprios para o desenvolvimento da metodologia especificada de cada disciplina pertinente.</w:t>
      </w:r>
    </w:p>
    <w:p w14:paraId="4A34BE48" w14:textId="77777777" w:rsidR="002D1BAE" w:rsidRPr="00E824E7" w:rsidRDefault="002D1BAE" w:rsidP="002D1BAE">
      <w:pPr>
        <w:spacing w:line="320" w:lineRule="atLeast"/>
        <w:rPr>
          <w:rFonts w:ascii="Lucida Sans" w:hAnsi="Lucida Sans" w:cstheme="minorHAnsi"/>
          <w:b/>
          <w:color w:val="00B0F0"/>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66"/>
        <w:gridCol w:w="7205"/>
      </w:tblGrid>
      <w:tr w:rsidR="002D1BAE" w:rsidRPr="00E824E7" w14:paraId="6C98D710" w14:textId="77777777" w:rsidTr="00F043B1">
        <w:trPr>
          <w:jc w:val="center"/>
        </w:trPr>
        <w:tc>
          <w:tcPr>
            <w:tcW w:w="9180" w:type="dxa"/>
            <w:gridSpan w:val="2"/>
            <w:shd w:val="clear" w:color="auto" w:fill="DBE5F1"/>
          </w:tcPr>
          <w:p w14:paraId="6474B6E2" w14:textId="77777777" w:rsidR="002D1BAE" w:rsidRPr="00E824E7" w:rsidRDefault="002D1BAE" w:rsidP="0016095C">
            <w:pPr>
              <w:spacing w:before="60" w:after="60"/>
              <w:rPr>
                <w:rFonts w:ascii="Lucida Sans" w:hAnsi="Lucida Sans" w:cstheme="minorHAnsi"/>
                <w:b/>
              </w:rPr>
            </w:pPr>
            <w:r w:rsidRPr="00E824E7">
              <w:rPr>
                <w:rFonts w:ascii="Lucida Sans" w:hAnsi="Lucida Sans" w:cstheme="minorHAnsi"/>
                <w:b/>
                <w:color w:val="0F243E"/>
              </w:rPr>
              <w:t xml:space="preserve">LABORATÓRIO DE </w:t>
            </w:r>
            <w:r w:rsidRPr="00E824E7">
              <w:rPr>
                <w:rFonts w:ascii="Lucida Sans" w:hAnsi="Lucida Sans" w:cstheme="minorHAnsi"/>
                <w:b/>
                <w:color w:val="FF0000"/>
              </w:rPr>
              <w:t>XXXXX</w:t>
            </w:r>
          </w:p>
        </w:tc>
      </w:tr>
      <w:tr w:rsidR="002D1BAE" w:rsidRPr="00E824E7" w14:paraId="2F6C4438" w14:textId="77777777" w:rsidTr="0016095C">
        <w:trPr>
          <w:trHeight w:val="304"/>
          <w:jc w:val="center"/>
        </w:trPr>
        <w:tc>
          <w:tcPr>
            <w:tcW w:w="1809" w:type="dxa"/>
            <w:vAlign w:val="center"/>
          </w:tcPr>
          <w:p w14:paraId="3E7F6E48" w14:textId="77777777" w:rsidR="002D1BAE" w:rsidRPr="00E824E7" w:rsidRDefault="002D1BAE" w:rsidP="0016095C">
            <w:pPr>
              <w:rPr>
                <w:rFonts w:ascii="Lucida Sans" w:hAnsi="Lucida Sans" w:cstheme="minorHAnsi"/>
                <w:bCs/>
              </w:rPr>
            </w:pPr>
            <w:r w:rsidRPr="00E824E7">
              <w:rPr>
                <w:rFonts w:ascii="Lucida Sans" w:hAnsi="Lucida Sans" w:cstheme="minorHAnsi"/>
              </w:rPr>
              <w:t>Local</w:t>
            </w:r>
          </w:p>
        </w:tc>
        <w:tc>
          <w:tcPr>
            <w:tcW w:w="7371" w:type="dxa"/>
            <w:vAlign w:val="center"/>
          </w:tcPr>
          <w:p w14:paraId="39B6A888" w14:textId="77777777" w:rsidR="002D1BAE" w:rsidRPr="00E824E7" w:rsidRDefault="002D1BAE" w:rsidP="0016095C">
            <w:pPr>
              <w:rPr>
                <w:rFonts w:ascii="Lucida Sans" w:hAnsi="Lucida Sans" w:cstheme="minorHAnsi"/>
              </w:rPr>
            </w:pPr>
            <w:r w:rsidRPr="00E824E7">
              <w:rPr>
                <w:rFonts w:ascii="Lucida Sans" w:hAnsi="Lucida Sans" w:cstheme="minorHAnsi"/>
              </w:rPr>
              <w:t xml:space="preserve">Sala </w:t>
            </w:r>
            <w:r w:rsidRPr="00E824E7">
              <w:rPr>
                <w:rFonts w:ascii="Lucida Sans" w:hAnsi="Lucida Sans" w:cstheme="minorHAnsi"/>
                <w:color w:val="FF0000"/>
              </w:rPr>
              <w:t>XXXX</w:t>
            </w:r>
          </w:p>
        </w:tc>
      </w:tr>
      <w:tr w:rsidR="002D1BAE" w:rsidRPr="00E824E7" w14:paraId="63A0D677" w14:textId="77777777" w:rsidTr="0016095C">
        <w:trPr>
          <w:trHeight w:val="304"/>
          <w:jc w:val="center"/>
        </w:trPr>
        <w:tc>
          <w:tcPr>
            <w:tcW w:w="1809" w:type="dxa"/>
            <w:vAlign w:val="center"/>
          </w:tcPr>
          <w:p w14:paraId="6781F7E0" w14:textId="77777777" w:rsidR="002D1BAE" w:rsidRPr="00E824E7" w:rsidRDefault="002D1BAE" w:rsidP="0016095C">
            <w:pPr>
              <w:rPr>
                <w:rFonts w:ascii="Lucida Sans" w:hAnsi="Lucida Sans" w:cstheme="minorHAnsi"/>
                <w:b/>
                <w:bCs/>
              </w:rPr>
            </w:pPr>
            <w:r w:rsidRPr="00E824E7">
              <w:rPr>
                <w:rFonts w:ascii="Lucida Sans" w:hAnsi="Lucida Sans" w:cstheme="minorHAnsi"/>
              </w:rPr>
              <w:t xml:space="preserve">Descrição </w:t>
            </w:r>
          </w:p>
        </w:tc>
        <w:tc>
          <w:tcPr>
            <w:tcW w:w="7371" w:type="dxa"/>
            <w:vAlign w:val="center"/>
          </w:tcPr>
          <w:p w14:paraId="000F3CEC" w14:textId="77777777" w:rsidR="002D1BAE" w:rsidRPr="00E824E7" w:rsidRDefault="002D1BAE" w:rsidP="0016095C">
            <w:pPr>
              <w:jc w:val="both"/>
              <w:rPr>
                <w:rFonts w:ascii="Lucida Sans" w:hAnsi="Lucida Sans" w:cstheme="minorHAnsi"/>
              </w:rPr>
            </w:pPr>
            <w:r w:rsidRPr="00E824E7">
              <w:rPr>
                <w:rFonts w:ascii="Lucida Sans" w:hAnsi="Lucida Sans" w:cstheme="minorHAnsi"/>
                <w:bCs/>
              </w:rPr>
              <w:t xml:space="preserve">Laboratório com área de </w:t>
            </w:r>
            <w:r w:rsidRPr="00E824E7">
              <w:rPr>
                <w:rFonts w:ascii="Lucida Sans" w:hAnsi="Lucida Sans" w:cstheme="minorHAnsi"/>
                <w:bCs/>
                <w:color w:val="FF0000"/>
              </w:rPr>
              <w:t>XXXX</w:t>
            </w:r>
            <w:r w:rsidRPr="00E824E7">
              <w:rPr>
                <w:rFonts w:ascii="Lucida Sans" w:hAnsi="Lucida Sans" w:cstheme="minorHAnsi"/>
                <w:bCs/>
              </w:rPr>
              <w:t>,</w:t>
            </w:r>
            <w:r w:rsidRPr="00E824E7">
              <w:rPr>
                <w:rFonts w:ascii="Lucida Sans" w:hAnsi="Lucida Sans" w:cstheme="minorHAnsi"/>
              </w:rPr>
              <w:t xml:space="preserve"> com capacidade para grupos de até </w:t>
            </w:r>
            <w:r w:rsidRPr="00E824E7">
              <w:rPr>
                <w:rFonts w:ascii="Lucida Sans" w:hAnsi="Lucida Sans" w:cstheme="minorHAnsi"/>
                <w:color w:val="FF0000"/>
              </w:rPr>
              <w:t>XXX</w:t>
            </w:r>
            <w:r w:rsidRPr="00E824E7">
              <w:rPr>
                <w:rFonts w:ascii="Lucida Sans" w:hAnsi="Lucida Sans" w:cstheme="minorHAnsi"/>
              </w:rPr>
              <w:t xml:space="preserve"> alunos</w:t>
            </w:r>
            <w:r w:rsidRPr="00E824E7">
              <w:rPr>
                <w:rFonts w:ascii="Lucida Sans" w:hAnsi="Lucida Sans" w:cstheme="minorHAnsi"/>
                <w:bCs/>
              </w:rPr>
              <w:t xml:space="preserve">. </w:t>
            </w:r>
            <w:r w:rsidRPr="00E824E7">
              <w:rPr>
                <w:rFonts w:ascii="Lucida Sans" w:hAnsi="Lucida Sans" w:cstheme="minorHAnsi"/>
              </w:rPr>
              <w:t xml:space="preserve">É composto por </w:t>
            </w:r>
            <w:r w:rsidRPr="00E824E7">
              <w:rPr>
                <w:rFonts w:ascii="Lucida Sans" w:hAnsi="Lucida Sans" w:cstheme="minorHAnsi"/>
                <w:color w:val="FF0000"/>
              </w:rPr>
              <w:t>XXXX</w:t>
            </w:r>
            <w:r w:rsidRPr="00E824E7">
              <w:rPr>
                <w:rFonts w:ascii="Lucida Sans" w:hAnsi="Lucida Sans" w:cstheme="minorHAnsi"/>
              </w:rPr>
              <w:t>. (Esse laboratório é compartilhado com os cursos técnicos).</w:t>
            </w:r>
          </w:p>
        </w:tc>
      </w:tr>
      <w:tr w:rsidR="002D1BAE" w:rsidRPr="00E824E7" w14:paraId="29DCB3DF" w14:textId="77777777" w:rsidTr="0016095C">
        <w:trPr>
          <w:trHeight w:val="304"/>
          <w:jc w:val="center"/>
        </w:trPr>
        <w:tc>
          <w:tcPr>
            <w:tcW w:w="1809" w:type="dxa"/>
            <w:vAlign w:val="center"/>
          </w:tcPr>
          <w:p w14:paraId="2C507DEE" w14:textId="77777777" w:rsidR="002D1BAE" w:rsidRPr="00E824E7" w:rsidRDefault="002D1BAE" w:rsidP="0016095C">
            <w:pPr>
              <w:rPr>
                <w:rFonts w:ascii="Lucida Sans" w:hAnsi="Lucida Sans" w:cstheme="minorHAnsi"/>
              </w:rPr>
            </w:pPr>
            <w:r w:rsidRPr="00E824E7">
              <w:rPr>
                <w:rFonts w:ascii="Lucida Sans" w:hAnsi="Lucida Sans" w:cstheme="minorHAnsi"/>
              </w:rPr>
              <w:t>Equipamentos</w:t>
            </w:r>
          </w:p>
        </w:tc>
        <w:tc>
          <w:tcPr>
            <w:tcW w:w="7371" w:type="dxa"/>
            <w:vAlign w:val="center"/>
          </w:tcPr>
          <w:p w14:paraId="26FBEDC0" w14:textId="77777777" w:rsidR="002D1BAE" w:rsidRPr="00E824E7" w:rsidRDefault="002D1BAE" w:rsidP="0016095C">
            <w:pPr>
              <w:jc w:val="both"/>
              <w:rPr>
                <w:rFonts w:ascii="Lucida Sans" w:hAnsi="Lucida Sans" w:cstheme="minorHAnsi"/>
                <w:bCs/>
              </w:rPr>
            </w:pPr>
            <w:r w:rsidRPr="00E824E7">
              <w:rPr>
                <w:rFonts w:ascii="Lucida Sans" w:hAnsi="Lucida Sans" w:cstheme="minorHAnsi"/>
                <w:bCs/>
              </w:rPr>
              <w:t xml:space="preserve">O laboratório possui </w:t>
            </w:r>
            <w:r w:rsidRPr="00E824E7">
              <w:rPr>
                <w:rFonts w:ascii="Lucida Sans" w:hAnsi="Lucida Sans" w:cstheme="minorHAnsi"/>
                <w:bCs/>
                <w:color w:val="FF0000"/>
              </w:rPr>
              <w:t>XXXX</w:t>
            </w:r>
            <w:r w:rsidRPr="00E824E7">
              <w:rPr>
                <w:rFonts w:ascii="Lucida Sans" w:hAnsi="Lucida Sans" w:cstheme="minorHAnsi"/>
                <w:bCs/>
              </w:rPr>
              <w:t xml:space="preserve"> bancadas com capacidade para </w:t>
            </w:r>
            <w:r w:rsidRPr="00E824E7">
              <w:rPr>
                <w:rFonts w:ascii="Lucida Sans" w:hAnsi="Lucida Sans" w:cstheme="minorHAnsi"/>
                <w:bCs/>
                <w:color w:val="FF0000"/>
              </w:rPr>
              <w:t>XXXX</w:t>
            </w:r>
            <w:r w:rsidRPr="00E824E7">
              <w:rPr>
                <w:rFonts w:ascii="Lucida Sans" w:hAnsi="Lucida Sans" w:cstheme="minorHAnsi"/>
                <w:bCs/>
              </w:rPr>
              <w:t xml:space="preserve"> alunos, além da bancada do professor. Possui os equipamentos e as substâncias adequadas para a realização das atividades práticas descritas a seguir.</w:t>
            </w:r>
          </w:p>
        </w:tc>
      </w:tr>
      <w:tr w:rsidR="002D1BAE" w:rsidRPr="00E824E7" w14:paraId="006011C7" w14:textId="77777777" w:rsidTr="0016095C">
        <w:trPr>
          <w:trHeight w:val="304"/>
          <w:jc w:val="center"/>
        </w:trPr>
        <w:tc>
          <w:tcPr>
            <w:tcW w:w="1809" w:type="dxa"/>
            <w:vAlign w:val="center"/>
          </w:tcPr>
          <w:p w14:paraId="12ED32AE" w14:textId="77777777" w:rsidR="002D1BAE" w:rsidRPr="00E824E7" w:rsidRDefault="002D1BAE" w:rsidP="0016095C">
            <w:pPr>
              <w:rPr>
                <w:rFonts w:ascii="Lucida Sans" w:hAnsi="Lucida Sans" w:cstheme="minorHAnsi"/>
              </w:rPr>
            </w:pPr>
            <w:r w:rsidRPr="00E824E7">
              <w:rPr>
                <w:rFonts w:ascii="Lucida Sans" w:hAnsi="Lucida Sans" w:cstheme="minorHAnsi"/>
              </w:rPr>
              <w:t>Disciplina(s) do Curso Atendida(s)</w:t>
            </w:r>
          </w:p>
        </w:tc>
        <w:tc>
          <w:tcPr>
            <w:tcW w:w="7371" w:type="dxa"/>
            <w:vAlign w:val="center"/>
          </w:tcPr>
          <w:p w14:paraId="30BDE752" w14:textId="77777777" w:rsidR="002D1BAE" w:rsidRPr="00E824E7" w:rsidRDefault="002D1BAE" w:rsidP="0016095C">
            <w:pPr>
              <w:rPr>
                <w:rFonts w:ascii="Lucida Sans" w:hAnsi="Lucida Sans" w:cstheme="minorHAnsi"/>
                <w:bCs/>
                <w:color w:val="FF0000"/>
              </w:rPr>
            </w:pPr>
            <w:r w:rsidRPr="00E824E7">
              <w:rPr>
                <w:rFonts w:ascii="Lucida Sans" w:hAnsi="Lucida Sans" w:cstheme="minorHAnsi"/>
                <w:bCs/>
                <w:color w:val="FF0000"/>
              </w:rPr>
              <w:t>XXXXX</w:t>
            </w:r>
          </w:p>
        </w:tc>
      </w:tr>
      <w:tr w:rsidR="002D1BAE" w:rsidRPr="00E824E7" w14:paraId="69CDC553" w14:textId="77777777" w:rsidTr="0016095C">
        <w:trPr>
          <w:trHeight w:val="304"/>
          <w:jc w:val="center"/>
        </w:trPr>
        <w:tc>
          <w:tcPr>
            <w:tcW w:w="1809" w:type="dxa"/>
            <w:vAlign w:val="center"/>
          </w:tcPr>
          <w:p w14:paraId="0096C2BC" w14:textId="77777777" w:rsidR="002D1BAE" w:rsidRPr="00E824E7" w:rsidRDefault="002D1BAE" w:rsidP="0016095C">
            <w:pPr>
              <w:rPr>
                <w:rFonts w:ascii="Lucida Sans" w:hAnsi="Lucida Sans" w:cstheme="minorHAnsi"/>
              </w:rPr>
            </w:pPr>
            <w:r w:rsidRPr="00E824E7">
              <w:rPr>
                <w:rFonts w:ascii="Lucida Sans" w:hAnsi="Lucida Sans" w:cstheme="minorHAnsi"/>
              </w:rPr>
              <w:t>Aplicação</w:t>
            </w:r>
          </w:p>
        </w:tc>
        <w:tc>
          <w:tcPr>
            <w:tcW w:w="7371" w:type="dxa"/>
            <w:vAlign w:val="center"/>
          </w:tcPr>
          <w:p w14:paraId="32B945B2" w14:textId="77777777" w:rsidR="002D1BAE" w:rsidRPr="00E824E7" w:rsidRDefault="002D1BAE" w:rsidP="0016095C">
            <w:pPr>
              <w:jc w:val="both"/>
              <w:rPr>
                <w:rFonts w:ascii="Lucida Sans" w:hAnsi="Lucida Sans" w:cstheme="minorHAnsi"/>
                <w:bCs/>
              </w:rPr>
            </w:pPr>
            <w:r w:rsidRPr="00E824E7">
              <w:rPr>
                <w:rFonts w:ascii="Lucida Sans" w:hAnsi="Lucida Sans" w:cstheme="minorHAnsi"/>
                <w:bCs/>
              </w:rPr>
              <w:t>Ensino: realização das seguintes atividades práticas:</w:t>
            </w:r>
          </w:p>
          <w:p w14:paraId="08B383A3" w14:textId="77777777" w:rsidR="002D1BAE" w:rsidRPr="00E824E7" w:rsidRDefault="002D1BAE" w:rsidP="0016095C">
            <w:pPr>
              <w:jc w:val="both"/>
              <w:rPr>
                <w:rFonts w:ascii="Lucida Sans" w:hAnsi="Lucida Sans" w:cstheme="minorHAnsi"/>
                <w:bCs/>
              </w:rPr>
            </w:pPr>
          </w:p>
        </w:tc>
      </w:tr>
    </w:tbl>
    <w:p w14:paraId="1617FB70" w14:textId="77777777" w:rsidR="002D1BAE" w:rsidRPr="00E824E7" w:rsidRDefault="002D1BAE" w:rsidP="002D1BAE">
      <w:pPr>
        <w:spacing w:line="320" w:lineRule="atLeast"/>
        <w:rPr>
          <w:rFonts w:ascii="Lucida Sans" w:hAnsi="Lucida Sans" w:cstheme="minorHAnsi"/>
          <w:b/>
          <w:color w:val="0070C0"/>
        </w:rPr>
      </w:pPr>
    </w:p>
    <w:p w14:paraId="3115BBF3" w14:textId="77777777" w:rsidR="00FB3542" w:rsidRPr="00E824E7" w:rsidRDefault="00FB3542" w:rsidP="00284BEC">
      <w:pPr>
        <w:pStyle w:val="Texto"/>
        <w:rPr>
          <w:rFonts w:ascii="Lucida Sans" w:hAnsi="Lucida Sans" w:cstheme="minorHAnsi"/>
          <w:color w:val="FF0000"/>
        </w:rPr>
      </w:pPr>
      <w:r w:rsidRPr="00E824E7">
        <w:rPr>
          <w:rFonts w:ascii="Lucida Sans" w:hAnsi="Lucida Sans" w:cstheme="minorHAnsi"/>
          <w:color w:val="FF0000"/>
        </w:rPr>
        <w:t>(Caso seja utilizado!)</w:t>
      </w:r>
    </w:p>
    <w:p w14:paraId="29D81EF6" w14:textId="77777777" w:rsidR="00FB3542" w:rsidRPr="00E824E7" w:rsidRDefault="00FB3542" w:rsidP="00284BEC">
      <w:pPr>
        <w:pStyle w:val="Texto"/>
        <w:rPr>
          <w:rFonts w:ascii="Lucida Sans" w:hAnsi="Lucida Sans" w:cstheme="minorHAnsi"/>
        </w:rPr>
      </w:pPr>
      <w:r w:rsidRPr="00E824E7">
        <w:rPr>
          <w:rFonts w:ascii="Lucida Sans" w:hAnsi="Lucida Sans" w:cstheme="minorHAnsi"/>
        </w:rPr>
        <w:lastRenderedPageBreak/>
        <w:t xml:space="preserve">Além dos laboratórios de informática citados neste item, há outros disponíveis aos alunos do curso, que não estão associados a uma disciplina específica, podendo ser utilizados pelos alunos em horários livres, como, por exemplo, o laboratório do Quiosque. A COLAN é a Coordenadoria de Laboratórios de Análise Numérica, que compreende alguns laboratórios citados anteriormente, LABCOMP, LACAV, LACAM, LAETI e outros, também utilizados pelos alunos do curso, que serão descritos a seguir, todos no 3º andar do Bloco E. </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66"/>
        <w:gridCol w:w="7205"/>
      </w:tblGrid>
      <w:tr w:rsidR="00FB3542" w:rsidRPr="00E824E7" w14:paraId="27B690D8" w14:textId="77777777" w:rsidTr="00F043B1">
        <w:trPr>
          <w:jc w:val="center"/>
        </w:trPr>
        <w:tc>
          <w:tcPr>
            <w:tcW w:w="9180" w:type="dxa"/>
            <w:gridSpan w:val="2"/>
            <w:shd w:val="clear" w:color="auto" w:fill="DBE5F1"/>
          </w:tcPr>
          <w:p w14:paraId="63289A5B" w14:textId="77777777" w:rsidR="00FB3542" w:rsidRPr="00E824E7" w:rsidRDefault="00FB3542" w:rsidP="0016095C">
            <w:pPr>
              <w:spacing w:before="60" w:after="60"/>
              <w:rPr>
                <w:rFonts w:ascii="Lucida Sans" w:hAnsi="Lucida Sans" w:cstheme="minorHAnsi"/>
                <w:b/>
              </w:rPr>
            </w:pPr>
            <w:r w:rsidRPr="00E824E7">
              <w:rPr>
                <w:rFonts w:ascii="Lucida Sans" w:hAnsi="Lucida Sans" w:cstheme="minorHAnsi"/>
                <w:b/>
                <w:color w:val="0F243E"/>
              </w:rPr>
              <w:t xml:space="preserve">COORDENADORIA DE LABORATÓRIOS DE </w:t>
            </w:r>
            <w:r w:rsidRPr="00E824E7">
              <w:rPr>
                <w:rFonts w:ascii="Lucida Sans" w:hAnsi="Lucida Sans" w:cstheme="minorHAnsi"/>
                <w:b/>
                <w:color w:val="FF0000"/>
              </w:rPr>
              <w:t>XXXXXX</w:t>
            </w:r>
            <w:r w:rsidRPr="00E824E7">
              <w:rPr>
                <w:rFonts w:ascii="Lucida Sans" w:hAnsi="Lucida Sans" w:cstheme="minorHAnsi"/>
                <w:b/>
                <w:color w:val="0F243E"/>
              </w:rPr>
              <w:t xml:space="preserve"> </w:t>
            </w:r>
          </w:p>
        </w:tc>
      </w:tr>
      <w:tr w:rsidR="00FB3542" w:rsidRPr="00E824E7" w14:paraId="7DF9EC8C" w14:textId="77777777" w:rsidTr="0016095C">
        <w:trPr>
          <w:trHeight w:val="304"/>
          <w:jc w:val="center"/>
        </w:trPr>
        <w:tc>
          <w:tcPr>
            <w:tcW w:w="1809" w:type="dxa"/>
            <w:vAlign w:val="center"/>
          </w:tcPr>
          <w:p w14:paraId="21DF64A5" w14:textId="77777777" w:rsidR="00FB3542" w:rsidRPr="00E824E7" w:rsidRDefault="00FB3542" w:rsidP="0016095C">
            <w:pPr>
              <w:rPr>
                <w:rFonts w:ascii="Lucida Sans" w:hAnsi="Lucida Sans" w:cstheme="minorHAnsi"/>
                <w:bCs/>
              </w:rPr>
            </w:pPr>
            <w:r w:rsidRPr="00E824E7">
              <w:rPr>
                <w:rFonts w:ascii="Lucida Sans" w:hAnsi="Lucida Sans" w:cstheme="minorHAnsi"/>
              </w:rPr>
              <w:t>Local</w:t>
            </w:r>
          </w:p>
        </w:tc>
        <w:tc>
          <w:tcPr>
            <w:tcW w:w="7371" w:type="dxa"/>
            <w:vAlign w:val="center"/>
          </w:tcPr>
          <w:p w14:paraId="1224CDEF" w14:textId="77777777" w:rsidR="00FB3542" w:rsidRPr="00E824E7" w:rsidRDefault="00FB3542" w:rsidP="0016095C">
            <w:pPr>
              <w:jc w:val="both"/>
              <w:rPr>
                <w:rFonts w:ascii="Lucida Sans" w:hAnsi="Lucida Sans" w:cstheme="minorHAnsi"/>
              </w:rPr>
            </w:pPr>
            <w:r w:rsidRPr="00E824E7">
              <w:rPr>
                <w:rFonts w:ascii="Lucida Sans" w:hAnsi="Lucida Sans" w:cstheme="minorHAnsi"/>
              </w:rPr>
              <w:t xml:space="preserve">Bloco </w:t>
            </w:r>
            <w:r w:rsidRPr="00E824E7">
              <w:rPr>
                <w:rFonts w:ascii="Lucida Sans" w:hAnsi="Lucida Sans" w:cstheme="minorHAnsi"/>
                <w:color w:val="FF0000"/>
              </w:rPr>
              <w:t>XXXX</w:t>
            </w:r>
          </w:p>
          <w:p w14:paraId="28FD01F2" w14:textId="77777777" w:rsidR="00FB3542" w:rsidRPr="00E824E7" w:rsidRDefault="00FB3542" w:rsidP="0016095C">
            <w:pPr>
              <w:jc w:val="both"/>
              <w:rPr>
                <w:rFonts w:ascii="Lucida Sans" w:hAnsi="Lucida Sans" w:cstheme="minorHAnsi"/>
                <w:color w:val="FF0000"/>
              </w:rPr>
            </w:pPr>
            <w:r w:rsidRPr="00E824E7">
              <w:rPr>
                <w:rFonts w:ascii="Lucida Sans" w:hAnsi="Lucida Sans" w:cstheme="minorHAnsi"/>
              </w:rPr>
              <w:t xml:space="preserve">Salas </w:t>
            </w:r>
            <w:r w:rsidRPr="00E824E7">
              <w:rPr>
                <w:rFonts w:ascii="Lucida Sans" w:hAnsi="Lucida Sans" w:cstheme="minorHAnsi"/>
                <w:color w:val="FF0000"/>
              </w:rPr>
              <w:t>XXXXXX</w:t>
            </w:r>
          </w:p>
          <w:p w14:paraId="0D407CA1" w14:textId="77777777" w:rsidR="00FB3542" w:rsidRPr="00E824E7" w:rsidRDefault="00FB3542" w:rsidP="0016095C">
            <w:pPr>
              <w:jc w:val="both"/>
              <w:rPr>
                <w:rFonts w:ascii="Lucida Sans" w:hAnsi="Lucida Sans" w:cstheme="minorHAnsi"/>
              </w:rPr>
            </w:pPr>
          </w:p>
        </w:tc>
      </w:tr>
      <w:tr w:rsidR="00FB3542" w:rsidRPr="00E824E7" w14:paraId="59B6F54E" w14:textId="77777777" w:rsidTr="0016095C">
        <w:trPr>
          <w:trHeight w:val="304"/>
          <w:jc w:val="center"/>
        </w:trPr>
        <w:tc>
          <w:tcPr>
            <w:tcW w:w="1809" w:type="dxa"/>
            <w:vAlign w:val="center"/>
          </w:tcPr>
          <w:p w14:paraId="77F4C2AC" w14:textId="77777777" w:rsidR="00FB3542" w:rsidRPr="00E824E7" w:rsidRDefault="00FB3542" w:rsidP="0016095C">
            <w:pPr>
              <w:rPr>
                <w:rFonts w:ascii="Lucida Sans" w:hAnsi="Lucida Sans" w:cstheme="minorHAnsi"/>
                <w:b/>
                <w:bCs/>
              </w:rPr>
            </w:pPr>
            <w:r w:rsidRPr="00E824E7">
              <w:rPr>
                <w:rFonts w:ascii="Lucida Sans" w:hAnsi="Lucida Sans" w:cstheme="minorHAnsi"/>
              </w:rPr>
              <w:t xml:space="preserve">Descrição </w:t>
            </w:r>
          </w:p>
        </w:tc>
        <w:tc>
          <w:tcPr>
            <w:tcW w:w="7371" w:type="dxa"/>
            <w:vAlign w:val="center"/>
          </w:tcPr>
          <w:p w14:paraId="03DD3E98" w14:textId="77777777" w:rsidR="00FB3542" w:rsidRPr="00E824E7" w:rsidRDefault="00FB3542" w:rsidP="0016095C">
            <w:pPr>
              <w:jc w:val="both"/>
              <w:rPr>
                <w:rFonts w:ascii="Lucida Sans" w:hAnsi="Lucida Sans" w:cstheme="minorHAnsi"/>
                <w:bCs/>
                <w:color w:val="FF0000"/>
              </w:rPr>
            </w:pPr>
            <w:r w:rsidRPr="00E824E7">
              <w:rPr>
                <w:rFonts w:ascii="Lucida Sans" w:hAnsi="Lucida Sans" w:cstheme="minorHAnsi"/>
                <w:bCs/>
                <w:color w:val="FF0000"/>
              </w:rPr>
              <w:t>XXXXXXXX</w:t>
            </w:r>
          </w:p>
        </w:tc>
      </w:tr>
      <w:tr w:rsidR="00FB3542" w:rsidRPr="00E824E7" w14:paraId="42DB011D" w14:textId="77777777" w:rsidTr="0016095C">
        <w:trPr>
          <w:trHeight w:val="304"/>
          <w:jc w:val="center"/>
        </w:trPr>
        <w:tc>
          <w:tcPr>
            <w:tcW w:w="1809" w:type="dxa"/>
            <w:vAlign w:val="center"/>
          </w:tcPr>
          <w:p w14:paraId="5AED91FE" w14:textId="77777777" w:rsidR="00FB3542" w:rsidRPr="00E824E7" w:rsidRDefault="00FB3542" w:rsidP="0016095C">
            <w:pPr>
              <w:jc w:val="both"/>
              <w:rPr>
                <w:rFonts w:ascii="Lucida Sans" w:hAnsi="Lucida Sans" w:cstheme="minorHAnsi"/>
              </w:rPr>
            </w:pPr>
            <w:r w:rsidRPr="00E824E7">
              <w:rPr>
                <w:rFonts w:ascii="Lucida Sans" w:hAnsi="Lucida Sans" w:cstheme="minorHAnsi"/>
              </w:rPr>
              <w:t>Equipamentos</w:t>
            </w:r>
          </w:p>
        </w:tc>
        <w:tc>
          <w:tcPr>
            <w:tcW w:w="7371" w:type="dxa"/>
            <w:vAlign w:val="center"/>
          </w:tcPr>
          <w:p w14:paraId="6706A340" w14:textId="77777777" w:rsidR="00FB3542" w:rsidRPr="00E824E7" w:rsidRDefault="00FB3542" w:rsidP="0016095C">
            <w:pPr>
              <w:jc w:val="both"/>
              <w:rPr>
                <w:rFonts w:ascii="Lucida Sans" w:hAnsi="Lucida Sans" w:cstheme="minorHAnsi"/>
                <w:b/>
                <w:color w:val="FF0000"/>
              </w:rPr>
            </w:pPr>
            <w:r w:rsidRPr="00E824E7">
              <w:rPr>
                <w:rFonts w:ascii="Lucida Sans" w:hAnsi="Lucida Sans" w:cstheme="minorHAnsi"/>
                <w:b/>
                <w:color w:val="FF0000"/>
              </w:rPr>
              <w:t>XXXXXXXX</w:t>
            </w:r>
          </w:p>
          <w:p w14:paraId="04B1B043" w14:textId="77777777" w:rsidR="00FB3542" w:rsidRPr="00E824E7" w:rsidRDefault="00FB3542" w:rsidP="0016095C">
            <w:pPr>
              <w:jc w:val="both"/>
              <w:rPr>
                <w:rFonts w:ascii="Lucida Sans" w:hAnsi="Lucida Sans" w:cstheme="minorHAnsi"/>
                <w:b/>
                <w:color w:val="FF0000"/>
              </w:rPr>
            </w:pPr>
          </w:p>
          <w:p w14:paraId="2FC39DEF" w14:textId="77777777" w:rsidR="00FB3542" w:rsidRPr="00E824E7" w:rsidRDefault="00FB3542" w:rsidP="0016095C">
            <w:pPr>
              <w:jc w:val="both"/>
              <w:rPr>
                <w:rFonts w:ascii="Lucida Sans" w:hAnsi="Lucida Sans" w:cstheme="minorHAnsi"/>
                <w:b/>
                <w:color w:val="222222"/>
              </w:rPr>
            </w:pPr>
            <w:r w:rsidRPr="00E824E7">
              <w:rPr>
                <w:rFonts w:ascii="Lucida Sans" w:hAnsi="Lucida Sans" w:cstheme="minorHAnsi"/>
                <w:b/>
                <w:color w:val="222222"/>
              </w:rPr>
              <w:t xml:space="preserve">Salas </w:t>
            </w:r>
            <w:r w:rsidRPr="00E824E7">
              <w:rPr>
                <w:rFonts w:ascii="Lucida Sans" w:hAnsi="Lucida Sans" w:cstheme="minorHAnsi"/>
                <w:b/>
                <w:color w:val="FF0000"/>
              </w:rPr>
              <w:t>XXXXX</w:t>
            </w:r>
            <w:r w:rsidRPr="00E824E7">
              <w:rPr>
                <w:rFonts w:ascii="Lucida Sans" w:hAnsi="Lucida Sans" w:cstheme="minorHAnsi"/>
                <w:b/>
                <w:color w:val="222222"/>
              </w:rPr>
              <w:t>:</w:t>
            </w:r>
          </w:p>
          <w:p w14:paraId="7E8E9803" w14:textId="77777777" w:rsidR="00FB3542" w:rsidRPr="00E824E7" w:rsidRDefault="00FB3542" w:rsidP="0016095C">
            <w:pPr>
              <w:shd w:val="clear" w:color="auto" w:fill="FFFFFF"/>
              <w:jc w:val="both"/>
              <w:rPr>
                <w:rFonts w:ascii="Lucida Sans" w:hAnsi="Lucida Sans" w:cstheme="minorHAnsi"/>
                <w:color w:val="000000"/>
              </w:rPr>
            </w:pPr>
            <w:r w:rsidRPr="00E824E7">
              <w:rPr>
                <w:rFonts w:ascii="Lucida Sans" w:hAnsi="Lucida Sans" w:cstheme="minorHAnsi"/>
                <w:color w:val="000000"/>
              </w:rPr>
              <w:t>- Ambas possuem: computadores, projetor multimídia e tela retrátil.</w:t>
            </w:r>
          </w:p>
          <w:p w14:paraId="3F6AA227" w14:textId="77777777" w:rsidR="00FB3542" w:rsidRPr="00E824E7" w:rsidRDefault="00FB3542" w:rsidP="0016095C">
            <w:pPr>
              <w:jc w:val="both"/>
              <w:rPr>
                <w:rFonts w:ascii="Lucida Sans" w:hAnsi="Lucida Sans" w:cstheme="minorHAnsi"/>
                <w:b/>
                <w:color w:val="222222"/>
              </w:rPr>
            </w:pPr>
            <w:r w:rsidRPr="00E824E7">
              <w:rPr>
                <w:rFonts w:ascii="Lucida Sans" w:hAnsi="Lucida Sans" w:cstheme="minorHAnsi"/>
                <w:b/>
                <w:color w:val="222222"/>
              </w:rPr>
              <w:t xml:space="preserve">Sala </w:t>
            </w:r>
            <w:r w:rsidRPr="00E824E7">
              <w:rPr>
                <w:rFonts w:ascii="Lucida Sans" w:hAnsi="Lucida Sans" w:cstheme="minorHAnsi"/>
                <w:b/>
                <w:color w:val="FF0000"/>
              </w:rPr>
              <w:t>XXXXXX</w:t>
            </w:r>
            <w:r w:rsidRPr="00E824E7">
              <w:rPr>
                <w:rFonts w:ascii="Lucida Sans" w:hAnsi="Lucida Sans" w:cstheme="minorHAnsi"/>
                <w:b/>
                <w:color w:val="222222"/>
              </w:rPr>
              <w:t>:</w:t>
            </w:r>
          </w:p>
          <w:p w14:paraId="78DB7DC4" w14:textId="77777777" w:rsidR="00FB3542" w:rsidRPr="00E824E7" w:rsidRDefault="00FB3542" w:rsidP="0016095C">
            <w:pPr>
              <w:shd w:val="clear" w:color="auto" w:fill="FFFFFF"/>
              <w:jc w:val="both"/>
              <w:rPr>
                <w:rFonts w:ascii="Lucida Sans" w:hAnsi="Lucida Sans" w:cstheme="minorHAnsi"/>
                <w:color w:val="000000"/>
              </w:rPr>
            </w:pPr>
            <w:r w:rsidRPr="00E824E7">
              <w:rPr>
                <w:rFonts w:ascii="Lucida Sans" w:hAnsi="Lucida Sans" w:cstheme="minorHAnsi"/>
                <w:color w:val="000000"/>
              </w:rPr>
              <w:t xml:space="preserve">- </w:t>
            </w:r>
            <w:r w:rsidRPr="00E824E7">
              <w:rPr>
                <w:rFonts w:ascii="Lucida Sans" w:hAnsi="Lucida Sans" w:cstheme="minorHAnsi"/>
                <w:color w:val="FF0000"/>
              </w:rPr>
              <w:t>XXXX</w:t>
            </w:r>
            <w:r w:rsidRPr="00E824E7">
              <w:rPr>
                <w:rFonts w:ascii="Lucida Sans" w:hAnsi="Lucida Sans" w:cstheme="minorHAnsi"/>
                <w:color w:val="000000"/>
              </w:rPr>
              <w:t xml:space="preserve"> computadores, projetor multimídia e tela retrátil.</w:t>
            </w:r>
          </w:p>
          <w:p w14:paraId="1774D2F9" w14:textId="77777777" w:rsidR="00FB3542" w:rsidRPr="00E824E7" w:rsidRDefault="00FB3542" w:rsidP="0016095C">
            <w:pPr>
              <w:jc w:val="both"/>
              <w:rPr>
                <w:rFonts w:ascii="Lucida Sans" w:hAnsi="Lucida Sans" w:cstheme="minorHAnsi"/>
                <w:b/>
                <w:color w:val="222222"/>
              </w:rPr>
            </w:pPr>
            <w:r w:rsidRPr="00E824E7">
              <w:rPr>
                <w:rFonts w:ascii="Lucida Sans" w:hAnsi="Lucida Sans" w:cstheme="minorHAnsi"/>
                <w:b/>
                <w:color w:val="222222"/>
              </w:rPr>
              <w:t xml:space="preserve">Sala </w:t>
            </w:r>
            <w:r w:rsidRPr="00E824E7">
              <w:rPr>
                <w:rFonts w:ascii="Lucida Sans" w:hAnsi="Lucida Sans" w:cstheme="minorHAnsi"/>
                <w:b/>
                <w:color w:val="FF0000"/>
              </w:rPr>
              <w:t>XXXX</w:t>
            </w:r>
            <w:r w:rsidRPr="00E824E7">
              <w:rPr>
                <w:rFonts w:ascii="Lucida Sans" w:hAnsi="Lucida Sans" w:cstheme="minorHAnsi"/>
                <w:b/>
                <w:color w:val="222222"/>
              </w:rPr>
              <w:t>:</w:t>
            </w:r>
          </w:p>
          <w:p w14:paraId="77CE5D37" w14:textId="77777777" w:rsidR="00FB3542" w:rsidRPr="00E824E7" w:rsidRDefault="00FB3542" w:rsidP="0016095C">
            <w:pPr>
              <w:shd w:val="clear" w:color="auto" w:fill="FFFFFF"/>
              <w:jc w:val="both"/>
              <w:rPr>
                <w:rFonts w:ascii="Lucida Sans" w:hAnsi="Lucida Sans" w:cstheme="minorHAnsi"/>
                <w:color w:val="000000"/>
              </w:rPr>
            </w:pPr>
            <w:r w:rsidRPr="00E824E7">
              <w:rPr>
                <w:rFonts w:ascii="Lucida Sans" w:hAnsi="Lucida Sans" w:cstheme="minorHAnsi"/>
                <w:color w:val="000000"/>
              </w:rPr>
              <w:t xml:space="preserve">- </w:t>
            </w:r>
            <w:r w:rsidRPr="00E824E7">
              <w:rPr>
                <w:rFonts w:ascii="Lucida Sans" w:hAnsi="Lucida Sans" w:cstheme="minorHAnsi"/>
                <w:color w:val="FF0000"/>
              </w:rPr>
              <w:t>XXXX</w:t>
            </w:r>
            <w:r w:rsidRPr="00E824E7">
              <w:rPr>
                <w:rFonts w:ascii="Lucida Sans" w:hAnsi="Lucida Sans" w:cstheme="minorHAnsi"/>
                <w:color w:val="000000"/>
              </w:rPr>
              <w:t xml:space="preserve"> computadores, projetor multimídia e tela retrátil.</w:t>
            </w:r>
          </w:p>
        </w:tc>
      </w:tr>
      <w:tr w:rsidR="00FB3542" w:rsidRPr="00E824E7" w14:paraId="33358AE0" w14:textId="77777777" w:rsidTr="0016095C">
        <w:trPr>
          <w:trHeight w:val="304"/>
          <w:jc w:val="center"/>
        </w:trPr>
        <w:tc>
          <w:tcPr>
            <w:tcW w:w="1809" w:type="dxa"/>
            <w:vAlign w:val="center"/>
          </w:tcPr>
          <w:p w14:paraId="66C6925F" w14:textId="77777777" w:rsidR="00FB3542" w:rsidRPr="00E824E7" w:rsidRDefault="00FB3542" w:rsidP="0016095C">
            <w:pPr>
              <w:rPr>
                <w:rFonts w:ascii="Lucida Sans" w:hAnsi="Lucida Sans" w:cstheme="minorHAnsi"/>
              </w:rPr>
            </w:pPr>
            <w:r w:rsidRPr="00E824E7">
              <w:rPr>
                <w:rFonts w:ascii="Lucida Sans" w:hAnsi="Lucida Sans" w:cstheme="minorHAnsi"/>
              </w:rPr>
              <w:t>Disciplina(s) do Curso Atendida(s)</w:t>
            </w:r>
          </w:p>
        </w:tc>
        <w:tc>
          <w:tcPr>
            <w:tcW w:w="7371" w:type="dxa"/>
            <w:vAlign w:val="center"/>
          </w:tcPr>
          <w:p w14:paraId="6AEA225F" w14:textId="77777777" w:rsidR="00FB3542" w:rsidRPr="00E824E7" w:rsidRDefault="00FB3542" w:rsidP="0016095C">
            <w:pPr>
              <w:jc w:val="both"/>
              <w:rPr>
                <w:rFonts w:ascii="Lucida Sans" w:hAnsi="Lucida Sans" w:cstheme="minorHAnsi"/>
                <w:bCs/>
                <w:color w:val="FF0000"/>
              </w:rPr>
            </w:pPr>
            <w:r w:rsidRPr="00E824E7">
              <w:rPr>
                <w:rFonts w:ascii="Lucida Sans" w:hAnsi="Lucida Sans" w:cstheme="minorHAnsi"/>
                <w:bCs/>
                <w:color w:val="FF0000"/>
              </w:rPr>
              <w:t>XXXXXXXXXX</w:t>
            </w:r>
          </w:p>
        </w:tc>
      </w:tr>
      <w:tr w:rsidR="00FB3542" w:rsidRPr="00E824E7" w14:paraId="65FA0F07" w14:textId="77777777" w:rsidTr="0016095C">
        <w:trPr>
          <w:trHeight w:val="304"/>
          <w:jc w:val="center"/>
        </w:trPr>
        <w:tc>
          <w:tcPr>
            <w:tcW w:w="1809" w:type="dxa"/>
            <w:vAlign w:val="center"/>
          </w:tcPr>
          <w:p w14:paraId="281D90AA" w14:textId="77777777" w:rsidR="00FB3542" w:rsidRPr="00E824E7" w:rsidRDefault="00FB3542" w:rsidP="0016095C">
            <w:pPr>
              <w:rPr>
                <w:rFonts w:ascii="Lucida Sans" w:hAnsi="Lucida Sans" w:cstheme="minorHAnsi"/>
              </w:rPr>
            </w:pPr>
            <w:r w:rsidRPr="00E824E7">
              <w:rPr>
                <w:rFonts w:ascii="Lucida Sans" w:hAnsi="Lucida Sans" w:cstheme="minorHAnsi"/>
              </w:rPr>
              <w:t>Aplicação</w:t>
            </w:r>
          </w:p>
        </w:tc>
        <w:tc>
          <w:tcPr>
            <w:tcW w:w="7371" w:type="dxa"/>
            <w:vAlign w:val="center"/>
          </w:tcPr>
          <w:p w14:paraId="114382B5" w14:textId="77777777" w:rsidR="00FB3542" w:rsidRPr="00E824E7" w:rsidRDefault="00FB3542" w:rsidP="0016095C">
            <w:pPr>
              <w:jc w:val="both"/>
              <w:rPr>
                <w:rFonts w:ascii="Lucida Sans" w:hAnsi="Lucida Sans" w:cstheme="minorHAnsi"/>
                <w:bCs/>
              </w:rPr>
            </w:pPr>
            <w:r w:rsidRPr="00E824E7">
              <w:rPr>
                <w:rFonts w:ascii="Lucida Sans" w:hAnsi="Lucida Sans" w:cstheme="minorHAnsi"/>
                <w:bCs/>
              </w:rPr>
              <w:t>Desenvolvimento de atividades diversas pelos alunos, entre elas, a realização de pesquisas, individuais ou em grupo, elaboração de trabalhos e apresentações.</w:t>
            </w:r>
          </w:p>
        </w:tc>
      </w:tr>
    </w:tbl>
    <w:p w14:paraId="451F5F00" w14:textId="77777777" w:rsidR="00FB3542" w:rsidRPr="00E824E7" w:rsidRDefault="00FB3542" w:rsidP="00FB3542">
      <w:pPr>
        <w:spacing w:line="320" w:lineRule="atLeast"/>
        <w:rPr>
          <w:rFonts w:ascii="Lucida Sans" w:hAnsi="Lucida Sans" w:cstheme="minorHAnsi"/>
          <w:b/>
          <w:color w:val="0070C0"/>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66"/>
        <w:gridCol w:w="7205"/>
      </w:tblGrid>
      <w:tr w:rsidR="00FB3542" w:rsidRPr="00E824E7" w14:paraId="292E1A9F" w14:textId="77777777" w:rsidTr="00F043B1">
        <w:trPr>
          <w:jc w:val="center"/>
        </w:trPr>
        <w:tc>
          <w:tcPr>
            <w:tcW w:w="9180" w:type="dxa"/>
            <w:gridSpan w:val="2"/>
            <w:shd w:val="clear" w:color="auto" w:fill="DBE5F1"/>
          </w:tcPr>
          <w:p w14:paraId="5F8C6C93" w14:textId="77777777" w:rsidR="00FB3542" w:rsidRPr="00E824E7" w:rsidRDefault="00FB3542" w:rsidP="0016095C">
            <w:pPr>
              <w:spacing w:before="60" w:after="60"/>
              <w:rPr>
                <w:rFonts w:ascii="Lucida Sans" w:hAnsi="Lucida Sans" w:cstheme="minorHAnsi"/>
                <w:b/>
              </w:rPr>
            </w:pPr>
            <w:r w:rsidRPr="00E824E7">
              <w:rPr>
                <w:rFonts w:ascii="Lucida Sans" w:hAnsi="Lucida Sans" w:cstheme="minorHAnsi"/>
                <w:b/>
                <w:color w:val="0F243E"/>
              </w:rPr>
              <w:t xml:space="preserve">LABORATÓRIO DO </w:t>
            </w:r>
            <w:r w:rsidRPr="00E824E7">
              <w:rPr>
                <w:rFonts w:ascii="Lucida Sans" w:hAnsi="Lucida Sans" w:cstheme="minorHAnsi"/>
                <w:b/>
                <w:color w:val="FF0000"/>
              </w:rPr>
              <w:t>XXXXXX</w:t>
            </w:r>
          </w:p>
        </w:tc>
      </w:tr>
      <w:tr w:rsidR="00FB3542" w:rsidRPr="00E824E7" w14:paraId="399746B7" w14:textId="77777777" w:rsidTr="0016095C">
        <w:trPr>
          <w:trHeight w:val="304"/>
          <w:jc w:val="center"/>
        </w:trPr>
        <w:tc>
          <w:tcPr>
            <w:tcW w:w="1809" w:type="dxa"/>
            <w:vAlign w:val="center"/>
          </w:tcPr>
          <w:p w14:paraId="68C009B8" w14:textId="77777777" w:rsidR="00FB3542" w:rsidRPr="00E824E7" w:rsidRDefault="00FB3542" w:rsidP="0016095C">
            <w:pPr>
              <w:rPr>
                <w:rFonts w:ascii="Lucida Sans" w:hAnsi="Lucida Sans" w:cstheme="minorHAnsi"/>
                <w:bCs/>
              </w:rPr>
            </w:pPr>
            <w:r w:rsidRPr="00E824E7">
              <w:rPr>
                <w:rFonts w:ascii="Lucida Sans" w:hAnsi="Lucida Sans" w:cstheme="minorHAnsi"/>
              </w:rPr>
              <w:t>Local</w:t>
            </w:r>
          </w:p>
        </w:tc>
        <w:tc>
          <w:tcPr>
            <w:tcW w:w="7371" w:type="dxa"/>
            <w:vAlign w:val="center"/>
          </w:tcPr>
          <w:p w14:paraId="2A41CE62" w14:textId="77777777" w:rsidR="00FB3542" w:rsidRPr="00E824E7" w:rsidRDefault="00FB3542" w:rsidP="0016095C">
            <w:pPr>
              <w:rPr>
                <w:rFonts w:ascii="Lucida Sans" w:hAnsi="Lucida Sans" w:cstheme="minorHAnsi"/>
                <w:color w:val="FF0000"/>
              </w:rPr>
            </w:pPr>
            <w:r w:rsidRPr="00E824E7">
              <w:rPr>
                <w:rFonts w:ascii="Lucida Sans" w:hAnsi="Lucida Sans" w:cstheme="minorHAnsi"/>
                <w:color w:val="FF0000"/>
              </w:rPr>
              <w:t>XXXXXXX</w:t>
            </w:r>
          </w:p>
        </w:tc>
      </w:tr>
      <w:tr w:rsidR="00FB3542" w:rsidRPr="00E824E7" w14:paraId="6E75FDF7" w14:textId="77777777" w:rsidTr="0016095C">
        <w:trPr>
          <w:trHeight w:val="304"/>
          <w:jc w:val="center"/>
        </w:trPr>
        <w:tc>
          <w:tcPr>
            <w:tcW w:w="1809" w:type="dxa"/>
            <w:vAlign w:val="center"/>
          </w:tcPr>
          <w:p w14:paraId="7B80AE66" w14:textId="77777777" w:rsidR="00FB3542" w:rsidRPr="00E824E7" w:rsidRDefault="00FB3542" w:rsidP="0016095C">
            <w:pPr>
              <w:rPr>
                <w:rFonts w:ascii="Lucida Sans" w:hAnsi="Lucida Sans" w:cstheme="minorHAnsi"/>
                <w:b/>
                <w:bCs/>
              </w:rPr>
            </w:pPr>
            <w:r w:rsidRPr="00E824E7">
              <w:rPr>
                <w:rFonts w:ascii="Lucida Sans" w:hAnsi="Lucida Sans" w:cstheme="minorHAnsi"/>
              </w:rPr>
              <w:t xml:space="preserve">Descrição </w:t>
            </w:r>
          </w:p>
        </w:tc>
        <w:tc>
          <w:tcPr>
            <w:tcW w:w="7371" w:type="dxa"/>
            <w:vAlign w:val="center"/>
          </w:tcPr>
          <w:p w14:paraId="12AF69AE" w14:textId="77777777" w:rsidR="00FB3542" w:rsidRPr="00E824E7" w:rsidRDefault="00FB3542" w:rsidP="0016095C">
            <w:pPr>
              <w:jc w:val="both"/>
              <w:rPr>
                <w:rFonts w:ascii="Lucida Sans" w:hAnsi="Lucida Sans" w:cstheme="minorHAnsi"/>
                <w:color w:val="FF0000"/>
              </w:rPr>
            </w:pPr>
            <w:r w:rsidRPr="00E824E7">
              <w:rPr>
                <w:rFonts w:ascii="Lucida Sans" w:hAnsi="Lucida Sans" w:cstheme="minorHAnsi"/>
                <w:color w:val="FF0000"/>
              </w:rPr>
              <w:t>XXXXXXXXX.</w:t>
            </w:r>
          </w:p>
        </w:tc>
      </w:tr>
      <w:tr w:rsidR="00FB3542" w:rsidRPr="00E824E7" w14:paraId="57C15928" w14:textId="77777777" w:rsidTr="0016095C">
        <w:trPr>
          <w:trHeight w:val="304"/>
          <w:jc w:val="center"/>
        </w:trPr>
        <w:tc>
          <w:tcPr>
            <w:tcW w:w="1809" w:type="dxa"/>
            <w:vAlign w:val="center"/>
          </w:tcPr>
          <w:p w14:paraId="3F9CF10E" w14:textId="77777777" w:rsidR="00FB3542" w:rsidRPr="00E824E7" w:rsidRDefault="00FB3542" w:rsidP="0016095C">
            <w:pPr>
              <w:jc w:val="both"/>
              <w:rPr>
                <w:rFonts w:ascii="Lucida Sans" w:hAnsi="Lucida Sans" w:cstheme="minorHAnsi"/>
              </w:rPr>
            </w:pPr>
            <w:r w:rsidRPr="00E824E7">
              <w:rPr>
                <w:rFonts w:ascii="Lucida Sans" w:hAnsi="Lucida Sans" w:cstheme="minorHAnsi"/>
              </w:rPr>
              <w:t>Equipamentos</w:t>
            </w:r>
          </w:p>
        </w:tc>
        <w:tc>
          <w:tcPr>
            <w:tcW w:w="7371" w:type="dxa"/>
            <w:vAlign w:val="center"/>
          </w:tcPr>
          <w:p w14:paraId="02D87789" w14:textId="77777777" w:rsidR="00FB3542" w:rsidRPr="00E824E7" w:rsidRDefault="00FB3542" w:rsidP="0016095C">
            <w:pPr>
              <w:rPr>
                <w:rFonts w:ascii="Lucida Sans" w:hAnsi="Lucida Sans" w:cstheme="minorHAnsi"/>
                <w:color w:val="222222"/>
              </w:rPr>
            </w:pPr>
            <w:r w:rsidRPr="00E824E7">
              <w:rPr>
                <w:rFonts w:ascii="Lucida Sans" w:hAnsi="Lucida Sans" w:cstheme="minorHAnsi"/>
                <w:color w:val="FF0000"/>
              </w:rPr>
              <w:t>XXXX</w:t>
            </w:r>
            <w:r w:rsidRPr="00E824E7">
              <w:rPr>
                <w:rFonts w:ascii="Lucida Sans" w:hAnsi="Lucida Sans" w:cstheme="minorHAnsi"/>
                <w:color w:val="222222"/>
              </w:rPr>
              <w:t xml:space="preserve"> computadores </w:t>
            </w:r>
          </w:p>
          <w:p w14:paraId="456E8741" w14:textId="77777777" w:rsidR="00FB3542" w:rsidRPr="00E824E7" w:rsidRDefault="00FB3542" w:rsidP="0016095C">
            <w:pPr>
              <w:rPr>
                <w:rFonts w:ascii="Lucida Sans" w:hAnsi="Lucida Sans" w:cstheme="minorHAnsi"/>
                <w:color w:val="222222"/>
              </w:rPr>
            </w:pPr>
            <w:r w:rsidRPr="00E824E7">
              <w:rPr>
                <w:rFonts w:ascii="Lucida Sans" w:hAnsi="Lucida Sans" w:cstheme="minorHAnsi"/>
                <w:color w:val="FF0000"/>
              </w:rPr>
              <w:t>XXX</w:t>
            </w:r>
            <w:r w:rsidRPr="00E824E7">
              <w:rPr>
                <w:rFonts w:ascii="Lucida Sans" w:hAnsi="Lucida Sans" w:cstheme="minorHAnsi"/>
                <w:color w:val="222222"/>
              </w:rPr>
              <w:t xml:space="preserve"> computadores de suporte administrativo do quiosque</w:t>
            </w:r>
          </w:p>
          <w:p w14:paraId="3C47A334" w14:textId="77777777" w:rsidR="00FB3542" w:rsidRPr="00E824E7" w:rsidRDefault="00FB3542" w:rsidP="0016095C">
            <w:pPr>
              <w:rPr>
                <w:rFonts w:ascii="Lucida Sans" w:hAnsi="Lucida Sans" w:cstheme="minorHAnsi"/>
                <w:color w:val="222222"/>
              </w:rPr>
            </w:pPr>
            <w:r w:rsidRPr="00E824E7">
              <w:rPr>
                <w:rFonts w:ascii="Lucida Sans" w:hAnsi="Lucida Sans" w:cstheme="minorHAnsi"/>
                <w:color w:val="222222"/>
                <w:shd w:val="clear" w:color="auto" w:fill="FFFFFF"/>
              </w:rPr>
              <w:t>Softwares utilizados:</w:t>
            </w:r>
            <w:r w:rsidRPr="00E824E7">
              <w:rPr>
                <w:rFonts w:ascii="Lucida Sans" w:hAnsi="Lucida Sans" w:cstheme="minorHAnsi"/>
                <w:color w:val="222222"/>
              </w:rPr>
              <w:t xml:space="preserve"> </w:t>
            </w:r>
            <w:r w:rsidRPr="00E824E7">
              <w:rPr>
                <w:rFonts w:ascii="Lucida Sans" w:hAnsi="Lucida Sans" w:cstheme="minorHAnsi"/>
                <w:color w:val="FF0000"/>
              </w:rPr>
              <w:t>XXXX</w:t>
            </w:r>
          </w:p>
          <w:p w14:paraId="234CE386" w14:textId="77777777" w:rsidR="00FB3542" w:rsidRPr="00E824E7" w:rsidRDefault="00FB3542" w:rsidP="0016095C">
            <w:pPr>
              <w:rPr>
                <w:rFonts w:ascii="Lucida Sans" w:hAnsi="Lucida Sans" w:cstheme="minorHAnsi"/>
                <w:color w:val="222222"/>
              </w:rPr>
            </w:pPr>
            <w:r w:rsidRPr="00E824E7">
              <w:rPr>
                <w:rFonts w:ascii="Lucida Sans" w:hAnsi="Lucida Sans" w:cstheme="minorHAnsi"/>
                <w:color w:val="222222"/>
              </w:rPr>
              <w:t xml:space="preserve">Hardware Utilizados: </w:t>
            </w:r>
            <w:r w:rsidRPr="00E824E7">
              <w:rPr>
                <w:rFonts w:ascii="Lucida Sans" w:hAnsi="Lucida Sans" w:cstheme="minorHAnsi"/>
                <w:color w:val="FF0000"/>
              </w:rPr>
              <w:t>XXXX</w:t>
            </w:r>
          </w:p>
        </w:tc>
      </w:tr>
      <w:tr w:rsidR="00FB3542" w:rsidRPr="00E824E7" w14:paraId="6CB36DBD" w14:textId="77777777" w:rsidTr="0016095C">
        <w:trPr>
          <w:trHeight w:val="304"/>
          <w:jc w:val="center"/>
        </w:trPr>
        <w:tc>
          <w:tcPr>
            <w:tcW w:w="1809" w:type="dxa"/>
            <w:vAlign w:val="center"/>
          </w:tcPr>
          <w:p w14:paraId="2F862654" w14:textId="77777777" w:rsidR="00FB3542" w:rsidRPr="00E824E7" w:rsidRDefault="00FB3542" w:rsidP="0016095C">
            <w:pPr>
              <w:rPr>
                <w:rFonts w:ascii="Lucida Sans" w:hAnsi="Lucida Sans" w:cstheme="minorHAnsi"/>
              </w:rPr>
            </w:pPr>
            <w:r w:rsidRPr="00E824E7">
              <w:rPr>
                <w:rFonts w:ascii="Lucida Sans" w:hAnsi="Lucida Sans" w:cstheme="minorHAnsi"/>
              </w:rPr>
              <w:t>Disciplina(s) do Curso Atendida(s)</w:t>
            </w:r>
          </w:p>
        </w:tc>
        <w:tc>
          <w:tcPr>
            <w:tcW w:w="7371" w:type="dxa"/>
            <w:vAlign w:val="center"/>
          </w:tcPr>
          <w:p w14:paraId="48793357" w14:textId="77777777" w:rsidR="00FB3542" w:rsidRPr="00E824E7" w:rsidRDefault="00FB3542" w:rsidP="0016095C">
            <w:pPr>
              <w:rPr>
                <w:rFonts w:ascii="Lucida Sans" w:hAnsi="Lucida Sans" w:cstheme="minorHAnsi"/>
                <w:bCs/>
                <w:color w:val="FF0000"/>
              </w:rPr>
            </w:pPr>
            <w:r w:rsidRPr="00E824E7">
              <w:rPr>
                <w:rFonts w:ascii="Lucida Sans" w:hAnsi="Lucida Sans" w:cstheme="minorHAnsi"/>
                <w:bCs/>
                <w:color w:val="FF0000"/>
              </w:rPr>
              <w:t>XXXXXXXXX</w:t>
            </w:r>
          </w:p>
        </w:tc>
      </w:tr>
      <w:tr w:rsidR="00FB3542" w:rsidRPr="00E824E7" w14:paraId="45F0E87D" w14:textId="77777777" w:rsidTr="0016095C">
        <w:trPr>
          <w:trHeight w:val="304"/>
          <w:jc w:val="center"/>
        </w:trPr>
        <w:tc>
          <w:tcPr>
            <w:tcW w:w="1809" w:type="dxa"/>
            <w:vAlign w:val="center"/>
          </w:tcPr>
          <w:p w14:paraId="3A85E365" w14:textId="77777777" w:rsidR="00FB3542" w:rsidRPr="00E824E7" w:rsidRDefault="00FB3542" w:rsidP="0016095C">
            <w:pPr>
              <w:rPr>
                <w:rFonts w:ascii="Lucida Sans" w:hAnsi="Lucida Sans" w:cstheme="minorHAnsi"/>
              </w:rPr>
            </w:pPr>
            <w:r w:rsidRPr="00E824E7">
              <w:rPr>
                <w:rFonts w:ascii="Lucida Sans" w:hAnsi="Lucida Sans" w:cstheme="minorHAnsi"/>
              </w:rPr>
              <w:t>Aplicação</w:t>
            </w:r>
          </w:p>
        </w:tc>
        <w:tc>
          <w:tcPr>
            <w:tcW w:w="7371" w:type="dxa"/>
            <w:vAlign w:val="center"/>
          </w:tcPr>
          <w:p w14:paraId="3D717DB9" w14:textId="77777777" w:rsidR="00FB3542" w:rsidRPr="00E824E7" w:rsidRDefault="00FB3542" w:rsidP="0016095C">
            <w:pPr>
              <w:jc w:val="both"/>
              <w:rPr>
                <w:rFonts w:ascii="Lucida Sans" w:hAnsi="Lucida Sans" w:cstheme="minorHAnsi"/>
                <w:bCs/>
              </w:rPr>
            </w:pPr>
            <w:r w:rsidRPr="00E824E7">
              <w:rPr>
                <w:rFonts w:ascii="Lucida Sans" w:hAnsi="Lucida Sans" w:cstheme="minorHAnsi"/>
                <w:bCs/>
              </w:rPr>
              <w:t>Desenvolvimento de atividades diversas pelos alunos, entre elas, a realização de pesquisas, individuais ou em grupo, elaboração de trabalhos e apresentações.</w:t>
            </w:r>
          </w:p>
        </w:tc>
      </w:tr>
    </w:tbl>
    <w:p w14:paraId="4613EBC9" w14:textId="77777777" w:rsidR="00FB3542" w:rsidRPr="00E824E7" w:rsidRDefault="27C543D1" w:rsidP="32C3D006">
      <w:pPr>
        <w:pStyle w:val="Heading2"/>
        <w:rPr>
          <w:rFonts w:cstheme="minorBidi"/>
          <w:sz w:val="24"/>
        </w:rPr>
      </w:pPr>
      <w:bookmarkStart w:id="40" w:name="_Toc839657725"/>
      <w:r w:rsidRPr="32C3D006">
        <w:rPr>
          <w:rFonts w:cstheme="minorBidi"/>
          <w:sz w:val="24"/>
        </w:rPr>
        <w:lastRenderedPageBreak/>
        <w:t>5.4</w:t>
      </w:r>
      <w:r w:rsidR="79FB85D0" w:rsidRPr="32C3D006">
        <w:rPr>
          <w:rFonts w:cstheme="minorBidi"/>
          <w:sz w:val="24"/>
        </w:rPr>
        <w:t>.</w:t>
      </w:r>
      <w:r w:rsidRPr="32C3D006">
        <w:rPr>
          <w:rFonts w:cstheme="minorBidi"/>
          <w:sz w:val="24"/>
        </w:rPr>
        <w:t xml:space="preserve"> Biblioteca</w:t>
      </w:r>
      <w:bookmarkEnd w:id="40"/>
      <w:r w:rsidRPr="32C3D006">
        <w:rPr>
          <w:rFonts w:cstheme="minorBidi"/>
          <w:sz w:val="24"/>
        </w:rPr>
        <w:t xml:space="preserve"> </w:t>
      </w:r>
    </w:p>
    <w:p w14:paraId="5094883F" w14:textId="77777777" w:rsidR="005657A0" w:rsidRPr="00BB5EBE" w:rsidRDefault="005657A0" w:rsidP="005657A0">
      <w:pPr>
        <w:pStyle w:val="Texto"/>
        <w:rPr>
          <w:rFonts w:ascii="Lucida Sans" w:hAnsi="Lucida Sans" w:cs="Lucida Sans"/>
        </w:rPr>
      </w:pPr>
      <w:r w:rsidRPr="00BB5EBE">
        <w:rPr>
          <w:rFonts w:ascii="Lucida Sans" w:hAnsi="Lucida Sans" w:cs="Lucida Sans"/>
        </w:rPr>
        <w:t>O Sistema de Bibliotecas do Cefet/RJ foi estabelecido pela portaria nº 420, de 27 de agosto de 2007, sendo composto pela Biblioteca Central, no </w:t>
      </w:r>
      <w:hyperlink r:id="rId21" w:history="1">
        <w:r w:rsidRPr="00BB5EBE">
          <w:rPr>
            <w:rStyle w:val="Hyperlink"/>
            <w:rFonts w:ascii="Lucida Sans" w:hAnsi="Lucida Sans" w:cs="Lucida Sans"/>
            <w:b/>
            <w:bCs/>
          </w:rPr>
          <w:t>Maracanã</w:t>
        </w:r>
      </w:hyperlink>
      <w:r w:rsidRPr="00BB5EBE">
        <w:rPr>
          <w:rFonts w:ascii="Lucida Sans" w:hAnsi="Lucida Sans" w:cs="Lucida Sans"/>
        </w:rPr>
        <w:t>, subordinada à Direção-Geral, com equipe de 6 bibliotecários-documentalistas, e pelas unidades de </w:t>
      </w:r>
      <w:hyperlink r:id="rId22" w:history="1">
        <w:r w:rsidRPr="00BB5EBE">
          <w:rPr>
            <w:rStyle w:val="Hyperlink"/>
            <w:rFonts w:ascii="Lucida Sans" w:hAnsi="Lucida Sans" w:cs="Lucida Sans"/>
            <w:b/>
            <w:bCs/>
          </w:rPr>
          <w:t>Angra dos Reis</w:t>
        </w:r>
      </w:hyperlink>
      <w:r w:rsidRPr="00BB5EBE">
        <w:rPr>
          <w:rFonts w:ascii="Lucida Sans" w:hAnsi="Lucida Sans" w:cs="Lucida Sans"/>
        </w:rPr>
        <w:t>, </w:t>
      </w:r>
      <w:hyperlink r:id="rId23" w:history="1">
        <w:r w:rsidRPr="00BB5EBE">
          <w:rPr>
            <w:rStyle w:val="Hyperlink"/>
            <w:rFonts w:ascii="Lucida Sans" w:hAnsi="Lucida Sans" w:cs="Lucida Sans"/>
            <w:b/>
            <w:bCs/>
          </w:rPr>
          <w:t>Itaguaí</w:t>
        </w:r>
      </w:hyperlink>
      <w:r w:rsidRPr="00BB5EBE">
        <w:rPr>
          <w:rFonts w:ascii="Lucida Sans" w:hAnsi="Lucida Sans" w:cs="Lucida Sans"/>
        </w:rPr>
        <w:t>, </w:t>
      </w:r>
      <w:hyperlink r:id="rId24" w:history="1">
        <w:r w:rsidRPr="00BB5EBE">
          <w:rPr>
            <w:rStyle w:val="Hyperlink"/>
            <w:rFonts w:ascii="Lucida Sans" w:hAnsi="Lucida Sans" w:cs="Lucida Sans"/>
            <w:b/>
            <w:bCs/>
          </w:rPr>
          <w:t>Maria da Graça</w:t>
        </w:r>
      </w:hyperlink>
      <w:r w:rsidRPr="00BB5EBE">
        <w:rPr>
          <w:rFonts w:ascii="Lucida Sans" w:hAnsi="Lucida Sans" w:cs="Lucida Sans"/>
        </w:rPr>
        <w:t>, </w:t>
      </w:r>
      <w:hyperlink r:id="rId25" w:history="1">
        <w:r w:rsidRPr="00BB5EBE">
          <w:rPr>
            <w:rStyle w:val="Hyperlink"/>
            <w:rFonts w:ascii="Lucida Sans" w:hAnsi="Lucida Sans" w:cs="Lucida Sans"/>
            <w:b/>
            <w:bCs/>
          </w:rPr>
          <w:t>Nova Friburgo</w:t>
        </w:r>
      </w:hyperlink>
      <w:r w:rsidRPr="00BB5EBE">
        <w:rPr>
          <w:rFonts w:ascii="Lucida Sans" w:hAnsi="Lucida Sans" w:cs="Lucida Sans"/>
        </w:rPr>
        <w:t>, </w:t>
      </w:r>
      <w:hyperlink r:id="rId26" w:history="1">
        <w:r w:rsidRPr="00BB5EBE">
          <w:rPr>
            <w:rStyle w:val="Hyperlink"/>
            <w:rFonts w:ascii="Lucida Sans" w:hAnsi="Lucida Sans" w:cs="Lucida Sans"/>
            <w:b/>
            <w:bCs/>
          </w:rPr>
          <w:t>Nova Iguaçu</w:t>
        </w:r>
      </w:hyperlink>
      <w:r w:rsidRPr="00BB5EBE">
        <w:rPr>
          <w:rFonts w:ascii="Lucida Sans" w:hAnsi="Lucida Sans" w:cs="Lucida Sans"/>
        </w:rPr>
        <w:t>, </w:t>
      </w:r>
      <w:hyperlink r:id="rId27" w:history="1">
        <w:r w:rsidRPr="00BB5EBE">
          <w:rPr>
            <w:rStyle w:val="Hyperlink"/>
            <w:rFonts w:ascii="Lucida Sans" w:hAnsi="Lucida Sans" w:cs="Lucida Sans"/>
            <w:b/>
            <w:bCs/>
          </w:rPr>
          <w:t>Petrópolis</w:t>
        </w:r>
      </w:hyperlink>
      <w:r w:rsidRPr="00BB5EBE">
        <w:rPr>
          <w:rFonts w:ascii="Lucida Sans" w:hAnsi="Lucida Sans" w:cs="Lucida Sans"/>
        </w:rPr>
        <w:t> e </w:t>
      </w:r>
      <w:hyperlink r:id="rId28" w:history="1">
        <w:r w:rsidRPr="00BB5EBE">
          <w:rPr>
            <w:rStyle w:val="Hyperlink"/>
            <w:rFonts w:ascii="Lucida Sans" w:hAnsi="Lucida Sans" w:cs="Lucida Sans"/>
            <w:b/>
            <w:bCs/>
          </w:rPr>
          <w:t>Valença</w:t>
        </w:r>
      </w:hyperlink>
      <w:r w:rsidRPr="00BB5EBE">
        <w:rPr>
          <w:rFonts w:ascii="Lucida Sans" w:hAnsi="Lucida Sans" w:cs="Lucida Sans"/>
        </w:rPr>
        <w:t>, com equipe de 2 bibliotecários-documentalistas cada, vinculadas às respectivas Gerências Acadêmicas.</w:t>
      </w:r>
    </w:p>
    <w:p w14:paraId="6D3BC9E0" w14:textId="77777777" w:rsidR="005657A0" w:rsidRPr="00BB5EBE" w:rsidRDefault="005657A0" w:rsidP="005657A0">
      <w:pPr>
        <w:pStyle w:val="Texto"/>
        <w:rPr>
          <w:rFonts w:ascii="Lucida Sans" w:hAnsi="Lucida Sans" w:cs="Lucida Sans"/>
        </w:rPr>
      </w:pPr>
      <w:r w:rsidRPr="00BB5EBE">
        <w:rPr>
          <w:rFonts w:ascii="Lucida Sans" w:hAnsi="Lucida Sans" w:cs="Lucida Sans"/>
        </w:rPr>
        <w:t>Atendendo ao público interno (alunos, docentes e técnico-administrativos) e às comunidades nas quais estão inseridas, atualmente, contam com um </w:t>
      </w:r>
      <w:hyperlink r:id="rId29" w:history="1">
        <w:r w:rsidRPr="00BB5EBE">
          <w:rPr>
            <w:rStyle w:val="Hyperlink"/>
            <w:rFonts w:ascii="Lucida Sans" w:hAnsi="Lucida Sans" w:cs="Lucida Sans"/>
            <w:b/>
            <w:bCs/>
          </w:rPr>
          <w:t>acervo</w:t>
        </w:r>
      </w:hyperlink>
      <w:r w:rsidRPr="00BB5EBE">
        <w:rPr>
          <w:rFonts w:ascii="Lucida Sans" w:hAnsi="Lucida Sans" w:cs="Lucida Sans"/>
        </w:rPr>
        <w:t> de mais de </w:t>
      </w:r>
      <w:r w:rsidRPr="00BB5EBE">
        <w:rPr>
          <w:rFonts w:ascii="Lucida Sans" w:hAnsi="Lucida Sans" w:cs="Lucida Sans"/>
          <w:b/>
          <w:bCs/>
        </w:rPr>
        <w:t>79 mil </w:t>
      </w:r>
      <w:r w:rsidRPr="00BB5EBE">
        <w:rPr>
          <w:rFonts w:ascii="Lucida Sans" w:hAnsi="Lucida Sans" w:cs="Lucida Sans"/>
        </w:rPr>
        <w:t xml:space="preserve">exemplares de livros (material permanente), periódicos, folhetos, obras de referência, </w:t>
      </w:r>
      <w:proofErr w:type="spellStart"/>
      <w:r w:rsidRPr="00BB5EBE">
        <w:rPr>
          <w:rFonts w:ascii="Lucida Sans" w:hAnsi="Lucida Sans" w:cs="Lucida Sans"/>
        </w:rPr>
        <w:t>CD-ROMs</w:t>
      </w:r>
      <w:proofErr w:type="spellEnd"/>
      <w:r w:rsidRPr="00BB5EBE">
        <w:rPr>
          <w:rFonts w:ascii="Lucida Sans" w:hAnsi="Lucida Sans" w:cs="Lucida Sans"/>
        </w:rPr>
        <w:t>, DVDs, normas e trabalhos acadêmicos (trabalhos de conclusão de curso, monografias, dissertações e teses).</w:t>
      </w:r>
    </w:p>
    <w:p w14:paraId="4AF207D9" w14:textId="643F6F09" w:rsidR="005657A0" w:rsidRPr="00BB5EBE" w:rsidRDefault="005657A0" w:rsidP="32C3D006">
      <w:pPr>
        <w:pStyle w:val="Texto"/>
        <w:rPr>
          <w:rFonts w:ascii="Lucida Sans" w:hAnsi="Lucida Sans" w:cs="Lucida Sans"/>
        </w:rPr>
      </w:pPr>
      <w:r w:rsidRPr="00BB5EBE">
        <w:rPr>
          <w:rFonts w:ascii="Lucida Sans" w:hAnsi="Lucida Sans" w:cs="Lucida Sans"/>
        </w:rPr>
        <w:t>O sistema mantém uma política de aquisição permanente, por meio de compras e doações (de acordo com o regulamento das bibliotecas) visando à atualização constante do acervo, levando em conta as recomendações do Ministério da Educação (MEC) para os currículos dos cursos oferecidos e buscando garantir a correlação pedagógica entre o acervo e os programas dos cursos.</w:t>
      </w:r>
    </w:p>
    <w:p w14:paraId="69E1C2E9" w14:textId="7FD5DFA7" w:rsidR="00FB3542" w:rsidRPr="00BB5EBE" w:rsidRDefault="27C543D1" w:rsidP="32C3D006">
      <w:pPr>
        <w:pStyle w:val="Texto"/>
        <w:rPr>
          <w:rFonts w:ascii="Lucida Sans" w:hAnsi="Lucida Sans" w:cs="Lucida Sans"/>
          <w:snapToGrid w:val="0"/>
        </w:rPr>
      </w:pPr>
      <w:r w:rsidRPr="00BB5EBE">
        <w:rPr>
          <w:rFonts w:ascii="Lucida Sans" w:hAnsi="Lucida Sans" w:cs="Lucida Sans"/>
        </w:rPr>
        <w:t>A Biblioteca Central do C</w:t>
      </w:r>
      <w:r w:rsidR="041A6AE7" w:rsidRPr="00BB5EBE">
        <w:rPr>
          <w:rFonts w:ascii="Lucida Sans" w:hAnsi="Lucida Sans" w:cs="Lucida Sans"/>
        </w:rPr>
        <w:t>efet</w:t>
      </w:r>
      <w:r w:rsidRPr="00BB5EBE">
        <w:rPr>
          <w:rFonts w:ascii="Lucida Sans" w:hAnsi="Lucida Sans" w:cs="Lucida Sans"/>
        </w:rPr>
        <w:t>/RJ destina-se, principalmente, a atender à comunidade interna, mas também está disponível ao público externo. Funciona de 2</w:t>
      </w:r>
      <w:r w:rsidRPr="00BB5EBE">
        <w:rPr>
          <w:rFonts w:ascii="Lucida Sans" w:hAnsi="Lucida Sans" w:cs="Lucida Sans"/>
          <w:vertAlign w:val="superscript"/>
        </w:rPr>
        <w:t>a</w:t>
      </w:r>
      <w:r w:rsidRPr="00BB5EBE">
        <w:rPr>
          <w:rFonts w:ascii="Lucida Sans" w:hAnsi="Lucida Sans" w:cs="Lucida Sans"/>
        </w:rPr>
        <w:t xml:space="preserve"> a 6</w:t>
      </w:r>
      <w:r w:rsidRPr="00BB5EBE">
        <w:rPr>
          <w:rFonts w:ascii="Lucida Sans" w:hAnsi="Lucida Sans" w:cs="Lucida Sans"/>
          <w:vertAlign w:val="superscript"/>
        </w:rPr>
        <w:t>a</w:t>
      </w:r>
      <w:r w:rsidRPr="00BB5EBE">
        <w:rPr>
          <w:rFonts w:ascii="Lucida Sans" w:hAnsi="Lucida Sans" w:cs="Lucida Sans"/>
        </w:rPr>
        <w:t xml:space="preserve"> feira, no horário de 9 às 21 horas, no Bloco E, 4</w:t>
      </w:r>
      <w:r w:rsidRPr="00BB5EBE">
        <w:rPr>
          <w:rFonts w:ascii="Lucida Sans" w:hAnsi="Lucida Sans" w:cs="Lucida Sans"/>
          <w:vertAlign w:val="superscript"/>
        </w:rPr>
        <w:t>o</w:t>
      </w:r>
      <w:r w:rsidRPr="00BB5EBE">
        <w:rPr>
          <w:rFonts w:ascii="Lucida Sans" w:hAnsi="Lucida Sans" w:cs="Lucida Sans"/>
        </w:rPr>
        <w:t xml:space="preserve"> andar, e conta com salão para leitura e sala de estudos</w:t>
      </w:r>
      <w:r w:rsidRPr="00BB5EBE">
        <w:rPr>
          <w:rFonts w:ascii="Lucida Sans" w:hAnsi="Lucida Sans" w:cs="Lucida Sans"/>
          <w:snapToGrid w:val="0"/>
        </w:rPr>
        <w:t>, instalações adequadas tanto para o estudo individual quanto para o estudo em grupo, em área aberta ou salas exclusivas.</w:t>
      </w:r>
    </w:p>
    <w:p w14:paraId="602FF566" w14:textId="7093A008" w:rsidR="005657A0" w:rsidRPr="00BB5EBE" w:rsidRDefault="00FB3542" w:rsidP="00284BEC">
      <w:pPr>
        <w:pStyle w:val="Texto"/>
        <w:rPr>
          <w:rFonts w:ascii="Lucida Sans" w:hAnsi="Lucida Sans" w:cs="Lucida Sans"/>
        </w:rPr>
      </w:pPr>
      <w:r w:rsidRPr="00BB5EBE">
        <w:rPr>
          <w:rFonts w:ascii="Lucida Sans" w:hAnsi="Lucida Sans" w:cs="Lucida Sans"/>
        </w:rPr>
        <w:t>A biblioteca está informatizada pelo sistema “SOPHIA”, formando a base de dados cadastrais tais como: controle de livros e títulos de periódicos, entre outros, estando interconectadas com os computadores da rede interna do Centro e à internet.   Além disso, pode-se ter acesso aos periódicos do Portal da Capes (</w:t>
      </w:r>
      <w:hyperlink r:id="rId30" w:history="1">
        <w:r w:rsidR="005657A0" w:rsidRPr="00BB5EBE">
          <w:rPr>
            <w:rStyle w:val="Hyperlink"/>
            <w:rFonts w:ascii="Lucida Sans" w:hAnsi="Lucida Sans" w:cs="Lucida Sans"/>
          </w:rPr>
          <w:t>www.periodicos.capes.gov.br</w:t>
        </w:r>
      </w:hyperlink>
      <w:r w:rsidRPr="00BB5EBE">
        <w:rPr>
          <w:rFonts w:ascii="Lucida Sans" w:hAnsi="Lucida Sans" w:cs="Lucida Sans"/>
        </w:rPr>
        <w:t>).</w:t>
      </w:r>
    </w:p>
    <w:p w14:paraId="5D825134" w14:textId="6A6F4518" w:rsidR="005657A0" w:rsidRPr="00BB5EBE" w:rsidRDefault="005657A0" w:rsidP="005657A0">
      <w:pPr>
        <w:pStyle w:val="Texto"/>
        <w:rPr>
          <w:rFonts w:ascii="Lucida Sans" w:hAnsi="Lucida Sans" w:cs="Lucida Sans"/>
        </w:rPr>
      </w:pPr>
      <w:r w:rsidRPr="00BB5EBE">
        <w:rPr>
          <w:rFonts w:ascii="Lucida Sans" w:hAnsi="Lucida Sans" w:cs="Lucida Sans"/>
        </w:rPr>
        <w:t>Está disponível, para toda comunidade do Cefet/RJ, a maior plataforma de </w:t>
      </w:r>
      <w:r w:rsidRPr="00BB5EBE">
        <w:rPr>
          <w:rFonts w:ascii="Lucida Sans" w:hAnsi="Lucida Sans" w:cs="Lucida Sans"/>
          <w:i/>
          <w:iCs/>
        </w:rPr>
        <w:t>e-books</w:t>
      </w:r>
      <w:r w:rsidRPr="00BB5EBE">
        <w:rPr>
          <w:rFonts w:ascii="Lucida Sans" w:hAnsi="Lucida Sans" w:cs="Lucida Sans"/>
        </w:rPr>
        <w:t> universitários e de formação profissional do Brasil! São mais de 16 mil livros na íntegra com acesso </w:t>
      </w:r>
      <w:r w:rsidRPr="00BB5EBE">
        <w:rPr>
          <w:rFonts w:ascii="Lucida Sans" w:hAnsi="Lucida Sans" w:cs="Lucida Sans"/>
          <w:i/>
          <w:iCs/>
        </w:rPr>
        <w:t>on-line</w:t>
      </w:r>
      <w:r w:rsidRPr="00BB5EBE">
        <w:rPr>
          <w:rFonts w:ascii="Lucida Sans" w:hAnsi="Lucida Sans" w:cs="Lucida Sans"/>
        </w:rPr>
        <w:t> e gratuito.</w:t>
      </w:r>
    </w:p>
    <w:p w14:paraId="19F15D3E" w14:textId="49BAA307" w:rsidR="005657A0" w:rsidRPr="00BB5EBE" w:rsidRDefault="005657A0" w:rsidP="005657A0">
      <w:pPr>
        <w:pStyle w:val="Texto"/>
        <w:rPr>
          <w:rFonts w:ascii="Lucida Sans" w:hAnsi="Lucida Sans" w:cs="Lucida Sans"/>
        </w:rPr>
      </w:pPr>
      <w:r w:rsidRPr="00BB5EBE">
        <w:rPr>
          <w:rFonts w:ascii="Lucida Sans" w:hAnsi="Lucida Sans" w:cs="Lucida Sans"/>
        </w:rPr>
        <w:t>O Sistema de Bibliotecas do Cefet/RJ disponibiliza, para toda a sua comunidade, a plataforma ABNT Coleção, uma coletânea de normas da Associação Brasileira de Normas Técnicas (ABNT) em meio digital. Alunos, servidores docentes e técnico-administrativos podem utilizar a ferramenta e realizar consultas para desenvolverem seus trabalhos e pesquisas acadêmicas.</w:t>
      </w:r>
    </w:p>
    <w:p w14:paraId="4E4D9E78" w14:textId="77777777" w:rsidR="005657A0" w:rsidRPr="00BB5EBE" w:rsidRDefault="005657A0" w:rsidP="005657A0">
      <w:pPr>
        <w:pStyle w:val="Texto"/>
        <w:rPr>
          <w:rFonts w:ascii="Lucida Sans" w:hAnsi="Lucida Sans" w:cs="Lucida Sans"/>
        </w:rPr>
      </w:pPr>
      <w:r w:rsidRPr="00BB5EBE">
        <w:rPr>
          <w:rFonts w:ascii="Lucida Sans" w:hAnsi="Lucida Sans" w:cs="Lucida Sans"/>
        </w:rPr>
        <w:t xml:space="preserve">Para informações sobre os serviços oferecidos, consulte </w:t>
      </w:r>
      <w:hyperlink r:id="rId31" w:history="1">
        <w:r w:rsidRPr="00BB5EBE">
          <w:rPr>
            <w:rStyle w:val="Hyperlink"/>
            <w:rFonts w:ascii="Lucida Sans" w:hAnsi="Lucida Sans" w:cs="Lucida Sans"/>
          </w:rPr>
          <w:t>https://www.cefet-rj.br/index.php/bibliotecas</w:t>
        </w:r>
      </w:hyperlink>
      <w:r w:rsidRPr="00BB5EBE">
        <w:rPr>
          <w:rFonts w:ascii="Lucida Sans" w:hAnsi="Lucida Sans" w:cs="Lucida Sans"/>
        </w:rPr>
        <w:t>.</w:t>
      </w:r>
    </w:p>
    <w:p w14:paraId="2BEE59E2" w14:textId="6E43D703" w:rsidR="005657A0" w:rsidRPr="00BB5EBE" w:rsidRDefault="0014243F" w:rsidP="005657A0">
      <w:pPr>
        <w:pStyle w:val="Texto"/>
        <w:rPr>
          <w:rFonts w:ascii="Lucida Sans" w:hAnsi="Lucida Sans" w:cs="Lucida Sans"/>
          <w:color w:val="EE0000"/>
        </w:rPr>
      </w:pPr>
      <w:r w:rsidRPr="00BB5EBE">
        <w:rPr>
          <w:rFonts w:ascii="Lucida Sans" w:hAnsi="Lucida Sans" w:cs="Lucida Sans"/>
          <w:color w:val="EE0000"/>
        </w:rPr>
        <w:t>Insira aqui informações da Biblioteca da unidade, se desejar.</w:t>
      </w:r>
    </w:p>
    <w:p w14:paraId="48B91D26" w14:textId="0DB0856F" w:rsidR="00FB3542" w:rsidRPr="00E824E7" w:rsidRDefault="27C543D1" w:rsidP="32C3D006">
      <w:pPr>
        <w:pStyle w:val="Heading2"/>
        <w:rPr>
          <w:rFonts w:cstheme="minorBidi"/>
          <w:sz w:val="24"/>
        </w:rPr>
      </w:pPr>
      <w:bookmarkStart w:id="41" w:name="_Toc1291771677"/>
      <w:r w:rsidRPr="32C3D006">
        <w:rPr>
          <w:rFonts w:cstheme="minorBidi"/>
          <w:sz w:val="24"/>
        </w:rPr>
        <w:lastRenderedPageBreak/>
        <w:t>5.5</w:t>
      </w:r>
      <w:r w:rsidR="79FB85D0" w:rsidRPr="32C3D006">
        <w:rPr>
          <w:rFonts w:cstheme="minorBidi"/>
          <w:sz w:val="24"/>
        </w:rPr>
        <w:t>.</w:t>
      </w:r>
      <w:r w:rsidRPr="32C3D006">
        <w:rPr>
          <w:rFonts w:cstheme="minorBidi"/>
          <w:sz w:val="24"/>
        </w:rPr>
        <w:t xml:space="preserve"> C</w:t>
      </w:r>
      <w:r w:rsidR="618B5B82" w:rsidRPr="32C3D006">
        <w:rPr>
          <w:rFonts w:cstheme="minorBidi"/>
          <w:sz w:val="24"/>
        </w:rPr>
        <w:t>orpo</w:t>
      </w:r>
      <w:r w:rsidRPr="32C3D006">
        <w:rPr>
          <w:rFonts w:cstheme="minorBidi"/>
          <w:sz w:val="24"/>
        </w:rPr>
        <w:t xml:space="preserve"> </w:t>
      </w:r>
      <w:r w:rsidR="618B5B82" w:rsidRPr="32C3D006">
        <w:rPr>
          <w:rFonts w:cstheme="minorBidi"/>
          <w:sz w:val="24"/>
        </w:rPr>
        <w:t>discente</w:t>
      </w:r>
      <w:bookmarkEnd w:id="41"/>
    </w:p>
    <w:p w14:paraId="00A0170C" w14:textId="77777777" w:rsidR="00FB3542" w:rsidRPr="00E824E7" w:rsidRDefault="79FB85D0" w:rsidP="32C3D006">
      <w:pPr>
        <w:pStyle w:val="Heading3"/>
        <w:rPr>
          <w:rFonts w:cstheme="minorBidi"/>
          <w:lang w:val="pt-BR"/>
        </w:rPr>
      </w:pPr>
      <w:bookmarkStart w:id="42" w:name="_Toc1751008686"/>
      <w:r w:rsidRPr="32C3D006">
        <w:rPr>
          <w:rFonts w:cstheme="minorBidi"/>
          <w:lang w:val="pt-BR"/>
        </w:rPr>
        <w:t>5.5.1.</w:t>
      </w:r>
      <w:r w:rsidR="27C543D1" w:rsidRPr="32C3D006">
        <w:rPr>
          <w:rFonts w:cstheme="minorBidi"/>
          <w:lang w:val="pt-BR"/>
        </w:rPr>
        <w:t xml:space="preserve"> Programas de atendimento ao discente</w:t>
      </w:r>
      <w:bookmarkEnd w:id="42"/>
    </w:p>
    <w:p w14:paraId="18A0CB7A" w14:textId="77777777" w:rsidR="00FB3542" w:rsidRPr="00E824E7" w:rsidRDefault="00FB3542" w:rsidP="00284BEC">
      <w:pPr>
        <w:pStyle w:val="Texto"/>
        <w:rPr>
          <w:rFonts w:ascii="Lucida Sans" w:hAnsi="Lucida Sans" w:cstheme="minorHAnsi"/>
          <w:color w:val="FF0000"/>
        </w:rPr>
      </w:pPr>
      <w:r w:rsidRPr="00E824E7">
        <w:rPr>
          <w:rFonts w:ascii="Lucida Sans" w:hAnsi="Lucida Sans" w:cstheme="minorHAnsi"/>
          <w:color w:val="FF0000"/>
        </w:rPr>
        <w:t>Ações inclusivas. Desenvolvimento de ações e projetos institucionais que tenham o objetivo de assegurar o acesso e a permanência, com sucesso, de todos os estudantes, em especial os que apresentam deficiência ou necessidades educacionais especiais. Atendimento pedagógico ao discente por meio do Programa de Acompanhamento ao Estudante. Programas de apoio financeiro.</w:t>
      </w:r>
    </w:p>
    <w:p w14:paraId="6BAACFED" w14:textId="77777777" w:rsidR="00284BEC" w:rsidRPr="00E824E7" w:rsidRDefault="00284BEC" w:rsidP="00284BEC">
      <w:pPr>
        <w:pStyle w:val="Texto"/>
        <w:rPr>
          <w:rFonts w:ascii="Lucida Sans" w:hAnsi="Lucida Sans" w:cstheme="minorHAnsi"/>
          <w:color w:val="FF0000"/>
        </w:rPr>
      </w:pPr>
    </w:p>
    <w:p w14:paraId="12F79CD1" w14:textId="04E150CF" w:rsidR="00FB3542" w:rsidRPr="00E824E7" w:rsidRDefault="27C543D1" w:rsidP="76D7A962">
      <w:pPr>
        <w:pStyle w:val="Texto"/>
        <w:rPr>
          <w:rFonts w:ascii="Lucida Sans" w:hAnsi="Lucida Sans" w:cstheme="minorBidi"/>
        </w:rPr>
      </w:pPr>
      <w:r w:rsidRPr="32C3D006">
        <w:rPr>
          <w:rFonts w:ascii="Lucida Sans" w:hAnsi="Lucida Sans" w:cstheme="minorBidi"/>
        </w:rPr>
        <w:t>O C</w:t>
      </w:r>
      <w:r w:rsidR="7365FE90" w:rsidRPr="32C3D006">
        <w:rPr>
          <w:rFonts w:ascii="Lucida Sans" w:hAnsi="Lucida Sans" w:cstheme="minorBidi"/>
        </w:rPr>
        <w:t>efet</w:t>
      </w:r>
      <w:r w:rsidRPr="32C3D006">
        <w:rPr>
          <w:rFonts w:ascii="Lucida Sans" w:hAnsi="Lucida Sans" w:cstheme="minorBidi"/>
        </w:rPr>
        <w:t>/RJ, estimula atividades tais como trabalhos de iniciação científica, projetos interdisciplinares, visitas técnicas, trabalhos em equipe, desenvolvimento de protótipos, monitorias, participação em empresas juniores e outras atividades empreendedoras. Tais atividades enriquecem a formação do aluno e permitem o aprimoramento pessoal e profissional do futuro engenheiro. O aluno do curso de</w:t>
      </w:r>
      <w:r w:rsidRPr="32C3D006">
        <w:rPr>
          <w:rFonts w:ascii="Lucida Sans" w:hAnsi="Lucida Sans" w:cstheme="minorBidi"/>
          <w:color w:val="FF0000"/>
        </w:rPr>
        <w:t xml:space="preserve"> XXXXXX</w:t>
      </w:r>
      <w:r w:rsidRPr="32C3D006">
        <w:rPr>
          <w:rFonts w:ascii="Lucida Sans" w:hAnsi="Lucida Sans" w:cstheme="minorBidi"/>
        </w:rPr>
        <w:t xml:space="preserve"> é livre para escolher as atividades que deseja desenvolver, uma vez que tais atividades não são atividades obrigatórias. Fazem parte das atividades obrigatórias de algumas disciplinas do curso visitas técnicas e o desenvolvimento de projetos finais envolvendo mais de uma Instituição.</w:t>
      </w:r>
    </w:p>
    <w:p w14:paraId="4047B466" w14:textId="77777777" w:rsidR="00284BEC" w:rsidRPr="00E824E7" w:rsidRDefault="00FB3542" w:rsidP="00284BEC">
      <w:pPr>
        <w:pStyle w:val="Texto"/>
        <w:rPr>
          <w:rFonts w:ascii="Lucida Sans" w:hAnsi="Lucida Sans" w:cstheme="minorHAnsi"/>
        </w:rPr>
      </w:pPr>
      <w:r w:rsidRPr="00E824E7">
        <w:rPr>
          <w:rFonts w:ascii="Lucida Sans" w:hAnsi="Lucida Sans" w:cstheme="minorHAnsi"/>
        </w:rPr>
        <w:t xml:space="preserve">Os alunos do curso de </w:t>
      </w:r>
      <w:r w:rsidRPr="00E824E7">
        <w:rPr>
          <w:rFonts w:ascii="Lucida Sans" w:hAnsi="Lucida Sans" w:cstheme="minorHAnsi"/>
          <w:color w:val="FF0000"/>
        </w:rPr>
        <w:t>XXXXXX</w:t>
      </w:r>
      <w:r w:rsidRPr="00E824E7">
        <w:rPr>
          <w:rFonts w:ascii="Lucida Sans" w:hAnsi="Lucida Sans" w:cstheme="minorHAnsi"/>
        </w:rPr>
        <w:t xml:space="preserve"> podem participar das seguintes atividades oferecidas pela Instituição:</w:t>
      </w:r>
    </w:p>
    <w:p w14:paraId="19E088EB" w14:textId="77777777" w:rsidR="00387DFE" w:rsidRPr="00E824E7" w:rsidRDefault="00387DFE" w:rsidP="00284BEC">
      <w:pPr>
        <w:pStyle w:val="Texto"/>
        <w:rPr>
          <w:rFonts w:ascii="Lucida Sans" w:hAnsi="Lucida Sans" w:cstheme="minorHAnsi"/>
        </w:rPr>
      </w:pPr>
    </w:p>
    <w:p w14:paraId="55F16D5F" w14:textId="77777777" w:rsidR="00387DFE" w:rsidRPr="00E824E7" w:rsidRDefault="00387DFE" w:rsidP="00387DFE">
      <w:pPr>
        <w:autoSpaceDE w:val="0"/>
        <w:autoSpaceDN w:val="0"/>
        <w:adjustRightInd w:val="0"/>
        <w:rPr>
          <w:rFonts w:ascii="Lucida Sans" w:hAnsi="Lucida Sans" w:cstheme="minorHAnsi"/>
          <w:b/>
        </w:rPr>
      </w:pPr>
      <w:r w:rsidRPr="00E824E7">
        <w:rPr>
          <w:rFonts w:ascii="Lucida Sans" w:hAnsi="Lucida Sans" w:cstheme="minorHAnsi"/>
          <w:b/>
        </w:rPr>
        <w:t>Dupla diplomação ou titulação</w:t>
      </w:r>
    </w:p>
    <w:p w14:paraId="29FDB2B9" w14:textId="77777777" w:rsidR="00387DFE" w:rsidRPr="00E824E7" w:rsidRDefault="00387DFE" w:rsidP="00387DFE">
      <w:pPr>
        <w:autoSpaceDE w:val="0"/>
        <w:autoSpaceDN w:val="0"/>
        <w:adjustRightInd w:val="0"/>
        <w:rPr>
          <w:rFonts w:ascii="Lucida Sans" w:hAnsi="Lucida Sans" w:cstheme="minorHAnsi"/>
        </w:rPr>
      </w:pPr>
    </w:p>
    <w:p w14:paraId="04BE3B8D" w14:textId="77777777" w:rsidR="00387DFE" w:rsidRPr="00E824E7" w:rsidRDefault="00387DFE" w:rsidP="00387DFE">
      <w:pPr>
        <w:autoSpaceDE w:val="0"/>
        <w:autoSpaceDN w:val="0"/>
        <w:adjustRightInd w:val="0"/>
        <w:jc w:val="both"/>
        <w:rPr>
          <w:rFonts w:ascii="Lucida Sans" w:hAnsi="Lucida Sans" w:cstheme="minorHAnsi"/>
        </w:rPr>
      </w:pPr>
      <w:r w:rsidRPr="00E824E7">
        <w:rPr>
          <w:rFonts w:ascii="Lucida Sans" w:hAnsi="Lucida Sans" w:cstheme="minorHAnsi"/>
        </w:rPr>
        <w:t xml:space="preserve">A dupla diplomação é uma ação conjunta da Assessoria de Convênios e Relações Internacionais (ASCRI) com a Diretoria de Ensino (DIREN). </w:t>
      </w:r>
    </w:p>
    <w:p w14:paraId="10FF499F" w14:textId="77777777" w:rsidR="00387DFE" w:rsidRPr="00E824E7" w:rsidRDefault="00387DFE" w:rsidP="00387DFE">
      <w:pPr>
        <w:autoSpaceDE w:val="0"/>
        <w:autoSpaceDN w:val="0"/>
        <w:adjustRightInd w:val="0"/>
        <w:jc w:val="both"/>
        <w:rPr>
          <w:rFonts w:ascii="Lucida Sans" w:hAnsi="Lucida Sans" w:cstheme="minorHAnsi"/>
        </w:rPr>
      </w:pPr>
    </w:p>
    <w:p w14:paraId="2CB8117C" w14:textId="77777777" w:rsidR="00387DFE" w:rsidRPr="00E824E7" w:rsidRDefault="00387DFE" w:rsidP="00387DFE">
      <w:pPr>
        <w:autoSpaceDE w:val="0"/>
        <w:autoSpaceDN w:val="0"/>
        <w:adjustRightInd w:val="0"/>
        <w:jc w:val="both"/>
        <w:rPr>
          <w:rFonts w:ascii="Lucida Sans" w:hAnsi="Lucida Sans" w:cstheme="minorHAnsi"/>
        </w:rPr>
      </w:pPr>
      <w:r w:rsidRPr="00E824E7">
        <w:rPr>
          <w:rFonts w:ascii="Lucida Sans" w:hAnsi="Lucida Sans" w:cstheme="minorHAnsi"/>
        </w:rPr>
        <w:t xml:space="preserve">Pelo acordo de cooperação acadêmica Brasil-Portugal, os alunos dos nono e décimo períodos dos cursos de graduação em Engenharia do Cefet/RJ podem ser matriculados nos cursos de mestrado em Engenharia Industrial, Energias Renováveis e Eficiência Energética e Qualidade e Segurança Alimentar do Instituto Politécnico de Bragança, em Portugal. </w:t>
      </w:r>
    </w:p>
    <w:p w14:paraId="2C8388C8" w14:textId="77777777" w:rsidR="00387DFE" w:rsidRPr="00E824E7" w:rsidRDefault="00387DFE" w:rsidP="00387DFE">
      <w:pPr>
        <w:autoSpaceDE w:val="0"/>
        <w:autoSpaceDN w:val="0"/>
        <w:adjustRightInd w:val="0"/>
        <w:jc w:val="both"/>
        <w:rPr>
          <w:rFonts w:ascii="Lucida Sans" w:hAnsi="Lucida Sans" w:cstheme="minorHAnsi"/>
        </w:rPr>
      </w:pPr>
    </w:p>
    <w:p w14:paraId="4D23261D" w14:textId="77777777" w:rsidR="00387DFE" w:rsidRPr="00E824E7" w:rsidRDefault="00387DFE" w:rsidP="00387DFE">
      <w:pPr>
        <w:autoSpaceDE w:val="0"/>
        <w:autoSpaceDN w:val="0"/>
        <w:adjustRightInd w:val="0"/>
        <w:jc w:val="both"/>
        <w:rPr>
          <w:rFonts w:ascii="Lucida Sans" w:hAnsi="Lucida Sans" w:cstheme="minorHAnsi"/>
        </w:rPr>
      </w:pPr>
      <w:r w:rsidRPr="00E824E7">
        <w:rPr>
          <w:rFonts w:ascii="Lucida Sans" w:hAnsi="Lucida Sans" w:cstheme="minorHAnsi"/>
        </w:rPr>
        <w:t>Ao final de um ano de curso, os estudantes brasileiros recebem o diploma de mestrado de origem portuguesa e o diploma de graduação em Engenharia pelo Cefet/RJ. O diploma de mestrado é válido para concorrer a uma vaga no doutorado em qualquer país da União Europeia</w:t>
      </w:r>
      <w:r w:rsidR="00EE2C06" w:rsidRPr="00E824E7">
        <w:rPr>
          <w:rFonts w:ascii="Lucida Sans" w:hAnsi="Lucida Sans" w:cstheme="minorHAnsi"/>
        </w:rPr>
        <w:t>, entretanto, não é equivalente ao curso de mestrado no Brasil</w:t>
      </w:r>
      <w:r w:rsidRPr="00E824E7">
        <w:rPr>
          <w:rFonts w:ascii="Lucida Sans" w:hAnsi="Lucida Sans" w:cstheme="minorHAnsi"/>
        </w:rPr>
        <w:t>.</w:t>
      </w:r>
    </w:p>
    <w:p w14:paraId="587A0EFC" w14:textId="77777777" w:rsidR="00387DFE" w:rsidRPr="00E824E7" w:rsidRDefault="00387DFE" w:rsidP="00284BEC">
      <w:pPr>
        <w:pStyle w:val="Texto"/>
        <w:rPr>
          <w:rFonts w:ascii="Lucida Sans" w:hAnsi="Lucida Sans" w:cstheme="minorHAnsi"/>
        </w:rPr>
      </w:pPr>
    </w:p>
    <w:p w14:paraId="5D9DBB54" w14:textId="77777777" w:rsidR="00FB3542" w:rsidRPr="00E824E7" w:rsidRDefault="27C543D1" w:rsidP="32C3D006">
      <w:pPr>
        <w:pStyle w:val="Heading3"/>
        <w:rPr>
          <w:rFonts w:cstheme="minorBidi"/>
          <w:lang w:val="pt-BR"/>
        </w:rPr>
      </w:pPr>
      <w:bookmarkStart w:id="43" w:name="_Toc1590351969"/>
      <w:r w:rsidRPr="32C3D006">
        <w:rPr>
          <w:rFonts w:cstheme="minorBidi"/>
          <w:lang w:val="pt-BR"/>
        </w:rPr>
        <w:lastRenderedPageBreak/>
        <w:t>5.5.2</w:t>
      </w:r>
      <w:r w:rsidR="79FB85D0" w:rsidRPr="32C3D006">
        <w:rPr>
          <w:rFonts w:cstheme="minorBidi"/>
          <w:lang w:val="pt-BR"/>
        </w:rPr>
        <w:t>.</w:t>
      </w:r>
      <w:r w:rsidRPr="32C3D006">
        <w:rPr>
          <w:rFonts w:cstheme="minorBidi"/>
          <w:lang w:val="pt-BR"/>
        </w:rPr>
        <w:t xml:space="preserve"> Programas com Bolsa</w:t>
      </w:r>
      <w:bookmarkEnd w:id="43"/>
      <w:r w:rsidRPr="32C3D006">
        <w:rPr>
          <w:rFonts w:cstheme="minorBidi"/>
          <w:lang w:val="pt-BR"/>
        </w:rPr>
        <w:t xml:space="preserve"> </w:t>
      </w:r>
    </w:p>
    <w:p w14:paraId="072860EF" w14:textId="77777777" w:rsidR="006871A0" w:rsidRPr="00E824E7" w:rsidRDefault="006871A0" w:rsidP="006871A0">
      <w:pPr>
        <w:pStyle w:val="Texto"/>
        <w:rPr>
          <w:rFonts w:ascii="Lucida Sans" w:hAnsi="Lucida Sans" w:cstheme="minorHAnsi"/>
          <w:color w:val="FF0000"/>
        </w:rPr>
      </w:pPr>
      <w:r w:rsidRPr="00E824E7">
        <w:rPr>
          <w:rFonts w:ascii="Lucida Sans" w:hAnsi="Lucida Sans" w:cstheme="minorHAnsi"/>
          <w:color w:val="FF0000"/>
        </w:rPr>
        <w:t>Descrição de ações/projetos/atividades institucionais que não sejam contemplados na carga horária do curso e que contam com a participação de estudantes ou são desenvolvidos por estes.</w:t>
      </w:r>
    </w:p>
    <w:p w14:paraId="331B5504" w14:textId="44D462EB" w:rsidR="006871A0" w:rsidRPr="00E824E7" w:rsidRDefault="006871A0" w:rsidP="006871A0">
      <w:pPr>
        <w:pStyle w:val="Texto"/>
        <w:rPr>
          <w:rFonts w:ascii="Lucida Sans" w:hAnsi="Lucida Sans" w:cstheme="minorHAnsi"/>
          <w:color w:val="FF0000"/>
        </w:rPr>
      </w:pPr>
      <w:r w:rsidRPr="00E824E7">
        <w:rPr>
          <w:rFonts w:ascii="Lucida Sans" w:hAnsi="Lucida Sans" w:cstheme="minorHAnsi"/>
          <w:color w:val="FF0000"/>
        </w:rPr>
        <w:t>Programas com bolsa: iniciação científica, monitoria, projetos de extensão</w:t>
      </w:r>
      <w:r w:rsidR="75A3FFE1" w:rsidRPr="00E824E7">
        <w:rPr>
          <w:rFonts w:ascii="Lucida Sans" w:hAnsi="Lucida Sans" w:cstheme="minorHAnsi"/>
          <w:color w:val="FF0000"/>
        </w:rPr>
        <w:t>, facilitadores de aprendizagem</w:t>
      </w:r>
      <w:r w:rsidRPr="00E824E7">
        <w:rPr>
          <w:rFonts w:ascii="Lucida Sans" w:hAnsi="Lucida Sans" w:cstheme="minorHAnsi"/>
          <w:color w:val="FF0000"/>
        </w:rPr>
        <w:t>. Participação em projetos para competições; Cefet Jr. Consultoria; organizações etc. Participação em eventos periódicos: Semana de Extensão; Feira de Estágio e Emprego. Mobilidade acadêmica internacional e nacional.</w:t>
      </w:r>
    </w:p>
    <w:p w14:paraId="3A994A07" w14:textId="77777777" w:rsidR="006871A0" w:rsidRPr="00E824E7" w:rsidRDefault="006871A0" w:rsidP="006871A0">
      <w:pPr>
        <w:spacing w:line="360" w:lineRule="auto"/>
        <w:rPr>
          <w:rFonts w:ascii="Lucida Sans" w:hAnsi="Lucida Sans" w:cstheme="minorHAnsi"/>
          <w:b/>
          <w:color w:val="0070C0"/>
        </w:rPr>
      </w:pPr>
    </w:p>
    <w:p w14:paraId="25B9C4A3" w14:textId="77777777" w:rsidR="006871A0" w:rsidRPr="00E824E7" w:rsidRDefault="006871A0" w:rsidP="6B8C4626">
      <w:pPr>
        <w:pStyle w:val="Texto"/>
        <w:rPr>
          <w:rFonts w:ascii="Lucida Sans" w:hAnsi="Lucida Sans" w:cstheme="minorBidi"/>
          <w:b/>
          <w:bCs/>
          <w:color w:val="FF0000"/>
        </w:rPr>
      </w:pPr>
      <w:r w:rsidRPr="6B8C4626">
        <w:rPr>
          <w:rFonts w:ascii="Lucida Sans" w:hAnsi="Lucida Sans" w:cstheme="minorBidi"/>
          <w:b/>
          <w:bCs/>
          <w:color w:val="FF0000"/>
        </w:rPr>
        <w:t xml:space="preserve">Iniciação Científica </w:t>
      </w:r>
    </w:p>
    <w:p w14:paraId="6726DF72" w14:textId="343E81B4" w:rsidR="006871A0" w:rsidRPr="00E824E7" w:rsidRDefault="2BA3E1FC" w:rsidP="26BDB67E">
      <w:pPr>
        <w:pStyle w:val="Texto"/>
        <w:spacing w:before="0" w:after="322" w:line="320" w:lineRule="atLeast"/>
        <w:rPr>
          <w:rFonts w:ascii="Lucida Sans" w:hAnsi="Lucida Sans" w:cstheme="minorBidi"/>
        </w:rPr>
      </w:pPr>
      <w:r w:rsidRPr="32C3D006">
        <w:rPr>
          <w:rFonts w:ascii="Lucida Sans" w:hAnsi="Lucida Sans" w:cstheme="minorBidi"/>
        </w:rPr>
        <w:t>O Programa Ins</w:t>
      </w:r>
      <w:r w:rsidR="75C81D59" w:rsidRPr="32C3D006">
        <w:rPr>
          <w:rFonts w:ascii="Lucida Sans" w:hAnsi="Lucida Sans" w:cstheme="minorBidi"/>
        </w:rPr>
        <w:t>ti</w:t>
      </w:r>
      <w:r w:rsidRPr="32C3D006">
        <w:rPr>
          <w:rFonts w:ascii="Lucida Sans" w:hAnsi="Lucida Sans" w:cstheme="minorBidi"/>
        </w:rPr>
        <w:t>tucional de Bolsas de Iniciação Cien</w:t>
      </w:r>
      <w:r w:rsidR="6DE5AE9C" w:rsidRPr="32C3D006">
        <w:rPr>
          <w:rFonts w:ascii="Lucida Sans" w:hAnsi="Lucida Sans" w:cstheme="minorBidi"/>
        </w:rPr>
        <w:t>tí</w:t>
      </w:r>
      <w:r w:rsidRPr="32C3D006">
        <w:rPr>
          <w:rFonts w:ascii="Lucida Sans" w:hAnsi="Lucida Sans" w:cstheme="minorBidi"/>
        </w:rPr>
        <w:t>fica é um programa voltado para o desenvolvimento do pensamento cien</w:t>
      </w:r>
      <w:r w:rsidR="4B75FD56" w:rsidRPr="32C3D006">
        <w:rPr>
          <w:rFonts w:ascii="Lucida Sans" w:hAnsi="Lucida Sans" w:cstheme="minorBidi"/>
        </w:rPr>
        <w:t>tí</w:t>
      </w:r>
      <w:r w:rsidRPr="32C3D006">
        <w:rPr>
          <w:rFonts w:ascii="Lucida Sans" w:hAnsi="Lucida Sans" w:cstheme="minorBidi"/>
        </w:rPr>
        <w:t>fico, e de es</w:t>
      </w:r>
      <w:r w:rsidR="52E32B6B" w:rsidRPr="32C3D006">
        <w:rPr>
          <w:rFonts w:ascii="Lucida Sans" w:hAnsi="Lucida Sans" w:cstheme="minorBidi"/>
        </w:rPr>
        <w:t>tí</w:t>
      </w:r>
      <w:r w:rsidRPr="32C3D006">
        <w:rPr>
          <w:rFonts w:ascii="Lucida Sans" w:hAnsi="Lucida Sans" w:cstheme="minorBidi"/>
        </w:rPr>
        <w:t xml:space="preserve">mulo ao interesse pela pesquisa, dos estudantes de graduação e do ensino médio e técnico, denominados </w:t>
      </w:r>
      <w:r w:rsidRPr="32C3D006">
        <w:rPr>
          <w:rFonts w:ascii="Lucida Sans" w:eastAsia="Lucida Sans" w:hAnsi="Lucida Sans" w:cs="Lucida Sans"/>
        </w:rPr>
        <w:t>PIBIC</w:t>
      </w:r>
      <w:r w:rsidR="25AE73CB" w:rsidRPr="32C3D006">
        <w:rPr>
          <w:rFonts w:ascii="Lucida Sans" w:eastAsia="Lucida Sans" w:hAnsi="Lucida Sans" w:cs="Lucida Sans"/>
        </w:rPr>
        <w:t xml:space="preserve"> </w:t>
      </w:r>
      <w:r w:rsidR="1C50E787" w:rsidRPr="32C3D006">
        <w:rPr>
          <w:rFonts w:ascii="Lucida Sans" w:eastAsia="Lucida Sans" w:hAnsi="Lucida Sans" w:cs="Lucida Sans"/>
        </w:rPr>
        <w:t xml:space="preserve">e </w:t>
      </w:r>
      <w:r w:rsidRPr="32C3D006">
        <w:rPr>
          <w:rFonts w:ascii="Lucida Sans" w:eastAsia="Lucida Sans" w:hAnsi="Lucida Sans" w:cs="Lucida Sans"/>
        </w:rPr>
        <w:t xml:space="preserve">PIBIC-EM </w:t>
      </w:r>
      <w:r w:rsidRPr="32C3D006">
        <w:rPr>
          <w:rFonts w:ascii="Lucida Sans" w:hAnsi="Lucida Sans" w:cstheme="minorBidi"/>
        </w:rPr>
        <w:t>respectivamente.</w:t>
      </w:r>
      <w:r w:rsidR="28B8AB28" w:rsidRPr="32C3D006">
        <w:rPr>
          <w:rFonts w:ascii="Lucida Sans" w:hAnsi="Lucida Sans" w:cstheme="minorBidi"/>
        </w:rPr>
        <w:t xml:space="preserve"> No C</w:t>
      </w:r>
      <w:r w:rsidR="4FCF9320" w:rsidRPr="32C3D006">
        <w:rPr>
          <w:rFonts w:ascii="Lucida Sans" w:hAnsi="Lucida Sans" w:cstheme="minorBidi"/>
        </w:rPr>
        <w:t>efet</w:t>
      </w:r>
      <w:r w:rsidR="28B8AB28" w:rsidRPr="32C3D006">
        <w:rPr>
          <w:rFonts w:ascii="Lucida Sans" w:hAnsi="Lucida Sans" w:cstheme="minorBidi"/>
        </w:rPr>
        <w:t>-RJ, o programa é coordenado pela Diretoria de Pesquisa e Pós-graduação – DIPPG</w:t>
      </w:r>
      <w:r w:rsidR="0BA24D00" w:rsidRPr="32C3D006">
        <w:rPr>
          <w:rFonts w:ascii="Lucida Sans" w:hAnsi="Lucida Sans" w:cstheme="minorBidi"/>
        </w:rPr>
        <w:t>.</w:t>
      </w:r>
    </w:p>
    <w:p w14:paraId="21E6205F" w14:textId="0B7967DC" w:rsidR="006871A0" w:rsidRPr="00E824E7" w:rsidRDefault="44F082B8" w:rsidP="26BDB67E">
      <w:pPr>
        <w:pStyle w:val="Texto"/>
        <w:spacing w:before="0" w:after="322" w:line="320" w:lineRule="atLeast"/>
        <w:rPr>
          <w:rFonts w:ascii="Lucida Sans" w:hAnsi="Lucida Sans" w:cstheme="minorBidi"/>
        </w:rPr>
      </w:pPr>
      <w:r w:rsidRPr="26BDB67E">
        <w:rPr>
          <w:rFonts w:ascii="Lucida Sans" w:hAnsi="Lucida Sans" w:cstheme="minorBidi"/>
        </w:rPr>
        <w:t>O Programa PIBIC e PIBIC-EM visa, ainda:</w:t>
      </w:r>
    </w:p>
    <w:p w14:paraId="3A3568DD" w14:textId="1AAEAAF3" w:rsidR="006871A0" w:rsidRPr="00E824E7" w:rsidRDefault="44F082B8" w:rsidP="26BDB67E">
      <w:pPr>
        <w:pStyle w:val="Texto"/>
        <w:spacing w:before="0" w:after="0" w:line="320" w:lineRule="atLeast"/>
        <w:rPr>
          <w:rFonts w:ascii="Lucida Sans" w:hAnsi="Lucida Sans" w:cstheme="minorBidi"/>
        </w:rPr>
      </w:pPr>
      <w:r w:rsidRPr="26BDB67E">
        <w:rPr>
          <w:rFonts w:ascii="Lucida Sans" w:hAnsi="Lucida Sans" w:cstheme="minorBidi"/>
        </w:rPr>
        <w:t xml:space="preserve"> a. Contribuir para a formação de recursos humanos, tanto para a pesquisa, quanto para qualquer a</w:t>
      </w:r>
      <w:r w:rsidR="569EDFDC" w:rsidRPr="26BDB67E">
        <w:rPr>
          <w:rFonts w:ascii="Lucida Sans" w:hAnsi="Lucida Sans" w:cstheme="minorBidi"/>
        </w:rPr>
        <w:t>ti</w:t>
      </w:r>
      <w:r w:rsidRPr="26BDB67E">
        <w:rPr>
          <w:rFonts w:ascii="Lucida Sans" w:hAnsi="Lucida Sans" w:cstheme="minorBidi"/>
        </w:rPr>
        <w:t xml:space="preserve">vidade profissional; </w:t>
      </w:r>
    </w:p>
    <w:p w14:paraId="02FBC8B5" w14:textId="6CD37796" w:rsidR="006871A0" w:rsidRPr="00E824E7" w:rsidRDefault="44F082B8" w:rsidP="26BDB67E">
      <w:pPr>
        <w:pStyle w:val="Texto"/>
        <w:spacing w:before="0" w:after="0" w:line="320" w:lineRule="atLeast"/>
        <w:rPr>
          <w:rFonts w:ascii="Lucida Sans" w:hAnsi="Lucida Sans" w:cstheme="minorBidi"/>
        </w:rPr>
      </w:pPr>
      <w:r w:rsidRPr="26BDB67E">
        <w:rPr>
          <w:rFonts w:ascii="Lucida Sans" w:hAnsi="Lucida Sans" w:cstheme="minorBidi"/>
        </w:rPr>
        <w:t>b. Es</w:t>
      </w:r>
      <w:r w:rsidR="202410CD" w:rsidRPr="26BDB67E">
        <w:rPr>
          <w:rFonts w:ascii="Lucida Sans" w:hAnsi="Lucida Sans" w:cstheme="minorBidi"/>
        </w:rPr>
        <w:t>ti</w:t>
      </w:r>
      <w:r w:rsidRPr="26BDB67E">
        <w:rPr>
          <w:rFonts w:ascii="Lucida Sans" w:hAnsi="Lucida Sans" w:cstheme="minorBidi"/>
        </w:rPr>
        <w:t>mular pesquisadores produ</w:t>
      </w:r>
      <w:r w:rsidR="2AA6119D" w:rsidRPr="26BDB67E">
        <w:rPr>
          <w:rFonts w:ascii="Lucida Sans" w:hAnsi="Lucida Sans" w:cstheme="minorBidi"/>
        </w:rPr>
        <w:t>ti</w:t>
      </w:r>
      <w:r w:rsidRPr="26BDB67E">
        <w:rPr>
          <w:rFonts w:ascii="Lucida Sans" w:hAnsi="Lucida Sans" w:cstheme="minorBidi"/>
        </w:rPr>
        <w:t>vos a envolverem os estudantes da ins</w:t>
      </w:r>
      <w:r w:rsidR="2C2DCD2C" w:rsidRPr="26BDB67E">
        <w:rPr>
          <w:rFonts w:ascii="Lucida Sans" w:hAnsi="Lucida Sans" w:cstheme="minorBidi"/>
        </w:rPr>
        <w:t>ti</w:t>
      </w:r>
      <w:r w:rsidRPr="26BDB67E">
        <w:rPr>
          <w:rFonts w:ascii="Lucida Sans" w:hAnsi="Lucida Sans" w:cstheme="minorBidi"/>
        </w:rPr>
        <w:t>tuição em suas a</w:t>
      </w:r>
      <w:r w:rsidR="6D415370" w:rsidRPr="26BDB67E">
        <w:rPr>
          <w:rFonts w:ascii="Lucida Sans" w:hAnsi="Lucida Sans" w:cstheme="minorBidi"/>
        </w:rPr>
        <w:t>ti</w:t>
      </w:r>
      <w:r w:rsidRPr="26BDB67E">
        <w:rPr>
          <w:rFonts w:ascii="Lucida Sans" w:hAnsi="Lucida Sans" w:cstheme="minorBidi"/>
        </w:rPr>
        <w:t>vidades: científica, tecnológica, profissional e artístico-cultural;</w:t>
      </w:r>
    </w:p>
    <w:p w14:paraId="3E94FAF1" w14:textId="549BAF23" w:rsidR="006871A0" w:rsidRPr="00E824E7" w:rsidRDefault="44F082B8" w:rsidP="26BDB67E">
      <w:pPr>
        <w:pStyle w:val="Texto"/>
        <w:spacing w:before="0" w:after="0" w:line="320" w:lineRule="atLeast"/>
        <w:rPr>
          <w:rFonts w:ascii="Lucida Sans" w:hAnsi="Lucida Sans" w:cstheme="minorBidi"/>
        </w:rPr>
      </w:pPr>
      <w:r w:rsidRPr="26BDB67E">
        <w:rPr>
          <w:rFonts w:ascii="Lucida Sans" w:hAnsi="Lucida Sans" w:cstheme="minorBidi"/>
        </w:rPr>
        <w:t xml:space="preserve"> c. Proporcionar ao bolsista a aprendizagem de técnicas e métodos de pesquisa, es</w:t>
      </w:r>
      <w:r w:rsidR="01C43010" w:rsidRPr="26BDB67E">
        <w:rPr>
          <w:rFonts w:ascii="Lucida Sans" w:hAnsi="Lucida Sans" w:cstheme="minorBidi"/>
        </w:rPr>
        <w:t>ti</w:t>
      </w:r>
      <w:r w:rsidRPr="26BDB67E">
        <w:rPr>
          <w:rFonts w:ascii="Lucida Sans" w:hAnsi="Lucida Sans" w:cstheme="minorBidi"/>
        </w:rPr>
        <w:t>mulando o desenvolvimento do seu pensamento científico e da sua criatividade;</w:t>
      </w:r>
    </w:p>
    <w:p w14:paraId="44754794" w14:textId="55D8F056" w:rsidR="006871A0" w:rsidRPr="00E824E7" w:rsidRDefault="44F082B8" w:rsidP="26BDB67E">
      <w:pPr>
        <w:pStyle w:val="Texto"/>
        <w:spacing w:before="0" w:after="0" w:line="320" w:lineRule="atLeast"/>
        <w:rPr>
          <w:rFonts w:ascii="Lucida Sans" w:hAnsi="Lucida Sans" w:cstheme="minorBidi"/>
        </w:rPr>
      </w:pPr>
      <w:r w:rsidRPr="26BDB67E">
        <w:rPr>
          <w:rFonts w:ascii="Lucida Sans" w:hAnsi="Lucida Sans" w:cstheme="minorBidi"/>
        </w:rPr>
        <w:t xml:space="preserve"> d. Possibilitar uma maior interação entre o ensino médio e técnico com a graduação e a pós-graduação; </w:t>
      </w:r>
    </w:p>
    <w:p w14:paraId="57DACC5F" w14:textId="0DA07414" w:rsidR="006871A0" w:rsidRPr="00E824E7" w:rsidRDefault="44F082B8" w:rsidP="26BDB67E">
      <w:pPr>
        <w:pStyle w:val="Texto"/>
        <w:spacing w:before="0" w:after="0" w:line="320" w:lineRule="atLeast"/>
        <w:rPr>
          <w:rFonts w:ascii="Lucida Sans" w:hAnsi="Lucida Sans" w:cstheme="minorBidi"/>
        </w:rPr>
      </w:pPr>
      <w:r w:rsidRPr="26BDB67E">
        <w:rPr>
          <w:rFonts w:ascii="Lucida Sans" w:hAnsi="Lucida Sans" w:cstheme="minorBidi"/>
        </w:rPr>
        <w:t xml:space="preserve">e. Qualificar alunos para os programas de pós-graduação; e </w:t>
      </w:r>
    </w:p>
    <w:p w14:paraId="4E6C9194" w14:textId="53D21B1D" w:rsidR="006871A0" w:rsidRPr="00E824E7" w:rsidRDefault="44F082B8" w:rsidP="26BDB67E">
      <w:pPr>
        <w:pStyle w:val="Texto"/>
        <w:spacing w:before="0" w:after="0" w:line="320" w:lineRule="atLeast"/>
        <w:rPr>
          <w:rFonts w:ascii="Lucida Sans" w:hAnsi="Lucida Sans" w:cstheme="minorBidi"/>
        </w:rPr>
      </w:pPr>
      <w:r w:rsidRPr="26BDB67E">
        <w:rPr>
          <w:rFonts w:ascii="Lucida Sans" w:hAnsi="Lucida Sans" w:cstheme="minorBidi"/>
        </w:rPr>
        <w:t>f. Reduzir o tempo médio de permanência dos alunos na pós-graduação</w:t>
      </w:r>
    </w:p>
    <w:p w14:paraId="256F3C1E" w14:textId="4E6B5CF0" w:rsidR="006871A0" w:rsidRPr="00E824E7" w:rsidRDefault="006871A0" w:rsidP="6B8C4626">
      <w:pPr>
        <w:pStyle w:val="texto0"/>
        <w:spacing w:before="0" w:beforeAutospacing="0" w:after="0" w:afterAutospacing="0" w:line="320" w:lineRule="atLeast"/>
        <w:rPr>
          <w:rFonts w:ascii="Lucida Sans" w:hAnsi="Lucida Sans" w:cstheme="minorBidi"/>
          <w:sz w:val="24"/>
          <w:szCs w:val="24"/>
        </w:rPr>
      </w:pPr>
    </w:p>
    <w:p w14:paraId="03313931" w14:textId="48F5390E" w:rsidR="26BDB67E" w:rsidRDefault="26BDB67E" w:rsidP="26BDB67E">
      <w:pPr>
        <w:pStyle w:val="texto0"/>
        <w:spacing w:before="0" w:beforeAutospacing="0" w:after="0" w:afterAutospacing="0" w:line="320" w:lineRule="atLeast"/>
        <w:rPr>
          <w:rFonts w:ascii="Lucida Sans" w:hAnsi="Lucida Sans" w:cstheme="minorBidi"/>
          <w:b/>
          <w:bCs/>
          <w:color w:val="FF0000"/>
          <w:sz w:val="24"/>
          <w:szCs w:val="24"/>
        </w:rPr>
      </w:pPr>
    </w:p>
    <w:p w14:paraId="3E9B7FC0" w14:textId="30EA2F30" w:rsidR="604D3990" w:rsidRDefault="604D3990" w:rsidP="26BDB67E">
      <w:pPr>
        <w:pStyle w:val="texto0"/>
        <w:spacing w:before="0" w:beforeAutospacing="0" w:after="0" w:afterAutospacing="0" w:line="320" w:lineRule="atLeast"/>
        <w:rPr>
          <w:rFonts w:ascii="Lucida Sans" w:hAnsi="Lucida Sans" w:cstheme="minorBidi"/>
          <w:b/>
          <w:bCs/>
          <w:color w:val="FF0000"/>
          <w:sz w:val="24"/>
          <w:szCs w:val="24"/>
        </w:rPr>
      </w:pPr>
      <w:r w:rsidRPr="26BDB67E">
        <w:rPr>
          <w:rFonts w:ascii="Lucida Sans" w:hAnsi="Lucida Sans" w:cstheme="minorBidi"/>
          <w:b/>
          <w:bCs/>
          <w:color w:val="FF0000"/>
          <w:sz w:val="24"/>
          <w:szCs w:val="24"/>
        </w:rPr>
        <w:t>Projeto de Ensino:</w:t>
      </w:r>
    </w:p>
    <w:p w14:paraId="61ABAC06" w14:textId="6B4EDFE0" w:rsidR="6B8C4626" w:rsidRDefault="627E0DD1" w:rsidP="26BDB67E">
      <w:pPr>
        <w:pStyle w:val="texto0"/>
        <w:spacing w:before="0" w:beforeAutospacing="0" w:after="322" w:afterAutospacing="0" w:line="259" w:lineRule="auto"/>
        <w:jc w:val="both"/>
        <w:rPr>
          <w:rFonts w:ascii="Lucida Sans" w:eastAsia="Lucida Sans" w:hAnsi="Lucida Sans" w:cs="Lucida Sans"/>
          <w:color w:val="auto"/>
          <w:sz w:val="24"/>
          <w:szCs w:val="24"/>
        </w:rPr>
      </w:pPr>
      <w:r w:rsidRPr="32C3D006">
        <w:rPr>
          <w:rFonts w:ascii="Lucida Sans" w:hAnsi="Lucida Sans" w:cstheme="minorBidi"/>
          <w:color w:val="auto"/>
          <w:sz w:val="24"/>
          <w:szCs w:val="24"/>
        </w:rPr>
        <w:t xml:space="preserve">Os projetos de ensino são projetos que desenvolvam </w:t>
      </w:r>
      <w:proofErr w:type="gramStart"/>
      <w:r w:rsidRPr="32C3D006">
        <w:rPr>
          <w:rFonts w:ascii="Lucida Sans" w:hAnsi="Lucida Sans" w:cstheme="minorBidi"/>
          <w:color w:val="auto"/>
          <w:sz w:val="24"/>
          <w:szCs w:val="24"/>
        </w:rPr>
        <w:t xml:space="preserve">metodologias,   </w:t>
      </w:r>
      <w:proofErr w:type="gramEnd"/>
      <w:r w:rsidR="64DBE101" w:rsidRPr="32C3D006">
        <w:rPr>
          <w:rFonts w:ascii="Lucida Sans" w:hAnsi="Lucida Sans" w:cstheme="minorBidi"/>
          <w:color w:val="auto"/>
          <w:sz w:val="24"/>
          <w:szCs w:val="24"/>
        </w:rPr>
        <w:t>e</w:t>
      </w:r>
      <w:r w:rsidRPr="32C3D006">
        <w:rPr>
          <w:rFonts w:ascii="Lucida Sans" w:hAnsi="Lucida Sans" w:cstheme="minorBidi"/>
          <w:color w:val="auto"/>
          <w:sz w:val="24"/>
          <w:szCs w:val="24"/>
        </w:rPr>
        <w:t>stratégias, recursos, produtos educacionais, cursos ou palestras didático-pedagógicos que sejam</w:t>
      </w:r>
      <w:r w:rsidR="4B9EF29D" w:rsidRPr="32C3D006">
        <w:rPr>
          <w:rFonts w:ascii="Lucida Sans" w:hAnsi="Lucida Sans" w:cstheme="minorBidi"/>
          <w:color w:val="auto"/>
          <w:sz w:val="24"/>
          <w:szCs w:val="24"/>
        </w:rPr>
        <w:t xml:space="preserve"> </w:t>
      </w:r>
      <w:r w:rsidRPr="32C3D006">
        <w:rPr>
          <w:rFonts w:ascii="Lucida Sans" w:hAnsi="Lucida Sans" w:cstheme="minorBidi"/>
          <w:color w:val="auto"/>
          <w:sz w:val="24"/>
          <w:szCs w:val="24"/>
        </w:rPr>
        <w:t xml:space="preserve">imediata e </w:t>
      </w:r>
      <w:r w:rsidR="5C8F51A7" w:rsidRPr="32C3D006">
        <w:rPr>
          <w:rFonts w:ascii="Lucida Sans" w:hAnsi="Lucida Sans" w:cstheme="minorBidi"/>
          <w:color w:val="auto"/>
          <w:sz w:val="24"/>
          <w:szCs w:val="24"/>
        </w:rPr>
        <w:t>especialmente</w:t>
      </w:r>
      <w:r w:rsidRPr="32C3D006">
        <w:rPr>
          <w:rFonts w:ascii="Lucida Sans" w:hAnsi="Lucida Sans" w:cstheme="minorBidi"/>
          <w:color w:val="auto"/>
          <w:sz w:val="24"/>
          <w:szCs w:val="24"/>
        </w:rPr>
        <w:t xml:space="preserve"> aplicados no processo de ensino-aprendizagem dos estudantes atendidos</w:t>
      </w:r>
      <w:r w:rsidR="47B6FB5B" w:rsidRPr="32C3D006">
        <w:rPr>
          <w:rFonts w:ascii="Lucida Sans" w:hAnsi="Lucida Sans" w:cstheme="minorBidi"/>
          <w:color w:val="auto"/>
          <w:sz w:val="24"/>
          <w:szCs w:val="24"/>
        </w:rPr>
        <w:t xml:space="preserve"> </w:t>
      </w:r>
      <w:r w:rsidRPr="32C3D006">
        <w:rPr>
          <w:rFonts w:ascii="Lucida Sans" w:hAnsi="Lucida Sans" w:cstheme="minorBidi"/>
          <w:color w:val="auto"/>
          <w:sz w:val="24"/>
          <w:szCs w:val="24"/>
        </w:rPr>
        <w:t>pelos proponentes</w:t>
      </w:r>
      <w:r w:rsidR="206A6EB5" w:rsidRPr="32C3D006">
        <w:rPr>
          <w:rFonts w:ascii="Lucida Sans" w:hAnsi="Lucida Sans" w:cstheme="minorBidi"/>
          <w:color w:val="auto"/>
          <w:sz w:val="24"/>
          <w:szCs w:val="24"/>
        </w:rPr>
        <w:t xml:space="preserve">. </w:t>
      </w:r>
      <w:r w:rsidR="206A6EB5" w:rsidRPr="32C3D006">
        <w:rPr>
          <w:rFonts w:ascii="Lucida Sans" w:eastAsia="Lucida Sans" w:hAnsi="Lucida Sans" w:cs="Lucida Sans"/>
          <w:color w:val="auto"/>
          <w:sz w:val="24"/>
          <w:szCs w:val="24"/>
        </w:rPr>
        <w:t>No C</w:t>
      </w:r>
      <w:r w:rsidR="2C974320" w:rsidRPr="32C3D006">
        <w:rPr>
          <w:rFonts w:ascii="Lucida Sans" w:eastAsia="Lucida Sans" w:hAnsi="Lucida Sans" w:cs="Lucida Sans"/>
          <w:color w:val="auto"/>
          <w:sz w:val="24"/>
          <w:szCs w:val="24"/>
        </w:rPr>
        <w:t>efet</w:t>
      </w:r>
      <w:r w:rsidR="206A6EB5" w:rsidRPr="32C3D006">
        <w:rPr>
          <w:rFonts w:ascii="Lucida Sans" w:eastAsia="Lucida Sans" w:hAnsi="Lucida Sans" w:cs="Lucida Sans"/>
          <w:color w:val="auto"/>
          <w:sz w:val="24"/>
          <w:szCs w:val="24"/>
        </w:rPr>
        <w:t>-RJ, o programa é coordenado pela Diretoria de Ensino</w:t>
      </w:r>
      <w:r w:rsidR="193F647D" w:rsidRPr="32C3D006">
        <w:rPr>
          <w:rFonts w:ascii="Lucida Sans" w:eastAsia="Lucida Sans" w:hAnsi="Lucida Sans" w:cs="Lucida Sans"/>
          <w:color w:val="auto"/>
          <w:sz w:val="24"/>
          <w:szCs w:val="24"/>
        </w:rPr>
        <w:t xml:space="preserve"> (DIREN).</w:t>
      </w:r>
    </w:p>
    <w:p w14:paraId="37620EEF" w14:textId="77777777" w:rsidR="006871A0" w:rsidRPr="00E824E7" w:rsidRDefault="006871A0" w:rsidP="6B8C4626">
      <w:pPr>
        <w:pStyle w:val="Texto"/>
        <w:rPr>
          <w:rFonts w:ascii="Lucida Sans" w:hAnsi="Lucida Sans" w:cstheme="minorBidi"/>
          <w:b/>
          <w:bCs/>
          <w:color w:val="FF0000"/>
        </w:rPr>
      </w:pPr>
      <w:r w:rsidRPr="6B8C4626">
        <w:rPr>
          <w:rFonts w:ascii="Lucida Sans" w:hAnsi="Lucida Sans" w:cstheme="minorBidi"/>
          <w:b/>
          <w:bCs/>
          <w:color w:val="FF0000"/>
        </w:rPr>
        <w:t>Monitoria:</w:t>
      </w:r>
    </w:p>
    <w:p w14:paraId="47E3BDF7" w14:textId="741C74E2" w:rsidR="006871A0" w:rsidRPr="00E824E7" w:rsidRDefault="71BB6811" w:rsidP="32C3D006">
      <w:pPr>
        <w:pStyle w:val="Texto"/>
        <w:rPr>
          <w:rFonts w:ascii="Lucida Sans" w:hAnsi="Lucida Sans" w:cstheme="minorBidi"/>
          <w:lang w:eastAsia="ar-SA"/>
        </w:rPr>
      </w:pPr>
      <w:r w:rsidRPr="32C3D006">
        <w:rPr>
          <w:rFonts w:ascii="Lucida Sans" w:hAnsi="Lucida Sans" w:cstheme="minorBidi"/>
          <w:lang w:eastAsia="ar-SA"/>
        </w:rPr>
        <w:lastRenderedPageBreak/>
        <w:t>O Programa de Monitoria do C</w:t>
      </w:r>
      <w:r w:rsidR="0A6F1E9A" w:rsidRPr="32C3D006">
        <w:rPr>
          <w:rFonts w:ascii="Lucida Sans" w:hAnsi="Lucida Sans" w:cstheme="minorBidi"/>
          <w:lang w:eastAsia="ar-SA"/>
        </w:rPr>
        <w:t>efet</w:t>
      </w:r>
      <w:r w:rsidRPr="32C3D006">
        <w:rPr>
          <w:rFonts w:ascii="Lucida Sans" w:hAnsi="Lucida Sans" w:cstheme="minorBidi"/>
          <w:lang w:eastAsia="ar-SA"/>
        </w:rPr>
        <w:t xml:space="preserve">/RJ é coordenado pela Diretoria de Ensino (DIREN). A monitoria é uma atividade discente, cujo objetivo é auxiliar o professor, auxiliando grupos de estudantes em projeto acadêmico, visando à melhoria da qualidade do ensino de graduação, e fazendo com que neles seja despertado o interesse pela carreira docente. </w:t>
      </w:r>
    </w:p>
    <w:p w14:paraId="2B7387D9" w14:textId="15893889" w:rsidR="006871A0" w:rsidRPr="00E824E7" w:rsidRDefault="71BB6811" w:rsidP="26BDB67E">
      <w:pPr>
        <w:pStyle w:val="Texto"/>
        <w:rPr>
          <w:rFonts w:ascii="Lucida Sans" w:hAnsi="Lucida Sans" w:cstheme="minorBidi"/>
          <w:lang w:eastAsia="ar-SA"/>
        </w:rPr>
      </w:pPr>
      <w:r w:rsidRPr="6B8C4626">
        <w:rPr>
          <w:rFonts w:ascii="Lucida Sans" w:hAnsi="Lucida Sans" w:cstheme="minorBidi"/>
          <w:lang w:eastAsia="ar-SA"/>
        </w:rPr>
        <w:t>A seleção dos monitores das disciplinas é realizada n</w:t>
      </w:r>
      <w:r w:rsidR="3C0957CB" w:rsidRPr="6B8C4626">
        <w:rPr>
          <w:rFonts w:ascii="Lucida Sans" w:hAnsi="Lucida Sans" w:cstheme="minorBidi"/>
          <w:lang w:eastAsia="ar-SA"/>
        </w:rPr>
        <w:t>a</w:t>
      </w:r>
      <w:r w:rsidRPr="6B8C4626">
        <w:rPr>
          <w:rFonts w:ascii="Lucida Sans" w:hAnsi="Lucida Sans" w:cstheme="minorBidi"/>
          <w:lang w:eastAsia="ar-SA"/>
        </w:rPr>
        <w:t>s Coordenações com critérios próprios de acordo com edital divulgado no Portal da Instituição</w:t>
      </w:r>
      <w:r w:rsidR="006871A0" w:rsidRPr="6B8C4626">
        <w:rPr>
          <w:rStyle w:val="FootnoteReference"/>
          <w:rFonts w:ascii="Lucida Sans" w:hAnsi="Lucida Sans" w:cstheme="minorBidi"/>
          <w:lang w:eastAsia="ar-SA"/>
        </w:rPr>
        <w:footnoteReference w:id="7"/>
      </w:r>
      <w:r w:rsidRPr="6B8C4626">
        <w:rPr>
          <w:rFonts w:ascii="Lucida Sans" w:hAnsi="Lucida Sans" w:cstheme="minorBidi"/>
          <w:lang w:eastAsia="ar-SA"/>
        </w:rPr>
        <w:t>.</w:t>
      </w:r>
      <w:r w:rsidRPr="6B8C4626">
        <w:rPr>
          <w:rFonts w:ascii="Lucida Sans" w:hAnsi="Lucida Sans" w:cstheme="minorBidi"/>
          <w:color w:val="FF0000"/>
          <w:lang w:eastAsia="ar-SA"/>
        </w:rPr>
        <w:t xml:space="preserve"> </w:t>
      </w:r>
    </w:p>
    <w:p w14:paraId="7BD37048" w14:textId="46987D2A" w:rsidR="006871A0" w:rsidRPr="00E824E7" w:rsidRDefault="006871A0" w:rsidP="26BDB67E">
      <w:pPr>
        <w:pStyle w:val="Texto"/>
        <w:rPr>
          <w:rFonts w:ascii="Lucida Sans" w:hAnsi="Lucida Sans" w:cstheme="minorBidi"/>
          <w:lang w:eastAsia="ar-SA"/>
        </w:rPr>
      </w:pPr>
      <w:r w:rsidRPr="26BDB67E">
        <w:rPr>
          <w:rFonts w:ascii="Lucida Sans" w:hAnsi="Lucida Sans" w:cstheme="minorBidi"/>
          <w:lang w:eastAsia="ar-SA"/>
        </w:rPr>
        <w:t xml:space="preserve">Existe, também, a possibilidade </w:t>
      </w:r>
      <w:proofErr w:type="gramStart"/>
      <w:r w:rsidRPr="26BDB67E">
        <w:rPr>
          <w:rFonts w:ascii="Lucida Sans" w:hAnsi="Lucida Sans" w:cstheme="minorBidi"/>
          <w:lang w:eastAsia="ar-SA"/>
        </w:rPr>
        <w:t>do</w:t>
      </w:r>
      <w:proofErr w:type="gramEnd"/>
      <w:r w:rsidRPr="26BDB67E">
        <w:rPr>
          <w:rFonts w:ascii="Lucida Sans" w:hAnsi="Lucida Sans" w:cstheme="minorBidi"/>
          <w:lang w:eastAsia="ar-SA"/>
        </w:rPr>
        <w:t xml:space="preserve"> aluno ser um monitor voluntário. Neste caso, ele não receberá o valor mensal creditado aos bolsistas. Esta modalidade de monitoria é interessante para aqueles que já possuem alguma bolsa não acumulável e têm o desejo de exercer as atividades deste Programa. Assim como os monitores bolsistas, os monitores voluntários recebem uma declaração de participação no Programa de Monitoria, o que é interessante para fins curriculares.</w:t>
      </w:r>
    </w:p>
    <w:p w14:paraId="7A0FF39D" w14:textId="7FF0ED98" w:rsidR="67DE3C1C" w:rsidRPr="00E824E7" w:rsidRDefault="67DE3C1C" w:rsidP="67DE3C1C">
      <w:pPr>
        <w:pStyle w:val="Texto"/>
        <w:rPr>
          <w:rFonts w:ascii="Lucida Sans" w:hAnsi="Lucida Sans" w:cstheme="minorHAnsi"/>
          <w:lang w:eastAsia="ar-SA"/>
        </w:rPr>
      </w:pPr>
    </w:p>
    <w:p w14:paraId="2F5CC4AE" w14:textId="374A3919" w:rsidR="0B0313E4" w:rsidRPr="00E824E7" w:rsidRDefault="0B0313E4" w:rsidP="6B8C4626">
      <w:pPr>
        <w:pStyle w:val="Texto"/>
        <w:rPr>
          <w:rFonts w:ascii="Lucida Sans" w:hAnsi="Lucida Sans" w:cstheme="minorBidi"/>
          <w:b/>
          <w:bCs/>
          <w:color w:val="FF0000"/>
        </w:rPr>
      </w:pPr>
      <w:r w:rsidRPr="6B8C4626">
        <w:rPr>
          <w:rFonts w:ascii="Lucida Sans" w:hAnsi="Lucida Sans" w:cstheme="minorBidi"/>
          <w:b/>
          <w:bCs/>
          <w:color w:val="FF0000"/>
        </w:rPr>
        <w:t>Facilitadores de Aprendizagem</w:t>
      </w:r>
    </w:p>
    <w:p w14:paraId="18F80157" w14:textId="7D50FF2A" w:rsidR="0B0313E4" w:rsidRPr="00E824E7" w:rsidRDefault="0B0313E4" w:rsidP="67DE3C1C">
      <w:pPr>
        <w:pStyle w:val="Texto"/>
        <w:rPr>
          <w:rFonts w:ascii="Lucida Sans" w:hAnsi="Lucida Sans" w:cstheme="minorHAnsi"/>
        </w:rPr>
      </w:pPr>
      <w:r w:rsidRPr="00E824E7">
        <w:rPr>
          <w:rFonts w:ascii="Lucida Sans" w:hAnsi="Lucida Sans" w:cstheme="minorHAnsi"/>
        </w:rPr>
        <w:t>O Programa Facilitadores de Aprendizagem refere-se à seleção de alunos de curso de graduação e pós-graduação do Sistema Cefet/RJ que atuarão como facilitadores de aprendizagem e tem por objetivo possibilitar a permanência e garantir acessibilidade aos estudantes com deficiência e/ou transtornos de aprendizagem nos Cursos de Educação Profissional e Tecnológica de nível médio, Subsequente, Graduação ou Pós-Graduação do Cefet/RJ.</w:t>
      </w:r>
    </w:p>
    <w:p w14:paraId="7987879E" w14:textId="77777777" w:rsidR="006871A0" w:rsidRPr="00E824E7" w:rsidRDefault="006871A0" w:rsidP="006871A0">
      <w:pPr>
        <w:pStyle w:val="Heading8"/>
        <w:spacing w:before="0" w:line="320" w:lineRule="atLeast"/>
        <w:rPr>
          <w:rFonts w:ascii="Lucida Sans" w:hAnsi="Lucida Sans" w:cstheme="minorHAnsi"/>
        </w:rPr>
      </w:pPr>
    </w:p>
    <w:p w14:paraId="762C5EE4" w14:textId="77777777" w:rsidR="006871A0" w:rsidRPr="00E824E7" w:rsidRDefault="006871A0" w:rsidP="6B8C4626">
      <w:pPr>
        <w:pStyle w:val="Texto"/>
        <w:rPr>
          <w:rFonts w:ascii="Lucida Sans" w:hAnsi="Lucida Sans" w:cstheme="minorBidi"/>
          <w:b/>
          <w:bCs/>
          <w:color w:val="FF0000"/>
        </w:rPr>
      </w:pPr>
      <w:r w:rsidRPr="6B8C4626">
        <w:rPr>
          <w:rFonts w:ascii="Lucida Sans" w:hAnsi="Lucida Sans" w:cstheme="minorBidi"/>
          <w:b/>
          <w:bCs/>
          <w:color w:val="FF0000"/>
        </w:rPr>
        <w:t>Projetos de Extensão:</w:t>
      </w:r>
    </w:p>
    <w:p w14:paraId="1F414DE3" w14:textId="6DB8AE86" w:rsidR="006871A0" w:rsidRPr="00E824E7" w:rsidRDefault="71BB6811" w:rsidP="26BDB67E">
      <w:pPr>
        <w:pStyle w:val="Texto"/>
        <w:rPr>
          <w:rFonts w:ascii="Lucida Sans" w:hAnsi="Lucida Sans" w:cstheme="minorBidi"/>
        </w:rPr>
      </w:pPr>
      <w:r w:rsidRPr="32C3D006">
        <w:rPr>
          <w:rFonts w:ascii="Lucida Sans" w:hAnsi="Lucida Sans" w:cstheme="minorBidi"/>
        </w:rPr>
        <w:t>Considerando o disposto na Lei de Diretrizes e Bases da Educação Nacional (Lei nº 9394/96), no seu art. 43, inciso VII “A educação superior tem por finalidade: promover a extensão, aberta à participação da população, visando à difusão das conquistas e benefícios resultantes da criação cultural e pesquisa científica e tecnológica geradas na Instituição”, o C</w:t>
      </w:r>
      <w:r w:rsidR="3DE50A51" w:rsidRPr="32C3D006">
        <w:rPr>
          <w:rFonts w:ascii="Lucida Sans" w:hAnsi="Lucida Sans" w:cstheme="minorBidi"/>
        </w:rPr>
        <w:t>efet</w:t>
      </w:r>
      <w:r w:rsidRPr="32C3D006">
        <w:rPr>
          <w:rFonts w:ascii="Lucida Sans" w:hAnsi="Lucida Sans" w:cstheme="minorBidi"/>
        </w:rPr>
        <w:t xml:space="preserve">/RJ faz de sua área de extensão um importante alicerce na formação de seus alunos. </w:t>
      </w:r>
    </w:p>
    <w:p w14:paraId="2755B716" w14:textId="1BB7322D" w:rsidR="006871A0" w:rsidRPr="00E824E7" w:rsidRDefault="71BB6811" w:rsidP="26BDB67E">
      <w:pPr>
        <w:pStyle w:val="Texto"/>
        <w:rPr>
          <w:rFonts w:ascii="Lucida Sans" w:hAnsi="Lucida Sans" w:cstheme="minorBidi"/>
        </w:rPr>
      </w:pPr>
      <w:r w:rsidRPr="32C3D006">
        <w:rPr>
          <w:rFonts w:ascii="Lucida Sans" w:hAnsi="Lucida Sans" w:cstheme="minorBidi"/>
        </w:rPr>
        <w:t>Desde a década de 90 o C</w:t>
      </w:r>
      <w:r w:rsidR="2E96B17B" w:rsidRPr="32C3D006">
        <w:rPr>
          <w:rFonts w:ascii="Lucida Sans" w:hAnsi="Lucida Sans" w:cstheme="minorBidi"/>
        </w:rPr>
        <w:t>efet</w:t>
      </w:r>
      <w:r w:rsidRPr="32C3D006">
        <w:rPr>
          <w:rFonts w:ascii="Lucida Sans" w:hAnsi="Lucida Sans" w:cstheme="minorBidi"/>
        </w:rPr>
        <w:t xml:space="preserve">/RJ vem buscando desenvolver, consolidar e fortalecer experiências e projetos reconhecidos como atividades de extensão, entendendo esse tipo de realização acadêmica como um processo educativo, cultural e científico que articula o ensino e a pesquisa e viabiliza a relação transformadora entre a Instituição educacional e a sociedade. </w:t>
      </w:r>
    </w:p>
    <w:p w14:paraId="1E5D949F" w14:textId="77777777" w:rsidR="006871A0" w:rsidRPr="00E824E7" w:rsidRDefault="006871A0" w:rsidP="26BDB67E">
      <w:pPr>
        <w:pStyle w:val="Texto"/>
        <w:rPr>
          <w:rFonts w:ascii="Lucida Sans" w:hAnsi="Lucida Sans" w:cstheme="minorBidi"/>
        </w:rPr>
      </w:pPr>
      <w:r w:rsidRPr="26BDB67E">
        <w:rPr>
          <w:rFonts w:ascii="Lucida Sans" w:hAnsi="Lucida Sans" w:cstheme="minorBidi"/>
        </w:rPr>
        <w:t xml:space="preserve">Ao reafirmar a inserção nas ações de promoção e garantia dos valores democráticos, de igualdade e desenvolvimento social como </w:t>
      </w:r>
      <w:r w:rsidRPr="26BDB67E">
        <w:rPr>
          <w:rStyle w:val="Emphasis"/>
          <w:rFonts w:ascii="Lucida Sans" w:hAnsi="Lucida Sans" w:cstheme="minorBidi"/>
        </w:rPr>
        <w:t xml:space="preserve">práxis </w:t>
      </w:r>
      <w:r w:rsidRPr="26BDB67E">
        <w:rPr>
          <w:rFonts w:ascii="Lucida Sans" w:hAnsi="Lucida Sans" w:cstheme="minorBidi"/>
        </w:rPr>
        <w:t xml:space="preserve">educativa, a extensão acaba por favorecer o processo dialético teoria-prática e a interdisciplinaridade, princípios político-pedagógicos da educação tecnológica. </w:t>
      </w:r>
    </w:p>
    <w:p w14:paraId="071B5222" w14:textId="77777777" w:rsidR="006871A0" w:rsidRPr="00E824E7" w:rsidRDefault="006871A0" w:rsidP="26BDB67E">
      <w:pPr>
        <w:pStyle w:val="Texto"/>
        <w:rPr>
          <w:rFonts w:ascii="Lucida Sans" w:hAnsi="Lucida Sans" w:cstheme="minorBidi"/>
        </w:rPr>
      </w:pPr>
      <w:r w:rsidRPr="26BDB67E">
        <w:rPr>
          <w:rFonts w:ascii="Lucida Sans" w:hAnsi="Lucida Sans" w:cstheme="minorBidi"/>
        </w:rPr>
        <w:lastRenderedPageBreak/>
        <w:t>Os projetos de extensão deverão ser cadastrados na Diretoria de Extensão – DIREX, no Departamento de Extensão e Assuntos Comunitários – DEAC, conforme as normas do edital publicado no Portal.  Cada projeto possui um coordenador, que poderá ser um servidor docente ou servidor técnico-administrativo. Este coordenador é o responsável pelo cadastro do projeto. O aluno interessado deve estar relacionado no Projeto de Extensão apresentado pelo servidor e realizar sua inscrição, obedecendo as regras do edital publicado no Portal.</w:t>
      </w:r>
    </w:p>
    <w:p w14:paraId="3C5CE854" w14:textId="48F29023" w:rsidR="0BC3C617" w:rsidRPr="00E824E7" w:rsidRDefault="0BC3C617" w:rsidP="26BDB67E">
      <w:pPr>
        <w:pStyle w:val="Texto"/>
        <w:rPr>
          <w:rFonts w:ascii="Lucida Sans" w:hAnsi="Lucida Sans" w:cstheme="minorBidi"/>
        </w:rPr>
      </w:pPr>
      <w:r w:rsidRPr="26BDB67E">
        <w:rPr>
          <w:rFonts w:ascii="Lucida Sans" w:hAnsi="Lucida Sans" w:cstheme="minorBidi"/>
        </w:rPr>
        <w:t>Atualmente, as ações de extensão são: Programa de Bolsas de Extensão (PBEXT) e do Programa de Bolsas de Extensão para a área de Direitos Humanos (PBEXT-DH)</w:t>
      </w:r>
      <w:r w:rsidR="0015D08C" w:rsidRPr="26BDB67E">
        <w:rPr>
          <w:rFonts w:ascii="Lucida Sans" w:hAnsi="Lucida Sans" w:cstheme="minorBidi"/>
        </w:rPr>
        <w:t>.</w:t>
      </w:r>
    </w:p>
    <w:p w14:paraId="059FB6B7" w14:textId="77777777" w:rsidR="006871A0" w:rsidRPr="00E824E7" w:rsidRDefault="006871A0" w:rsidP="26BDB67E">
      <w:pPr>
        <w:spacing w:line="320" w:lineRule="atLeast"/>
        <w:jc w:val="both"/>
        <w:rPr>
          <w:rFonts w:ascii="Lucida Sans" w:hAnsi="Lucida Sans" w:cstheme="minorBidi"/>
          <w:b/>
          <w:bCs/>
        </w:rPr>
      </w:pPr>
    </w:p>
    <w:p w14:paraId="45347FFE" w14:textId="77777777" w:rsidR="0016095C" w:rsidRPr="00E824E7" w:rsidRDefault="0016095C" w:rsidP="00C974F4">
      <w:pPr>
        <w:pStyle w:val="Heading1"/>
        <w:rPr>
          <w:rFonts w:cstheme="minorHAnsi"/>
          <w:sz w:val="24"/>
        </w:rPr>
        <w:sectPr w:rsidR="0016095C" w:rsidRPr="00E824E7" w:rsidSect="00314E94">
          <w:headerReference w:type="default" r:id="rId32"/>
          <w:footerReference w:type="default" r:id="rId33"/>
          <w:pgSz w:w="11907" w:h="16840" w:code="9"/>
          <w:pgMar w:top="1673" w:right="1418" w:bottom="1418" w:left="1418" w:header="709" w:footer="709" w:gutter="0"/>
          <w:pgNumType w:start="1"/>
          <w:cols w:space="708"/>
          <w:docGrid w:linePitch="360"/>
        </w:sectPr>
      </w:pPr>
    </w:p>
    <w:p w14:paraId="3D82E35A" w14:textId="7C952007" w:rsidR="00C974F4" w:rsidRPr="00E824E7" w:rsidRDefault="1D6CB342" w:rsidP="26BDB67E">
      <w:pPr>
        <w:pStyle w:val="Heading1"/>
        <w:rPr>
          <w:rFonts w:cstheme="minorBidi"/>
          <w:sz w:val="24"/>
        </w:rPr>
      </w:pPr>
      <w:bookmarkStart w:id="44" w:name="_Toc1387100762"/>
      <w:r w:rsidRPr="32C3D006">
        <w:rPr>
          <w:rFonts w:cstheme="minorBidi"/>
          <w:sz w:val="24"/>
        </w:rPr>
        <w:lastRenderedPageBreak/>
        <w:t>A</w:t>
      </w:r>
      <w:r w:rsidR="616C495B" w:rsidRPr="32C3D006">
        <w:rPr>
          <w:rFonts w:cstheme="minorBidi"/>
          <w:sz w:val="24"/>
        </w:rPr>
        <w:t>NEXOS</w:t>
      </w:r>
      <w:bookmarkEnd w:id="44"/>
    </w:p>
    <w:tbl>
      <w:tblPr>
        <w:tblW w:w="0" w:type="auto"/>
        <w:tblLook w:val="04A0" w:firstRow="1" w:lastRow="0" w:firstColumn="1" w:lastColumn="0" w:noHBand="0" w:noVBand="1"/>
      </w:tblPr>
      <w:tblGrid>
        <w:gridCol w:w="8482"/>
        <w:gridCol w:w="589"/>
      </w:tblGrid>
      <w:tr w:rsidR="00C974F4" w:rsidRPr="00E824E7" w14:paraId="73F755E9" w14:textId="77777777" w:rsidTr="32C3D006">
        <w:tc>
          <w:tcPr>
            <w:tcW w:w="8646" w:type="dxa"/>
          </w:tcPr>
          <w:p w14:paraId="6158D361" w14:textId="77777777" w:rsidR="00C974F4" w:rsidRPr="00E824E7" w:rsidRDefault="00C974F4" w:rsidP="26BDB67E">
            <w:pPr>
              <w:pStyle w:val="Texto"/>
              <w:spacing w:line="720" w:lineRule="auto"/>
              <w:rPr>
                <w:rFonts w:ascii="Lucida Sans" w:hAnsi="Lucida Sans" w:cstheme="minorBidi"/>
                <w:b/>
                <w:bCs/>
                <w:spacing w:val="-3"/>
              </w:rPr>
            </w:pPr>
            <w:r w:rsidRPr="26BDB67E">
              <w:rPr>
                <w:rFonts w:ascii="Lucida Sans" w:hAnsi="Lucida Sans" w:cstheme="minorBidi"/>
                <w:snapToGrid w:val="0"/>
              </w:rPr>
              <w:t xml:space="preserve">Anexo I - </w:t>
            </w:r>
            <w:r w:rsidRPr="26BDB67E">
              <w:rPr>
                <w:rFonts w:ascii="Lucida Sans" w:hAnsi="Lucida Sans" w:cstheme="minorBidi"/>
              </w:rPr>
              <w:t xml:space="preserve">Reconhecimento do Curso de </w:t>
            </w:r>
            <w:r w:rsidRPr="26BDB67E">
              <w:rPr>
                <w:rFonts w:ascii="Lucida Sans" w:hAnsi="Lucida Sans" w:cstheme="minorBidi"/>
                <w:color w:val="FF0000"/>
              </w:rPr>
              <w:t>XXXXXX</w:t>
            </w:r>
            <w:r w:rsidRPr="26BDB67E">
              <w:rPr>
                <w:rFonts w:ascii="Lucida Sans" w:hAnsi="Lucida Sans" w:cstheme="minorBidi"/>
              </w:rPr>
              <w:t xml:space="preserve"> (Portaria n</w:t>
            </w:r>
            <w:r w:rsidRPr="26BDB67E">
              <w:rPr>
                <w:rFonts w:ascii="Lucida Sans" w:hAnsi="Lucida Sans" w:cstheme="minorBidi"/>
                <w:vertAlign w:val="superscript"/>
              </w:rPr>
              <w:t xml:space="preserve">o </w:t>
            </w:r>
            <w:r w:rsidRPr="26BDB67E">
              <w:rPr>
                <w:rFonts w:ascii="Lucida Sans" w:hAnsi="Lucida Sans" w:cstheme="minorBidi"/>
                <w:color w:val="FF0000"/>
              </w:rPr>
              <w:t>XXXXX</w:t>
            </w:r>
            <w:r w:rsidRPr="26BDB67E">
              <w:rPr>
                <w:rFonts w:ascii="Lucida Sans" w:hAnsi="Lucida Sans" w:cstheme="minorBidi"/>
              </w:rPr>
              <w:t>)</w:t>
            </w:r>
          </w:p>
        </w:tc>
        <w:tc>
          <w:tcPr>
            <w:tcW w:w="599" w:type="dxa"/>
          </w:tcPr>
          <w:p w14:paraId="27B2085B" w14:textId="77777777" w:rsidR="00C974F4" w:rsidRPr="00E824E7" w:rsidRDefault="00C974F4" w:rsidP="00C974F4">
            <w:pPr>
              <w:pStyle w:val="Texto"/>
              <w:rPr>
                <w:rFonts w:ascii="Lucida Sans" w:hAnsi="Lucida Sans" w:cstheme="minorHAnsi"/>
              </w:rPr>
            </w:pPr>
          </w:p>
        </w:tc>
      </w:tr>
      <w:tr w:rsidR="00C974F4" w:rsidRPr="00E824E7" w14:paraId="3ECEFB5B" w14:textId="77777777" w:rsidTr="32C3D006">
        <w:tc>
          <w:tcPr>
            <w:tcW w:w="8646" w:type="dxa"/>
          </w:tcPr>
          <w:p w14:paraId="72A7B717" w14:textId="77777777" w:rsidR="00C974F4" w:rsidRPr="00E824E7" w:rsidRDefault="00C974F4" w:rsidP="26BDB67E">
            <w:pPr>
              <w:pStyle w:val="Texto"/>
              <w:spacing w:line="720" w:lineRule="auto"/>
              <w:rPr>
                <w:rFonts w:ascii="Lucida Sans" w:hAnsi="Lucida Sans" w:cstheme="minorBidi"/>
                <w:snapToGrid w:val="0"/>
              </w:rPr>
            </w:pPr>
            <w:r w:rsidRPr="26BDB67E">
              <w:rPr>
                <w:rFonts w:ascii="Lucida Sans" w:hAnsi="Lucida Sans" w:cstheme="minorBidi"/>
                <w:snapToGrid w:val="0"/>
              </w:rPr>
              <w:t xml:space="preserve">Anexo II - </w:t>
            </w:r>
            <w:r w:rsidRPr="26BDB67E">
              <w:rPr>
                <w:rFonts w:ascii="Lucida Sans" w:hAnsi="Lucida Sans" w:cstheme="minorBidi"/>
              </w:rPr>
              <w:t xml:space="preserve">Fluxograma do Curso de </w:t>
            </w:r>
            <w:r w:rsidRPr="26BDB67E">
              <w:rPr>
                <w:rFonts w:ascii="Lucida Sans" w:hAnsi="Lucida Sans" w:cstheme="minorBidi"/>
                <w:color w:val="FF0000"/>
              </w:rPr>
              <w:t>XXXXX</w:t>
            </w:r>
            <w:r w:rsidRPr="26BDB67E">
              <w:rPr>
                <w:rFonts w:ascii="Lucida Sans" w:hAnsi="Lucida Sans" w:cstheme="minorBidi"/>
              </w:rPr>
              <w:t xml:space="preserve"> por Subáreas de Conhecimento</w:t>
            </w:r>
          </w:p>
        </w:tc>
        <w:tc>
          <w:tcPr>
            <w:tcW w:w="599" w:type="dxa"/>
          </w:tcPr>
          <w:p w14:paraId="2727D97B" w14:textId="77777777" w:rsidR="00C974F4" w:rsidRPr="00E824E7" w:rsidRDefault="00C974F4" w:rsidP="00C974F4">
            <w:pPr>
              <w:pStyle w:val="Texto"/>
              <w:rPr>
                <w:rFonts w:ascii="Lucida Sans" w:hAnsi="Lucida Sans" w:cstheme="minorHAnsi"/>
              </w:rPr>
            </w:pPr>
          </w:p>
        </w:tc>
      </w:tr>
      <w:tr w:rsidR="00C974F4" w:rsidRPr="00E824E7" w14:paraId="1CCCA2C2" w14:textId="77777777" w:rsidTr="32C3D006">
        <w:tc>
          <w:tcPr>
            <w:tcW w:w="8646" w:type="dxa"/>
          </w:tcPr>
          <w:p w14:paraId="258DAA53" w14:textId="77777777" w:rsidR="00C974F4" w:rsidRPr="00E824E7" w:rsidRDefault="00C974F4" w:rsidP="26BDB67E">
            <w:pPr>
              <w:pStyle w:val="Texto"/>
              <w:spacing w:line="720" w:lineRule="auto"/>
              <w:rPr>
                <w:rFonts w:ascii="Lucida Sans" w:hAnsi="Lucida Sans" w:cstheme="minorBidi"/>
                <w:b/>
                <w:bCs/>
                <w:spacing w:val="-3"/>
              </w:rPr>
            </w:pPr>
            <w:r w:rsidRPr="26BDB67E">
              <w:rPr>
                <w:rFonts w:ascii="Lucida Sans" w:hAnsi="Lucida Sans" w:cstheme="minorBidi"/>
                <w:snapToGrid w:val="0"/>
              </w:rPr>
              <w:t xml:space="preserve">Anexo III - </w:t>
            </w:r>
            <w:r w:rsidRPr="26BDB67E">
              <w:rPr>
                <w:rFonts w:ascii="Lucida Sans" w:hAnsi="Lucida Sans" w:cstheme="minorBidi"/>
              </w:rPr>
              <w:t xml:space="preserve">Fluxograma Padrão do Curso de </w:t>
            </w:r>
            <w:r w:rsidRPr="26BDB67E">
              <w:rPr>
                <w:rFonts w:ascii="Lucida Sans" w:hAnsi="Lucida Sans" w:cstheme="minorBidi"/>
                <w:color w:val="FF0000"/>
              </w:rPr>
              <w:t>XXXXXXX</w:t>
            </w:r>
          </w:p>
        </w:tc>
        <w:tc>
          <w:tcPr>
            <w:tcW w:w="599" w:type="dxa"/>
          </w:tcPr>
          <w:p w14:paraId="46CC0AF1" w14:textId="77777777" w:rsidR="00C974F4" w:rsidRPr="00E824E7" w:rsidRDefault="00C974F4" w:rsidP="00C974F4">
            <w:pPr>
              <w:pStyle w:val="Texto"/>
              <w:rPr>
                <w:rFonts w:ascii="Lucida Sans" w:hAnsi="Lucida Sans" w:cstheme="minorHAnsi"/>
              </w:rPr>
            </w:pPr>
          </w:p>
        </w:tc>
      </w:tr>
      <w:tr w:rsidR="00C974F4" w:rsidRPr="00E824E7" w14:paraId="77B1840C" w14:textId="77777777" w:rsidTr="32C3D006">
        <w:tc>
          <w:tcPr>
            <w:tcW w:w="8646" w:type="dxa"/>
          </w:tcPr>
          <w:p w14:paraId="718CB2D5" w14:textId="77777777" w:rsidR="00C974F4" w:rsidRPr="00E824E7" w:rsidRDefault="00C974F4" w:rsidP="26BDB67E">
            <w:pPr>
              <w:pStyle w:val="Texto"/>
              <w:spacing w:line="720" w:lineRule="auto"/>
              <w:rPr>
                <w:rFonts w:ascii="Lucida Sans" w:hAnsi="Lucida Sans" w:cstheme="minorBidi"/>
                <w:b/>
                <w:bCs/>
                <w:spacing w:val="-3"/>
              </w:rPr>
            </w:pPr>
            <w:r w:rsidRPr="26BDB67E">
              <w:rPr>
                <w:rFonts w:ascii="Lucida Sans" w:hAnsi="Lucida Sans" w:cstheme="minorBidi"/>
                <w:snapToGrid w:val="0"/>
              </w:rPr>
              <w:t xml:space="preserve">Anexo IV - </w:t>
            </w:r>
            <w:r w:rsidRPr="26BDB67E">
              <w:rPr>
                <w:rFonts w:ascii="Lucida Sans" w:hAnsi="Lucida Sans" w:cstheme="minorBidi"/>
              </w:rPr>
              <w:t>Ementa e Bibliografia das Disciplinas do Curso</w:t>
            </w:r>
          </w:p>
        </w:tc>
        <w:tc>
          <w:tcPr>
            <w:tcW w:w="599" w:type="dxa"/>
          </w:tcPr>
          <w:p w14:paraId="3DB584B9" w14:textId="77777777" w:rsidR="00C974F4" w:rsidRPr="00E824E7" w:rsidRDefault="00C974F4" w:rsidP="00C974F4">
            <w:pPr>
              <w:pStyle w:val="Texto"/>
              <w:rPr>
                <w:rFonts w:ascii="Lucida Sans" w:hAnsi="Lucida Sans" w:cstheme="minorHAnsi"/>
              </w:rPr>
            </w:pPr>
          </w:p>
        </w:tc>
      </w:tr>
      <w:tr w:rsidR="00C974F4" w:rsidRPr="00E824E7" w14:paraId="3923768A" w14:textId="77777777" w:rsidTr="32C3D006">
        <w:tc>
          <w:tcPr>
            <w:tcW w:w="8646" w:type="dxa"/>
          </w:tcPr>
          <w:p w14:paraId="7023AE34" w14:textId="4DA269C7" w:rsidR="00C974F4" w:rsidRPr="00E824E7" w:rsidRDefault="616C495B" w:rsidP="26BDB67E">
            <w:pPr>
              <w:pStyle w:val="Texto"/>
              <w:spacing w:line="720" w:lineRule="auto"/>
              <w:rPr>
                <w:rFonts w:ascii="Lucida Sans" w:hAnsi="Lucida Sans" w:cstheme="minorBidi"/>
                <w:b/>
                <w:bCs/>
                <w:spacing w:val="-3"/>
              </w:rPr>
            </w:pPr>
            <w:r w:rsidRPr="26BDB67E">
              <w:rPr>
                <w:rFonts w:ascii="Lucida Sans" w:hAnsi="Lucida Sans" w:cstheme="minorBidi"/>
                <w:snapToGrid w:val="0"/>
              </w:rPr>
              <w:t xml:space="preserve">Anexo V - </w:t>
            </w:r>
            <w:r w:rsidRPr="26BDB67E">
              <w:rPr>
                <w:rFonts w:ascii="Lucida Sans" w:hAnsi="Lucida Sans" w:cstheme="minorBidi"/>
              </w:rPr>
              <w:t>Estatuto do C</w:t>
            </w:r>
            <w:r w:rsidR="52874897" w:rsidRPr="26BDB67E">
              <w:rPr>
                <w:rFonts w:ascii="Lucida Sans" w:hAnsi="Lucida Sans" w:cstheme="minorBidi"/>
              </w:rPr>
              <w:t>efet</w:t>
            </w:r>
            <w:r w:rsidRPr="26BDB67E">
              <w:rPr>
                <w:rFonts w:ascii="Lucida Sans" w:hAnsi="Lucida Sans" w:cstheme="minorBidi"/>
              </w:rPr>
              <w:t>/RJ (Portaria n</w:t>
            </w:r>
            <w:r w:rsidRPr="26BDB67E">
              <w:rPr>
                <w:rFonts w:ascii="Lucida Sans" w:hAnsi="Lucida Sans" w:cstheme="minorBidi"/>
                <w:vertAlign w:val="superscript"/>
              </w:rPr>
              <w:t>o</w:t>
            </w:r>
            <w:r w:rsidRPr="26BDB67E">
              <w:rPr>
                <w:rFonts w:ascii="Lucida Sans" w:hAnsi="Lucida Sans" w:cstheme="minorBidi"/>
              </w:rPr>
              <w:t xml:space="preserve"> 3.796/05) </w:t>
            </w:r>
          </w:p>
        </w:tc>
        <w:tc>
          <w:tcPr>
            <w:tcW w:w="599" w:type="dxa"/>
          </w:tcPr>
          <w:p w14:paraId="23DEE5D2" w14:textId="77777777" w:rsidR="00C974F4" w:rsidRPr="00E824E7" w:rsidRDefault="00C974F4" w:rsidP="00C974F4">
            <w:pPr>
              <w:pStyle w:val="Texto"/>
              <w:rPr>
                <w:rFonts w:ascii="Lucida Sans" w:hAnsi="Lucida Sans" w:cstheme="minorHAnsi"/>
              </w:rPr>
            </w:pPr>
          </w:p>
        </w:tc>
      </w:tr>
      <w:tr w:rsidR="00C974F4" w:rsidRPr="00E824E7" w14:paraId="43274DA6" w14:textId="77777777" w:rsidTr="32C3D006">
        <w:tc>
          <w:tcPr>
            <w:tcW w:w="8646" w:type="dxa"/>
          </w:tcPr>
          <w:p w14:paraId="727A5C2C" w14:textId="77777777" w:rsidR="00C974F4" w:rsidRPr="00E824E7" w:rsidRDefault="00C974F4" w:rsidP="26BDB67E">
            <w:pPr>
              <w:pStyle w:val="Texto"/>
              <w:spacing w:line="720" w:lineRule="auto"/>
              <w:rPr>
                <w:rFonts w:ascii="Lucida Sans" w:hAnsi="Lucida Sans" w:cstheme="minorBidi"/>
              </w:rPr>
            </w:pPr>
            <w:r w:rsidRPr="26BDB67E">
              <w:rPr>
                <w:rFonts w:ascii="Lucida Sans" w:hAnsi="Lucida Sans" w:cstheme="minorBidi"/>
                <w:snapToGrid w:val="0"/>
              </w:rPr>
              <w:t xml:space="preserve">Anexo VI </w:t>
            </w:r>
            <w:r w:rsidR="0CB3C8B2" w:rsidRPr="26BDB67E">
              <w:rPr>
                <w:rFonts w:ascii="Lucida Sans" w:hAnsi="Lucida Sans" w:cstheme="minorBidi"/>
                <w:snapToGrid w:val="0"/>
              </w:rPr>
              <w:t>–</w:t>
            </w:r>
            <w:r w:rsidRPr="26BDB67E">
              <w:rPr>
                <w:rFonts w:ascii="Lucida Sans" w:hAnsi="Lucida Sans" w:cstheme="minorBidi"/>
                <w:snapToGrid w:val="0"/>
              </w:rPr>
              <w:t xml:space="preserve"> </w:t>
            </w:r>
            <w:r w:rsidRPr="26BDB67E">
              <w:rPr>
                <w:rFonts w:ascii="Lucida Sans" w:hAnsi="Lucida Sans" w:cstheme="minorBidi"/>
              </w:rPr>
              <w:t>Laboratórios</w:t>
            </w:r>
          </w:p>
          <w:p w14:paraId="1803F48F" w14:textId="150A4A73" w:rsidR="00F14533" w:rsidRPr="00E824E7" w:rsidRDefault="13EF0BD2" w:rsidP="26BDB67E">
            <w:pPr>
              <w:pStyle w:val="Texto"/>
              <w:spacing w:line="720" w:lineRule="auto"/>
              <w:rPr>
                <w:rFonts w:ascii="Lucida Sans" w:hAnsi="Lucida Sans" w:cstheme="minorBidi"/>
              </w:rPr>
            </w:pPr>
            <w:r w:rsidRPr="26BDB67E">
              <w:rPr>
                <w:rFonts w:ascii="Lucida Sans" w:hAnsi="Lucida Sans" w:cstheme="minorBidi"/>
              </w:rPr>
              <w:t>Anexo VII – Tabela dos cursos</w:t>
            </w:r>
          </w:p>
          <w:p w14:paraId="06EF6128" w14:textId="50717655" w:rsidR="00F14533" w:rsidRPr="00E824E7" w:rsidRDefault="00F14533" w:rsidP="26BDB67E">
            <w:pPr>
              <w:pStyle w:val="Texto"/>
              <w:spacing w:line="720" w:lineRule="auto"/>
              <w:rPr>
                <w:rFonts w:ascii="Lucida Sans" w:hAnsi="Lucida Sans" w:cstheme="minorBidi"/>
              </w:rPr>
            </w:pPr>
          </w:p>
        </w:tc>
        <w:tc>
          <w:tcPr>
            <w:tcW w:w="599" w:type="dxa"/>
          </w:tcPr>
          <w:p w14:paraId="286EF12F" w14:textId="77777777" w:rsidR="00C974F4" w:rsidRPr="00E824E7" w:rsidRDefault="00C974F4" w:rsidP="00C974F4">
            <w:pPr>
              <w:pStyle w:val="Texto"/>
              <w:rPr>
                <w:rFonts w:ascii="Lucida Sans" w:hAnsi="Lucida Sans" w:cstheme="minorHAnsi"/>
              </w:rPr>
            </w:pPr>
          </w:p>
        </w:tc>
      </w:tr>
    </w:tbl>
    <w:p w14:paraId="55DAAE46" w14:textId="77777777" w:rsidR="00FE0A18" w:rsidRPr="00E824E7" w:rsidRDefault="00FE0A18" w:rsidP="00656AFD">
      <w:pPr>
        <w:pStyle w:val="Numerador"/>
        <w:numPr>
          <w:ilvl w:val="0"/>
          <w:numId w:val="0"/>
        </w:numPr>
        <w:rPr>
          <w:rFonts w:ascii="Lucida Sans" w:hAnsi="Lucida Sans" w:cstheme="minorHAnsi"/>
        </w:rPr>
      </w:pPr>
    </w:p>
    <w:p w14:paraId="415C8C85" w14:textId="77777777" w:rsidR="00FE0A18" w:rsidRPr="00E824E7" w:rsidRDefault="00FE0A18" w:rsidP="32C3D006">
      <w:pPr>
        <w:pStyle w:val="Heading2"/>
        <w:rPr>
          <w:rFonts w:cstheme="minorBidi"/>
          <w:sz w:val="24"/>
        </w:rPr>
      </w:pPr>
      <w:bookmarkStart w:id="45" w:name="_Toc1935595341"/>
      <w:r w:rsidRPr="32C3D006">
        <w:rPr>
          <w:rFonts w:cstheme="minorBidi"/>
          <w:sz w:val="24"/>
        </w:rPr>
        <w:br w:type="page"/>
      </w:r>
      <w:r w:rsidR="3C9A34AB" w:rsidRPr="32C3D006">
        <w:rPr>
          <w:rFonts w:cstheme="minorBidi"/>
          <w:sz w:val="24"/>
        </w:rPr>
        <w:lastRenderedPageBreak/>
        <w:t>ANEXO I</w:t>
      </w:r>
      <w:r w:rsidR="6D29EBFD" w:rsidRPr="32C3D006">
        <w:rPr>
          <w:rFonts w:cstheme="minorBidi"/>
          <w:sz w:val="24"/>
        </w:rPr>
        <w:t xml:space="preserve"> - </w:t>
      </w:r>
      <w:r w:rsidR="3C9A34AB" w:rsidRPr="32C3D006">
        <w:rPr>
          <w:rFonts w:cstheme="minorBidi"/>
          <w:sz w:val="24"/>
        </w:rPr>
        <w:t xml:space="preserve">Reconhecimento do Curso de </w:t>
      </w:r>
      <w:r w:rsidR="3C9A34AB" w:rsidRPr="32C3D006">
        <w:rPr>
          <w:rFonts w:cstheme="minorBidi"/>
          <w:color w:val="FF0000"/>
          <w:sz w:val="24"/>
        </w:rPr>
        <w:t>XXXXXX</w:t>
      </w:r>
      <w:bookmarkEnd w:id="45"/>
    </w:p>
    <w:p w14:paraId="1687A309" w14:textId="77777777" w:rsidR="00E927EE" w:rsidRPr="00E824E7" w:rsidRDefault="00E927EE" w:rsidP="00656AFD">
      <w:pPr>
        <w:pStyle w:val="Numerador"/>
        <w:numPr>
          <w:ilvl w:val="0"/>
          <w:numId w:val="0"/>
        </w:numPr>
        <w:rPr>
          <w:rFonts w:ascii="Lucida Sans" w:hAnsi="Lucida Sans" w:cstheme="minorHAnsi"/>
        </w:rPr>
        <w:sectPr w:rsidR="00E927EE" w:rsidRPr="00E824E7" w:rsidSect="0016095C">
          <w:headerReference w:type="default" r:id="rId34"/>
          <w:footerReference w:type="default" r:id="rId35"/>
          <w:pgSz w:w="11907" w:h="16840" w:code="9"/>
          <w:pgMar w:top="1672" w:right="1418" w:bottom="1418" w:left="1418" w:header="709" w:footer="709" w:gutter="0"/>
          <w:cols w:space="708"/>
          <w:docGrid w:linePitch="360"/>
        </w:sectPr>
      </w:pPr>
    </w:p>
    <w:p w14:paraId="6C864624" w14:textId="77777777" w:rsidR="009E6C43" w:rsidRPr="00E824E7" w:rsidRDefault="350A6166" w:rsidP="32C3D006">
      <w:pPr>
        <w:pStyle w:val="Heading2"/>
        <w:spacing w:before="0" w:after="120"/>
        <w:rPr>
          <w:rFonts w:cstheme="minorBidi"/>
          <w:sz w:val="24"/>
        </w:rPr>
      </w:pPr>
      <w:bookmarkStart w:id="46" w:name="_Toc190914769"/>
      <w:r w:rsidRPr="32C3D006">
        <w:rPr>
          <w:rFonts w:cstheme="minorBidi"/>
          <w:snapToGrid w:val="0"/>
          <w:sz w:val="24"/>
        </w:rPr>
        <w:lastRenderedPageBreak/>
        <w:t>Anexo II</w:t>
      </w:r>
      <w:r w:rsidR="38491BFB" w:rsidRPr="32C3D006">
        <w:rPr>
          <w:rFonts w:cstheme="minorBidi"/>
          <w:snapToGrid w:val="0"/>
          <w:sz w:val="24"/>
        </w:rPr>
        <w:t xml:space="preserve"> - </w:t>
      </w:r>
      <w:r w:rsidRPr="32C3D006">
        <w:rPr>
          <w:rFonts w:cstheme="minorBidi"/>
          <w:sz w:val="24"/>
        </w:rPr>
        <w:t xml:space="preserve">Fluxograma do Curso de </w:t>
      </w:r>
      <w:r w:rsidRPr="32C3D006">
        <w:rPr>
          <w:rFonts w:cstheme="minorBidi"/>
          <w:color w:val="FF0000"/>
          <w:sz w:val="24"/>
        </w:rPr>
        <w:t>XXXXX</w:t>
      </w:r>
      <w:r w:rsidRPr="32C3D006">
        <w:rPr>
          <w:rFonts w:cstheme="minorBidi"/>
          <w:sz w:val="24"/>
        </w:rPr>
        <w:t xml:space="preserve"> por Subáreas de Conhecimento</w:t>
      </w:r>
      <w:bookmarkEnd w:id="46"/>
    </w:p>
    <w:p w14:paraId="763DC3EB" w14:textId="77777777" w:rsidR="00E75C5C" w:rsidRPr="00E824E7" w:rsidRDefault="00387DFE" w:rsidP="00E75C5C">
      <w:pPr>
        <w:jc w:val="center"/>
        <w:rPr>
          <w:rFonts w:ascii="Lucida Sans" w:hAnsi="Lucida Sans" w:cstheme="minorHAnsi"/>
        </w:rPr>
      </w:pPr>
      <w:r w:rsidRPr="00E824E7">
        <w:rPr>
          <w:rFonts w:ascii="Lucida Sans" w:hAnsi="Lucida Sans" w:cstheme="minorHAnsi"/>
          <w:noProof/>
        </w:rPr>
        <mc:AlternateContent>
          <mc:Choice Requires="wps">
            <w:drawing>
              <wp:anchor distT="0" distB="0" distL="114300" distR="114300" simplePos="0" relativeHeight="251562496" behindDoc="0" locked="0" layoutInCell="1" allowOverlap="1" wp14:anchorId="2790A986" wp14:editId="73C43E63">
                <wp:simplePos x="0" y="0"/>
                <wp:positionH relativeFrom="column">
                  <wp:posOffset>-81280</wp:posOffset>
                </wp:positionH>
                <wp:positionV relativeFrom="paragraph">
                  <wp:posOffset>73660</wp:posOffset>
                </wp:positionV>
                <wp:extent cx="9349740" cy="4982845"/>
                <wp:effectExtent l="13970" t="6985" r="8890" b="10795"/>
                <wp:wrapNone/>
                <wp:docPr id="20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9740" cy="4982845"/>
                        </a:xfrm>
                        <a:prstGeom prst="rect">
                          <a:avLst/>
                        </a:prstGeom>
                        <a:solidFill>
                          <a:srgbClr val="FFFFFF"/>
                        </a:solidFill>
                        <a:ln w="9525">
                          <a:solidFill>
                            <a:srgbClr val="000000"/>
                          </a:solidFill>
                          <a:miter lim="800000"/>
                          <a:headEnd/>
                          <a:tailEnd/>
                        </a:ln>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DFF6A96">
              <v:rect id="Rectangle 37" style="position:absolute;margin-left:-6.4pt;margin-top:5.8pt;width:736.2pt;height:392.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4AC6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">
                <v:textbox inset="1mm,,1mm"/>
              </v:rect>
            </w:pict>
          </mc:Fallback>
        </mc:AlternateContent>
      </w:r>
      <w:r w:rsidRPr="00E824E7">
        <w:rPr>
          <w:rFonts w:ascii="Lucida Sans" w:hAnsi="Lucida Sans" w:cstheme="minorHAnsi"/>
          <w:noProof/>
        </w:rPr>
        <mc:AlternateContent>
          <mc:Choice Requires="wps">
            <w:drawing>
              <wp:anchor distT="0" distB="0" distL="114300" distR="114300" simplePos="0" relativeHeight="251703808" behindDoc="0" locked="0" layoutInCell="1" allowOverlap="1" wp14:anchorId="4A9A4B75" wp14:editId="1C4DAC23">
                <wp:simplePos x="0" y="0"/>
                <wp:positionH relativeFrom="column">
                  <wp:posOffset>123825</wp:posOffset>
                </wp:positionH>
                <wp:positionV relativeFrom="paragraph">
                  <wp:posOffset>121285</wp:posOffset>
                </wp:positionV>
                <wp:extent cx="685800" cy="235585"/>
                <wp:effectExtent l="0" t="0" r="0" b="0"/>
                <wp:wrapNone/>
                <wp:docPr id="2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14539" w14:textId="77777777" w:rsidR="0076569A" w:rsidRPr="00CA2015" w:rsidRDefault="0076569A" w:rsidP="00E75C5C">
                            <w:pPr>
                              <w:rPr>
                                <w:rFonts w:ascii="Gautami" w:hAnsi="Gautami" w:cs="Gautami"/>
                                <w:b/>
                                <w:sz w:val="18"/>
                                <w:szCs w:val="18"/>
                              </w:rPr>
                            </w:pPr>
                            <w:r w:rsidRPr="00CA2015">
                              <w:rPr>
                                <w:rFonts w:ascii="Gautami" w:hAnsi="Gautami" w:cs="Gautami"/>
                                <w:b/>
                                <w:sz w:val="18"/>
                                <w:szCs w:val="18"/>
                              </w:rPr>
                              <w:t>1º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A4B75" id="Text Box 177" o:spid="_x0000_s1028" type="#_x0000_t202" style="position:absolute;left:0;text-align:left;margin-left:9.75pt;margin-top:9.55pt;width:54pt;height:18.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BH4gEAAKc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" filled="f" stroked="f">
                <v:textbox inset="1mm,,1mm">
                  <w:txbxContent>
                    <w:p w14:paraId="67A14539" w14:textId="77777777" w:rsidR="0076569A" w:rsidRPr="00CA2015" w:rsidRDefault="0076569A" w:rsidP="00E75C5C">
                      <w:pPr>
                        <w:rPr>
                          <w:rFonts w:ascii="Gautami" w:hAnsi="Gautami" w:cs="Gautami"/>
                          <w:b/>
                          <w:sz w:val="18"/>
                          <w:szCs w:val="18"/>
                        </w:rPr>
                      </w:pPr>
                      <w:r w:rsidRPr="00CA2015">
                        <w:rPr>
                          <w:rFonts w:ascii="Gautami" w:hAnsi="Gautami" w:cs="Gautami"/>
                          <w:b/>
                          <w:sz w:val="18"/>
                          <w:szCs w:val="18"/>
                        </w:rPr>
                        <w:t>1º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4832" behindDoc="0" locked="0" layoutInCell="1" allowOverlap="1" wp14:anchorId="6AD16C04" wp14:editId="7F29C338">
                <wp:simplePos x="0" y="0"/>
                <wp:positionH relativeFrom="column">
                  <wp:posOffset>1071245</wp:posOffset>
                </wp:positionH>
                <wp:positionV relativeFrom="paragraph">
                  <wp:posOffset>120015</wp:posOffset>
                </wp:positionV>
                <wp:extent cx="685800" cy="235585"/>
                <wp:effectExtent l="4445" t="0" r="0" b="0"/>
                <wp:wrapNone/>
                <wp:docPr id="20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17AE" w14:textId="77777777" w:rsidR="0076569A" w:rsidRPr="00CA2015" w:rsidRDefault="0076569A" w:rsidP="00E75C5C">
                            <w:pPr>
                              <w:rPr>
                                <w:rFonts w:ascii="Gautami" w:hAnsi="Gautami" w:cs="Gautami"/>
                                <w:b/>
                                <w:sz w:val="18"/>
                                <w:szCs w:val="18"/>
                              </w:rPr>
                            </w:pPr>
                            <w:r>
                              <w:rPr>
                                <w:rFonts w:ascii="Gautami" w:hAnsi="Gautami" w:cs="Gautami"/>
                                <w:b/>
                                <w:sz w:val="18"/>
                                <w:szCs w:val="18"/>
                              </w:rPr>
                              <w:t>2</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16C04" id="Text Box 178" o:spid="_x0000_s1029" type="#_x0000_t202" style="position:absolute;left:0;text-align:left;margin-left:84.35pt;margin-top:9.45pt;width:54pt;height:18.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" filled="f" stroked="f">
                <v:textbox inset="1mm,,1mm">
                  <w:txbxContent>
                    <w:p w14:paraId="093517AE" w14:textId="77777777" w:rsidR="0076569A" w:rsidRPr="00CA2015" w:rsidRDefault="0076569A" w:rsidP="00E75C5C">
                      <w:pPr>
                        <w:rPr>
                          <w:rFonts w:ascii="Gautami" w:hAnsi="Gautami" w:cs="Gautami"/>
                          <w:b/>
                          <w:sz w:val="18"/>
                          <w:szCs w:val="18"/>
                        </w:rPr>
                      </w:pPr>
                      <w:r>
                        <w:rPr>
                          <w:rFonts w:ascii="Gautami" w:hAnsi="Gautami" w:cs="Gautami"/>
                          <w:b/>
                          <w:sz w:val="18"/>
                          <w:szCs w:val="18"/>
                        </w:rPr>
                        <w:t>2</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7904" behindDoc="0" locked="0" layoutInCell="1" allowOverlap="1" wp14:anchorId="00333F99" wp14:editId="491B749F">
                <wp:simplePos x="0" y="0"/>
                <wp:positionH relativeFrom="column">
                  <wp:posOffset>3842385</wp:posOffset>
                </wp:positionH>
                <wp:positionV relativeFrom="paragraph">
                  <wp:posOffset>122555</wp:posOffset>
                </wp:positionV>
                <wp:extent cx="685800" cy="235585"/>
                <wp:effectExtent l="3810" t="0" r="0" b="3810"/>
                <wp:wrapNone/>
                <wp:docPr id="20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D99A" w14:textId="77777777" w:rsidR="0076569A" w:rsidRPr="00CA2015" w:rsidRDefault="0076569A" w:rsidP="00E75C5C">
                            <w:pPr>
                              <w:rPr>
                                <w:rFonts w:ascii="Gautami" w:hAnsi="Gautami" w:cs="Gautami"/>
                                <w:b/>
                                <w:sz w:val="18"/>
                                <w:szCs w:val="18"/>
                              </w:rPr>
                            </w:pPr>
                            <w:r>
                              <w:rPr>
                                <w:rFonts w:ascii="Gautami" w:hAnsi="Gautami" w:cs="Gautami"/>
                                <w:b/>
                                <w:sz w:val="18"/>
                                <w:szCs w:val="18"/>
                              </w:rPr>
                              <w:t>5</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3F99" id="Text Box 181" o:spid="_x0000_s1030" type="#_x0000_t202" style="position:absolute;left:0;text-align:left;margin-left:302.55pt;margin-top:9.65pt;width:54pt;height:18.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" filled="f" stroked="f">
                <v:textbox inset="1mm,,1mm">
                  <w:txbxContent>
                    <w:p w14:paraId="4E56D99A" w14:textId="77777777" w:rsidR="0076569A" w:rsidRPr="00CA2015" w:rsidRDefault="0076569A" w:rsidP="00E75C5C">
                      <w:pPr>
                        <w:rPr>
                          <w:rFonts w:ascii="Gautami" w:hAnsi="Gautami" w:cs="Gautami"/>
                          <w:b/>
                          <w:sz w:val="18"/>
                          <w:szCs w:val="18"/>
                        </w:rPr>
                      </w:pPr>
                      <w:r>
                        <w:rPr>
                          <w:rFonts w:ascii="Gautami" w:hAnsi="Gautami" w:cs="Gautami"/>
                          <w:b/>
                          <w:sz w:val="18"/>
                          <w:szCs w:val="18"/>
                        </w:rPr>
                        <w:t>5</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8928" behindDoc="0" locked="0" layoutInCell="1" allowOverlap="1" wp14:anchorId="3D55DFC4" wp14:editId="22762890">
                <wp:simplePos x="0" y="0"/>
                <wp:positionH relativeFrom="column">
                  <wp:posOffset>4766310</wp:posOffset>
                </wp:positionH>
                <wp:positionV relativeFrom="paragraph">
                  <wp:posOffset>122555</wp:posOffset>
                </wp:positionV>
                <wp:extent cx="685800" cy="235585"/>
                <wp:effectExtent l="3810" t="0" r="0" b="3810"/>
                <wp:wrapNone/>
                <wp:docPr id="20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C2CD" w14:textId="77777777" w:rsidR="0076569A" w:rsidRPr="00CA2015" w:rsidRDefault="0076569A" w:rsidP="00E75C5C">
                            <w:pPr>
                              <w:rPr>
                                <w:rFonts w:ascii="Gautami" w:hAnsi="Gautami" w:cs="Gautami"/>
                                <w:b/>
                                <w:sz w:val="18"/>
                                <w:szCs w:val="18"/>
                              </w:rPr>
                            </w:pPr>
                            <w:r>
                              <w:rPr>
                                <w:rFonts w:ascii="Gautami" w:hAnsi="Gautami" w:cs="Gautami"/>
                                <w:b/>
                                <w:sz w:val="18"/>
                                <w:szCs w:val="18"/>
                              </w:rPr>
                              <w:t>6</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5DFC4" id="Text Box 182" o:spid="_x0000_s1031" type="#_x0000_t202" style="position:absolute;left:0;text-align:left;margin-left:375.3pt;margin-top:9.65pt;width:54pt;height:18.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ms4QEAAKc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" filled="f" stroked="f">
                <v:textbox inset="1mm,,1mm">
                  <w:txbxContent>
                    <w:p w14:paraId="547AC2CD" w14:textId="77777777" w:rsidR="0076569A" w:rsidRPr="00CA2015" w:rsidRDefault="0076569A" w:rsidP="00E75C5C">
                      <w:pPr>
                        <w:rPr>
                          <w:rFonts w:ascii="Gautami" w:hAnsi="Gautami" w:cs="Gautami"/>
                          <w:b/>
                          <w:sz w:val="18"/>
                          <w:szCs w:val="18"/>
                        </w:rPr>
                      </w:pPr>
                      <w:r>
                        <w:rPr>
                          <w:rFonts w:ascii="Gautami" w:hAnsi="Gautami" w:cs="Gautami"/>
                          <w:b/>
                          <w:sz w:val="18"/>
                          <w:szCs w:val="18"/>
                        </w:rPr>
                        <w:t>6</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9952" behindDoc="0" locked="0" layoutInCell="1" allowOverlap="1" wp14:anchorId="29FEE54B" wp14:editId="32AF44F0">
                <wp:simplePos x="0" y="0"/>
                <wp:positionH relativeFrom="column">
                  <wp:posOffset>5671185</wp:posOffset>
                </wp:positionH>
                <wp:positionV relativeFrom="paragraph">
                  <wp:posOffset>122555</wp:posOffset>
                </wp:positionV>
                <wp:extent cx="685800" cy="235585"/>
                <wp:effectExtent l="3810" t="0" r="0" b="3810"/>
                <wp:wrapNone/>
                <wp:docPr id="19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0DC4" w14:textId="77777777" w:rsidR="0076569A" w:rsidRPr="00CA2015" w:rsidRDefault="0076569A" w:rsidP="00E75C5C">
                            <w:pPr>
                              <w:rPr>
                                <w:rFonts w:ascii="Gautami" w:hAnsi="Gautami" w:cs="Gautami"/>
                                <w:b/>
                                <w:sz w:val="18"/>
                                <w:szCs w:val="18"/>
                              </w:rPr>
                            </w:pPr>
                            <w:r>
                              <w:rPr>
                                <w:rFonts w:ascii="Gautami" w:hAnsi="Gautami" w:cs="Gautami"/>
                                <w:b/>
                                <w:sz w:val="18"/>
                                <w:szCs w:val="18"/>
                              </w:rPr>
                              <w:t>7</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EE54B" id="Text Box 183" o:spid="_x0000_s1032" type="#_x0000_t202" style="position:absolute;left:0;text-align:left;margin-left:446.55pt;margin-top:9.65pt;width:54pt;height:18.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dC4gEAAKc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" filled="f" stroked="f">
                <v:textbox inset="1mm,,1mm">
                  <w:txbxContent>
                    <w:p w14:paraId="27B90DC4" w14:textId="77777777" w:rsidR="0076569A" w:rsidRPr="00CA2015" w:rsidRDefault="0076569A" w:rsidP="00E75C5C">
                      <w:pPr>
                        <w:rPr>
                          <w:rFonts w:ascii="Gautami" w:hAnsi="Gautami" w:cs="Gautami"/>
                          <w:b/>
                          <w:sz w:val="18"/>
                          <w:szCs w:val="18"/>
                        </w:rPr>
                      </w:pPr>
                      <w:r>
                        <w:rPr>
                          <w:rFonts w:ascii="Gautami" w:hAnsi="Gautami" w:cs="Gautami"/>
                          <w:b/>
                          <w:sz w:val="18"/>
                          <w:szCs w:val="18"/>
                        </w:rPr>
                        <w:t>7</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10976" behindDoc="0" locked="0" layoutInCell="1" allowOverlap="1" wp14:anchorId="08F48B19" wp14:editId="288904BE">
                <wp:simplePos x="0" y="0"/>
                <wp:positionH relativeFrom="column">
                  <wp:posOffset>6595110</wp:posOffset>
                </wp:positionH>
                <wp:positionV relativeFrom="paragraph">
                  <wp:posOffset>113030</wp:posOffset>
                </wp:positionV>
                <wp:extent cx="685800" cy="235585"/>
                <wp:effectExtent l="3810" t="0" r="0" b="3810"/>
                <wp:wrapNone/>
                <wp:docPr id="19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22695" w14:textId="77777777" w:rsidR="0076569A" w:rsidRPr="00CA2015" w:rsidRDefault="0076569A" w:rsidP="00E75C5C">
                            <w:pPr>
                              <w:rPr>
                                <w:rFonts w:ascii="Gautami" w:hAnsi="Gautami" w:cs="Gautami"/>
                                <w:b/>
                                <w:sz w:val="18"/>
                                <w:szCs w:val="18"/>
                              </w:rPr>
                            </w:pPr>
                            <w:r>
                              <w:rPr>
                                <w:rFonts w:ascii="Gautami" w:hAnsi="Gautami" w:cs="Gautami"/>
                                <w:b/>
                                <w:sz w:val="18"/>
                                <w:szCs w:val="18"/>
                              </w:rPr>
                              <w:t>8</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8B19" id="Text Box 184" o:spid="_x0000_s1033" type="#_x0000_t202" style="position:absolute;left:0;text-align:left;margin-left:519.3pt;margin-top:8.9pt;width:54pt;height:18.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V+9gEAANA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" stroked="f">
                <v:textbox inset="1mm,,1mm">
                  <w:txbxContent>
                    <w:p w14:paraId="3F522695" w14:textId="77777777" w:rsidR="0076569A" w:rsidRPr="00CA2015" w:rsidRDefault="0076569A" w:rsidP="00E75C5C">
                      <w:pPr>
                        <w:rPr>
                          <w:rFonts w:ascii="Gautami" w:hAnsi="Gautami" w:cs="Gautami"/>
                          <w:b/>
                          <w:sz w:val="18"/>
                          <w:szCs w:val="18"/>
                        </w:rPr>
                      </w:pPr>
                      <w:r>
                        <w:rPr>
                          <w:rFonts w:ascii="Gautami" w:hAnsi="Gautami" w:cs="Gautami"/>
                          <w:b/>
                          <w:sz w:val="18"/>
                          <w:szCs w:val="18"/>
                        </w:rPr>
                        <w:t>8</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13024" behindDoc="0" locked="0" layoutInCell="1" allowOverlap="1" wp14:anchorId="2B87AB84" wp14:editId="0ECBAD2A">
                <wp:simplePos x="0" y="0"/>
                <wp:positionH relativeFrom="column">
                  <wp:posOffset>8442960</wp:posOffset>
                </wp:positionH>
                <wp:positionV relativeFrom="paragraph">
                  <wp:posOffset>113030</wp:posOffset>
                </wp:positionV>
                <wp:extent cx="723900" cy="235585"/>
                <wp:effectExtent l="3810" t="0" r="0" b="3810"/>
                <wp:wrapNone/>
                <wp:docPr id="1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CB192" w14:textId="77777777" w:rsidR="0076569A" w:rsidRPr="00CA2015" w:rsidRDefault="0076569A" w:rsidP="00E75C5C">
                            <w:pPr>
                              <w:rPr>
                                <w:rFonts w:ascii="Gautami" w:hAnsi="Gautami" w:cs="Gautami"/>
                                <w:b/>
                                <w:sz w:val="18"/>
                                <w:szCs w:val="18"/>
                              </w:rPr>
                            </w:pPr>
                            <w:r>
                              <w:rPr>
                                <w:rFonts w:ascii="Gautami" w:hAnsi="Gautami" w:cs="Gautami"/>
                                <w:b/>
                                <w:sz w:val="18"/>
                                <w:szCs w:val="18"/>
                              </w:rPr>
                              <w:t>10</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AB84" id="Text Box 186" o:spid="_x0000_s1034" type="#_x0000_t202" style="position:absolute;left:0;text-align:left;margin-left:664.8pt;margin-top:8.9pt;width:57pt;height:18.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" filled="f" stroked="f">
                <v:textbox inset="1mm,,1mm">
                  <w:txbxContent>
                    <w:p w14:paraId="679CB192" w14:textId="77777777" w:rsidR="0076569A" w:rsidRPr="00CA2015" w:rsidRDefault="0076569A" w:rsidP="00E75C5C">
                      <w:pPr>
                        <w:rPr>
                          <w:rFonts w:ascii="Gautami" w:hAnsi="Gautami" w:cs="Gautami"/>
                          <w:b/>
                          <w:sz w:val="18"/>
                          <w:szCs w:val="18"/>
                        </w:rPr>
                      </w:pPr>
                      <w:r>
                        <w:rPr>
                          <w:rFonts w:ascii="Gautami" w:hAnsi="Gautami" w:cs="Gautami"/>
                          <w:b/>
                          <w:sz w:val="18"/>
                          <w:szCs w:val="18"/>
                        </w:rPr>
                        <w:t>10</w:t>
                      </w:r>
                      <w:r w:rsidRPr="00CA2015">
                        <w:rPr>
                          <w:rFonts w:ascii="Gautami" w:hAnsi="Gautami" w:cs="Gautami"/>
                          <w:b/>
                          <w:sz w:val="18"/>
                          <w:szCs w:val="18"/>
                        </w:rPr>
                        <w:t>º Período</w:t>
                      </w:r>
                    </w:p>
                  </w:txbxContent>
                </v:textbox>
              </v:shape>
            </w:pict>
          </mc:Fallback>
        </mc:AlternateContent>
      </w:r>
    </w:p>
    <w:p w14:paraId="3A91FD7E" w14:textId="77777777" w:rsidR="00E75C5C" w:rsidRPr="00E824E7" w:rsidRDefault="00387DFE" w:rsidP="00E75C5C">
      <w:pPr>
        <w:jc w:val="center"/>
        <w:rPr>
          <w:rFonts w:ascii="Lucida Sans" w:hAnsi="Lucida Sans" w:cstheme="minorHAnsi"/>
        </w:rPr>
      </w:pPr>
      <w:r w:rsidRPr="00E824E7">
        <w:rPr>
          <w:rFonts w:ascii="Lucida Sans" w:hAnsi="Lucida Sans" w:cstheme="minorHAnsi"/>
          <w:noProof/>
        </w:rPr>
        <mc:AlternateContent>
          <mc:Choice Requires="wps">
            <w:drawing>
              <wp:anchor distT="0" distB="0" distL="114300" distR="114300" simplePos="0" relativeHeight="251705856" behindDoc="0" locked="0" layoutInCell="1" allowOverlap="1" wp14:anchorId="36BEDF4D" wp14:editId="53896BE8">
                <wp:simplePos x="0" y="0"/>
                <wp:positionH relativeFrom="column">
                  <wp:posOffset>1985010</wp:posOffset>
                </wp:positionH>
                <wp:positionV relativeFrom="paragraph">
                  <wp:posOffset>-4445</wp:posOffset>
                </wp:positionV>
                <wp:extent cx="685800" cy="235585"/>
                <wp:effectExtent l="3810" t="0" r="0" b="0"/>
                <wp:wrapNone/>
                <wp:docPr id="1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7804" w14:textId="77777777" w:rsidR="0076569A" w:rsidRPr="00CA2015" w:rsidRDefault="0076569A" w:rsidP="00E75C5C">
                            <w:pPr>
                              <w:rPr>
                                <w:rFonts w:ascii="Gautami" w:hAnsi="Gautami" w:cs="Gautami"/>
                                <w:b/>
                                <w:sz w:val="18"/>
                                <w:szCs w:val="18"/>
                              </w:rPr>
                            </w:pPr>
                            <w:r>
                              <w:rPr>
                                <w:rFonts w:ascii="Gautami" w:hAnsi="Gautami" w:cs="Gautami"/>
                                <w:b/>
                                <w:sz w:val="18"/>
                                <w:szCs w:val="18"/>
                              </w:rPr>
                              <w:t>3</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EDF4D" id="Text Box 179" o:spid="_x0000_s1035" type="#_x0000_t202" style="position:absolute;left:0;text-align:left;margin-left:156.3pt;margin-top:-.35pt;width:54pt;height:18.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" filled="f" stroked="f">
                <v:textbox inset="1mm,,1mm">
                  <w:txbxContent>
                    <w:p w14:paraId="3B5A7804" w14:textId="77777777" w:rsidR="0076569A" w:rsidRPr="00CA2015" w:rsidRDefault="0076569A" w:rsidP="00E75C5C">
                      <w:pPr>
                        <w:rPr>
                          <w:rFonts w:ascii="Gautami" w:hAnsi="Gautami" w:cs="Gautami"/>
                          <w:b/>
                          <w:sz w:val="18"/>
                          <w:szCs w:val="18"/>
                        </w:rPr>
                      </w:pPr>
                      <w:r>
                        <w:rPr>
                          <w:rFonts w:ascii="Gautami" w:hAnsi="Gautami" w:cs="Gautami"/>
                          <w:b/>
                          <w:sz w:val="18"/>
                          <w:szCs w:val="18"/>
                        </w:rPr>
                        <w:t>3</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6880" behindDoc="0" locked="0" layoutInCell="1" allowOverlap="1" wp14:anchorId="59FD8270" wp14:editId="6D81F6C0">
                <wp:simplePos x="0" y="0"/>
                <wp:positionH relativeFrom="column">
                  <wp:posOffset>2919095</wp:posOffset>
                </wp:positionH>
                <wp:positionV relativeFrom="paragraph">
                  <wp:posOffset>-4445</wp:posOffset>
                </wp:positionV>
                <wp:extent cx="685800" cy="235585"/>
                <wp:effectExtent l="4445" t="0" r="0" b="0"/>
                <wp:wrapNone/>
                <wp:docPr id="1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78526" w14:textId="77777777" w:rsidR="0076569A" w:rsidRPr="00CA2015" w:rsidRDefault="0076569A" w:rsidP="00E75C5C">
                            <w:pPr>
                              <w:rPr>
                                <w:rFonts w:ascii="Gautami" w:hAnsi="Gautami" w:cs="Gautami"/>
                                <w:b/>
                                <w:sz w:val="18"/>
                                <w:szCs w:val="18"/>
                              </w:rPr>
                            </w:pPr>
                            <w:r>
                              <w:rPr>
                                <w:rFonts w:ascii="Gautami" w:hAnsi="Gautami" w:cs="Gautami"/>
                                <w:b/>
                                <w:sz w:val="18"/>
                                <w:szCs w:val="18"/>
                              </w:rPr>
                              <w:t>4</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D8270" id="Text Box 180" o:spid="_x0000_s1036" type="#_x0000_t202" style="position:absolute;left:0;text-align:left;margin-left:229.85pt;margin-top:-.35pt;width:54pt;height:18.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ay4gEAAKg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" filled="f" stroked="f">
                <v:textbox inset="1mm,,1mm">
                  <w:txbxContent>
                    <w:p w14:paraId="59A78526" w14:textId="77777777" w:rsidR="0076569A" w:rsidRPr="00CA2015" w:rsidRDefault="0076569A" w:rsidP="00E75C5C">
                      <w:pPr>
                        <w:rPr>
                          <w:rFonts w:ascii="Gautami" w:hAnsi="Gautami" w:cs="Gautami"/>
                          <w:b/>
                          <w:sz w:val="18"/>
                          <w:szCs w:val="18"/>
                        </w:rPr>
                      </w:pPr>
                      <w:r>
                        <w:rPr>
                          <w:rFonts w:ascii="Gautami" w:hAnsi="Gautami" w:cs="Gautami"/>
                          <w:b/>
                          <w:sz w:val="18"/>
                          <w:szCs w:val="18"/>
                        </w:rPr>
                        <w:t>4</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12000" behindDoc="0" locked="0" layoutInCell="1" allowOverlap="1" wp14:anchorId="2DE40B74" wp14:editId="2098239B">
                <wp:simplePos x="0" y="0"/>
                <wp:positionH relativeFrom="column">
                  <wp:posOffset>7499985</wp:posOffset>
                </wp:positionH>
                <wp:positionV relativeFrom="paragraph">
                  <wp:posOffset>-3810</wp:posOffset>
                </wp:positionV>
                <wp:extent cx="685800" cy="235585"/>
                <wp:effectExtent l="3810" t="0" r="0" b="0"/>
                <wp:wrapNone/>
                <wp:docPr id="1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CD2E4" w14:textId="77777777" w:rsidR="0076569A" w:rsidRPr="00CA2015" w:rsidRDefault="0076569A" w:rsidP="00E75C5C">
                            <w:pPr>
                              <w:rPr>
                                <w:rFonts w:ascii="Gautami" w:hAnsi="Gautami" w:cs="Gautami"/>
                                <w:b/>
                                <w:sz w:val="18"/>
                                <w:szCs w:val="18"/>
                              </w:rPr>
                            </w:pPr>
                            <w:r>
                              <w:rPr>
                                <w:rFonts w:ascii="Gautami" w:hAnsi="Gautami" w:cs="Gautami"/>
                                <w:b/>
                                <w:sz w:val="18"/>
                                <w:szCs w:val="18"/>
                              </w:rPr>
                              <w:t>9</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40B74" id="Text Box 185" o:spid="_x0000_s1037" type="#_x0000_t202" style="position:absolute;left:0;text-align:left;margin-left:590.55pt;margin-top:-.3pt;width:54pt;height:1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Ne4gEAAKg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" filled="f" stroked="f">
                <v:textbox inset="1mm,,1mm">
                  <w:txbxContent>
                    <w:p w14:paraId="016CD2E4" w14:textId="77777777" w:rsidR="0076569A" w:rsidRPr="00CA2015" w:rsidRDefault="0076569A" w:rsidP="00E75C5C">
                      <w:pPr>
                        <w:rPr>
                          <w:rFonts w:ascii="Gautami" w:hAnsi="Gautami" w:cs="Gautami"/>
                          <w:b/>
                          <w:sz w:val="18"/>
                          <w:szCs w:val="18"/>
                        </w:rPr>
                      </w:pPr>
                      <w:r>
                        <w:rPr>
                          <w:rFonts w:ascii="Gautami" w:hAnsi="Gautami" w:cs="Gautami"/>
                          <w:b/>
                          <w:sz w:val="18"/>
                          <w:szCs w:val="18"/>
                        </w:rPr>
                        <w:t>9</w:t>
                      </w:r>
                      <w:r w:rsidRPr="00CA2015">
                        <w:rPr>
                          <w:rFonts w:ascii="Gautami" w:hAnsi="Gautami" w:cs="Gautami"/>
                          <w:b/>
                          <w:sz w:val="18"/>
                          <w:szCs w:val="18"/>
                        </w:rPr>
                        <w:t>º Período</w:t>
                      </w:r>
                    </w:p>
                  </w:txbxContent>
                </v:textbox>
              </v:shape>
            </w:pict>
          </mc:Fallback>
        </mc:AlternateContent>
      </w:r>
    </w:p>
    <w:bookmarkStart w:id="47" w:name="_Toc516652626"/>
    <w:bookmarkStart w:id="48" w:name="_Toc516652683"/>
    <w:p w14:paraId="0DB68CA4" w14:textId="77777777" w:rsidR="00E75C5C" w:rsidRPr="00E824E7" w:rsidRDefault="00387DFE" w:rsidP="32C3D006">
      <w:pPr>
        <w:pStyle w:val="Heading1"/>
        <w:rPr>
          <w:rFonts w:cstheme="minorBidi"/>
          <w:sz w:val="24"/>
        </w:rPr>
      </w:pPr>
      <w:r w:rsidRPr="00E824E7">
        <w:rPr>
          <w:rFonts w:cstheme="minorHAnsi"/>
          <w:noProof/>
          <w:sz w:val="24"/>
        </w:rPr>
        <mc:AlternateContent>
          <mc:Choice Requires="wps">
            <w:drawing>
              <wp:anchor distT="0" distB="0" distL="114300" distR="114300" simplePos="0" relativeHeight="251733504" behindDoc="0" locked="0" layoutInCell="1" allowOverlap="1" wp14:anchorId="079AA935" wp14:editId="535A1D0F">
                <wp:simplePos x="0" y="0"/>
                <wp:positionH relativeFrom="column">
                  <wp:posOffset>8433435</wp:posOffset>
                </wp:positionH>
                <wp:positionV relativeFrom="paragraph">
                  <wp:posOffset>197485</wp:posOffset>
                </wp:positionV>
                <wp:extent cx="685800" cy="231775"/>
                <wp:effectExtent l="3810" t="0" r="0" b="0"/>
                <wp:wrapNone/>
                <wp:docPr id="19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16C6A"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AA935" id="Text Box 207" o:spid="_x0000_s1038" type="#_x0000_t202" style="position:absolute;margin-left:664.05pt;margin-top:15.55pt;width:54pt;height:18.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eX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" stroked="f">
                <v:textbox inset="1mm,,1mm">
                  <w:txbxContent>
                    <w:p w14:paraId="10916C6A" w14:textId="77777777" w:rsidR="0076569A" w:rsidRPr="00056FC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732480" behindDoc="0" locked="0" layoutInCell="1" allowOverlap="1" wp14:anchorId="4319BB3D" wp14:editId="4D30F77D">
                <wp:simplePos x="0" y="0"/>
                <wp:positionH relativeFrom="column">
                  <wp:posOffset>7499985</wp:posOffset>
                </wp:positionH>
                <wp:positionV relativeFrom="paragraph">
                  <wp:posOffset>197485</wp:posOffset>
                </wp:positionV>
                <wp:extent cx="685800" cy="231775"/>
                <wp:effectExtent l="3810" t="0" r="0" b="0"/>
                <wp:wrapNone/>
                <wp:docPr id="19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06B67"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9BB3D" id="Text Box 206" o:spid="_x0000_s1039" type="#_x0000_t202" style="position:absolute;margin-left:590.55pt;margin-top:15.55pt;width:54pt;height:1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J7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" stroked="f">
                <v:textbox inset="1mm,,1mm">
                  <w:txbxContent>
                    <w:p w14:paraId="24D06B67" w14:textId="77777777" w:rsidR="0076569A" w:rsidRPr="00056FC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731456" behindDoc="0" locked="0" layoutInCell="1" allowOverlap="1" wp14:anchorId="6A935890" wp14:editId="31B98A91">
                <wp:simplePos x="0" y="0"/>
                <wp:positionH relativeFrom="column">
                  <wp:posOffset>6576060</wp:posOffset>
                </wp:positionH>
                <wp:positionV relativeFrom="paragraph">
                  <wp:posOffset>197485</wp:posOffset>
                </wp:positionV>
                <wp:extent cx="685800" cy="231775"/>
                <wp:effectExtent l="3810" t="0" r="0" b="0"/>
                <wp:wrapNone/>
                <wp:docPr id="19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FF720"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35890" id="Text Box 205" o:spid="_x0000_s1040" type="#_x0000_t202" style="position:absolute;margin-left:517.8pt;margin-top:15.55pt;width:54pt;height:18.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uQ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" stroked="f">
                <v:textbox inset="1mm,,1mm">
                  <w:txbxContent>
                    <w:p w14:paraId="409FF720" w14:textId="77777777" w:rsidR="0076569A" w:rsidRPr="00056FC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730432" behindDoc="0" locked="0" layoutInCell="1" allowOverlap="1" wp14:anchorId="3605B8FD" wp14:editId="1496935C">
                <wp:simplePos x="0" y="0"/>
                <wp:positionH relativeFrom="column">
                  <wp:posOffset>5652135</wp:posOffset>
                </wp:positionH>
                <wp:positionV relativeFrom="paragraph">
                  <wp:posOffset>197485</wp:posOffset>
                </wp:positionV>
                <wp:extent cx="685800" cy="231775"/>
                <wp:effectExtent l="3810" t="0" r="0" b="0"/>
                <wp:wrapNone/>
                <wp:docPr id="19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6DCF2"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5B8FD" id="Text Box 204" o:spid="_x0000_s1041" type="#_x0000_t202" style="position:absolute;margin-left:445.05pt;margin-top:15.55pt;width:54pt;height:18.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58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" stroked="f">
                <v:textbox inset="1mm,,1mm">
                  <w:txbxContent>
                    <w:p w14:paraId="2FD6DCF2" w14:textId="77777777" w:rsidR="0076569A" w:rsidRPr="00056FC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729408" behindDoc="0" locked="0" layoutInCell="1" allowOverlap="1" wp14:anchorId="6F9FF4E7" wp14:editId="668342DE">
                <wp:simplePos x="0" y="0"/>
                <wp:positionH relativeFrom="column">
                  <wp:posOffset>3802380</wp:posOffset>
                </wp:positionH>
                <wp:positionV relativeFrom="paragraph">
                  <wp:posOffset>197485</wp:posOffset>
                </wp:positionV>
                <wp:extent cx="685800" cy="231775"/>
                <wp:effectExtent l="1905" t="0" r="0" b="0"/>
                <wp:wrapNone/>
                <wp:docPr id="18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D358A"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FF4E7" id="Text Box 203" o:spid="_x0000_s1042" type="#_x0000_t202" style="position:absolute;margin-left:299.4pt;margin-top:15.55pt;width:54pt;height:18.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CS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" stroked="f">
                <v:textbox inset="1mm,,1mm">
                  <w:txbxContent>
                    <w:p w14:paraId="18CD358A"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8384" behindDoc="0" locked="0" layoutInCell="1" allowOverlap="1" wp14:anchorId="54A92FB7" wp14:editId="79985CFD">
                <wp:simplePos x="0" y="0"/>
                <wp:positionH relativeFrom="column">
                  <wp:posOffset>4728210</wp:posOffset>
                </wp:positionH>
                <wp:positionV relativeFrom="paragraph">
                  <wp:posOffset>197485</wp:posOffset>
                </wp:positionV>
                <wp:extent cx="685800" cy="231775"/>
                <wp:effectExtent l="3810" t="0" r="0" b="0"/>
                <wp:wrapNone/>
                <wp:docPr id="18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8C6F7" w14:textId="77777777" w:rsidR="0076569A" w:rsidRPr="00056FC4" w:rsidRDefault="0076569A" w:rsidP="00E75C5C">
                            <w:pPr>
                              <w:jc w:val="cente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2FB7" id="Text Box 202" o:spid="_x0000_s1043" type="#_x0000_t202" style="position:absolute;margin-left:372.3pt;margin-top:15.55pt;width:54pt;height:18.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V+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" stroked="f">
                <v:textbox inset="1mm,,1mm">
                  <w:txbxContent>
                    <w:p w14:paraId="7228C6F7" w14:textId="77777777" w:rsidR="0076569A" w:rsidRPr="00056FC4" w:rsidRDefault="0076569A" w:rsidP="00E75C5C">
                      <w:pPr>
                        <w:jc w:val="cente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7360" behindDoc="0" locked="0" layoutInCell="1" allowOverlap="1" wp14:anchorId="65344A1F" wp14:editId="220C7CFA">
                <wp:simplePos x="0" y="0"/>
                <wp:positionH relativeFrom="column">
                  <wp:posOffset>2880995</wp:posOffset>
                </wp:positionH>
                <wp:positionV relativeFrom="paragraph">
                  <wp:posOffset>197485</wp:posOffset>
                </wp:positionV>
                <wp:extent cx="685800" cy="231775"/>
                <wp:effectExtent l="4445" t="0" r="0" b="0"/>
                <wp:wrapNone/>
                <wp:docPr id="18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BD36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44A1F" id="Text Box 201" o:spid="_x0000_s1044" type="#_x0000_t202" style="position:absolute;margin-left:226.85pt;margin-top:15.55pt;width:54pt;height:18.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Kf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" stroked="f">
                <v:textbox inset="1mm,,1mm">
                  <w:txbxContent>
                    <w:p w14:paraId="5EABD365"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6336" behindDoc="0" locked="0" layoutInCell="1" allowOverlap="1" wp14:anchorId="54234402" wp14:editId="67F4DB9D">
                <wp:simplePos x="0" y="0"/>
                <wp:positionH relativeFrom="column">
                  <wp:posOffset>1946910</wp:posOffset>
                </wp:positionH>
                <wp:positionV relativeFrom="paragraph">
                  <wp:posOffset>197485</wp:posOffset>
                </wp:positionV>
                <wp:extent cx="685800" cy="231775"/>
                <wp:effectExtent l="3810" t="0" r="0" b="0"/>
                <wp:wrapNone/>
                <wp:docPr id="18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26B2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4402" id="Text Box 200" o:spid="_x0000_s1045" type="#_x0000_t202" style="position:absolute;margin-left:153.3pt;margin-top:15.55pt;width:54pt;height:18.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dz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" stroked="f">
                <v:textbox inset="1mm,,1mm">
                  <w:txbxContent>
                    <w:p w14:paraId="3B126B2B"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5312" behindDoc="0" locked="0" layoutInCell="1" allowOverlap="1" wp14:anchorId="3799FC8A" wp14:editId="297A0031">
                <wp:simplePos x="0" y="0"/>
                <wp:positionH relativeFrom="column">
                  <wp:posOffset>104775</wp:posOffset>
                </wp:positionH>
                <wp:positionV relativeFrom="paragraph">
                  <wp:posOffset>197485</wp:posOffset>
                </wp:positionV>
                <wp:extent cx="685800" cy="231775"/>
                <wp:effectExtent l="0" t="0" r="0" b="0"/>
                <wp:wrapNone/>
                <wp:docPr id="18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6992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9FC8A" id="Text Box 199" o:spid="_x0000_s1046" type="#_x0000_t202" style="position:absolute;margin-left:8.25pt;margin-top:15.55pt;width:54pt;height:18.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M0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" stroked="f">
                <v:textbox inset="1mm,,1mm">
                  <w:txbxContent>
                    <w:p w14:paraId="1F86992F"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4288" behindDoc="0" locked="0" layoutInCell="1" allowOverlap="1" wp14:anchorId="48662B45" wp14:editId="1296DD3F">
                <wp:simplePos x="0" y="0"/>
                <wp:positionH relativeFrom="column">
                  <wp:posOffset>1023620</wp:posOffset>
                </wp:positionH>
                <wp:positionV relativeFrom="paragraph">
                  <wp:posOffset>197485</wp:posOffset>
                </wp:positionV>
                <wp:extent cx="685800" cy="231775"/>
                <wp:effectExtent l="4445" t="0" r="0" b="0"/>
                <wp:wrapNone/>
                <wp:docPr id="18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DF9D3"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2B45" id="Text Box 198" o:spid="_x0000_s1047" type="#_x0000_t202" style="position:absolute;margin-left:80.6pt;margin-top:15.55pt;width:54pt;height:18.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bY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" stroked="f">
                <v:textbox inset="1mm,,1mm">
                  <w:txbxContent>
                    <w:p w14:paraId="28EDF9D3"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2192" behindDoc="0" locked="0" layoutInCell="1" allowOverlap="1" wp14:anchorId="40B271EF" wp14:editId="18C9B292">
                <wp:simplePos x="0" y="0"/>
                <wp:positionH relativeFrom="column">
                  <wp:posOffset>7499985</wp:posOffset>
                </wp:positionH>
                <wp:positionV relativeFrom="paragraph">
                  <wp:posOffset>673100</wp:posOffset>
                </wp:positionV>
                <wp:extent cx="685800" cy="473075"/>
                <wp:effectExtent l="13335" t="6350" r="15240" b="34925"/>
                <wp:wrapNone/>
                <wp:docPr id="18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74787E5">
              <v:roundrect id="AutoShape 66" style="position:absolute;margin-left:590.55pt;margin-top:53pt;width:54pt;height:37.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5CD46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91168" behindDoc="0" locked="0" layoutInCell="1" allowOverlap="1" wp14:anchorId="0CD44F3A" wp14:editId="47F022C9">
                <wp:simplePos x="0" y="0"/>
                <wp:positionH relativeFrom="column">
                  <wp:posOffset>6576060</wp:posOffset>
                </wp:positionH>
                <wp:positionV relativeFrom="paragraph">
                  <wp:posOffset>673100</wp:posOffset>
                </wp:positionV>
                <wp:extent cx="685800" cy="473075"/>
                <wp:effectExtent l="13335" t="6350" r="15240" b="34925"/>
                <wp:wrapNone/>
                <wp:docPr id="18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406203A">
              <v:roundrect id="AutoShape 65" style="position:absolute;margin-left:517.8pt;margin-top:53pt;width:54pt;height:3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02E2E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90144" behindDoc="0" locked="0" layoutInCell="1" allowOverlap="1" wp14:anchorId="62735421" wp14:editId="7D6F7164">
                <wp:simplePos x="0" y="0"/>
                <wp:positionH relativeFrom="column">
                  <wp:posOffset>5661660</wp:posOffset>
                </wp:positionH>
                <wp:positionV relativeFrom="paragraph">
                  <wp:posOffset>673100</wp:posOffset>
                </wp:positionV>
                <wp:extent cx="685800" cy="473075"/>
                <wp:effectExtent l="13335" t="6350" r="15240" b="34925"/>
                <wp:wrapNone/>
                <wp:docPr id="18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7373E36">
              <v:roundrect id="AutoShape 64" style="position:absolute;margin-left:445.8pt;margin-top:53pt;width:54pt;height:37.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color="#666" strokeweight="1pt" arcsize="10923f" w14:anchorId="46A6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594240" behindDoc="0" locked="0" layoutInCell="1" allowOverlap="1" wp14:anchorId="375E0FC0" wp14:editId="2E8F0D7F">
                <wp:simplePos x="0" y="0"/>
                <wp:positionH relativeFrom="column">
                  <wp:posOffset>104775</wp:posOffset>
                </wp:positionH>
                <wp:positionV relativeFrom="paragraph">
                  <wp:posOffset>813435</wp:posOffset>
                </wp:positionV>
                <wp:extent cx="685800" cy="231775"/>
                <wp:effectExtent l="0" t="3810" r="0" b="2540"/>
                <wp:wrapNone/>
                <wp:docPr id="1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4B7A4" w14:textId="77777777" w:rsidR="0076569A" w:rsidRPr="007610DC" w:rsidRDefault="0076569A" w:rsidP="00E75C5C">
                            <w:pPr>
                              <w:rPr>
                                <w:rFonts w:ascii="Cambria" w:hAnsi="Cambria"/>
                                <w:b/>
                                <w:sz w:val="10"/>
                                <w:szCs w:val="10"/>
                              </w:rPr>
                            </w:pPr>
                          </w:p>
                          <w:p w14:paraId="6F05E352" w14:textId="77777777" w:rsidR="0076569A" w:rsidRPr="00FD7030" w:rsidRDefault="0076569A" w:rsidP="00E75C5C">
                            <w:pPr>
                              <w:jc w:val="center"/>
                              <w:rPr>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E0FC0" id="Text Box 68" o:spid="_x0000_s1048" type="#_x0000_t202" style="position:absolute;margin-left:8.25pt;margin-top:64.05pt;width:54pt;height:18.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g2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" stroked="f">
                <v:textbox inset="1mm,,1mm">
                  <w:txbxContent>
                    <w:p w14:paraId="2B04B7A4" w14:textId="77777777" w:rsidR="0076569A" w:rsidRPr="007610DC" w:rsidRDefault="0076569A" w:rsidP="00E75C5C">
                      <w:pPr>
                        <w:rPr>
                          <w:rFonts w:ascii="Cambria" w:hAnsi="Cambria"/>
                          <w:b/>
                          <w:sz w:val="10"/>
                          <w:szCs w:val="10"/>
                        </w:rPr>
                      </w:pPr>
                    </w:p>
                    <w:p w14:paraId="6F05E352" w14:textId="77777777" w:rsidR="0076569A" w:rsidRPr="00FD7030" w:rsidRDefault="0076569A" w:rsidP="00E75C5C">
                      <w:pPr>
                        <w:jc w:val="center"/>
                        <w:rPr>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85024" behindDoc="0" locked="0" layoutInCell="1" allowOverlap="1" wp14:anchorId="41058552" wp14:editId="0BD87FDF">
                <wp:simplePos x="0" y="0"/>
                <wp:positionH relativeFrom="column">
                  <wp:posOffset>1023620</wp:posOffset>
                </wp:positionH>
                <wp:positionV relativeFrom="paragraph">
                  <wp:posOffset>673100</wp:posOffset>
                </wp:positionV>
                <wp:extent cx="685800" cy="473075"/>
                <wp:effectExtent l="13970" t="6350" r="14605" b="34925"/>
                <wp:wrapNone/>
                <wp:docPr id="17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608EC963">
              <v:roundrect id="AutoShape 59" style="position:absolute;margin-left:80.6pt;margin-top:53pt;width:54pt;height:3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1DF87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84000" behindDoc="0" locked="0" layoutInCell="1" allowOverlap="1" wp14:anchorId="0BAE42C4" wp14:editId="374407E2">
                <wp:simplePos x="0" y="0"/>
                <wp:positionH relativeFrom="column">
                  <wp:posOffset>104775</wp:posOffset>
                </wp:positionH>
                <wp:positionV relativeFrom="paragraph">
                  <wp:posOffset>673100</wp:posOffset>
                </wp:positionV>
                <wp:extent cx="685800" cy="473075"/>
                <wp:effectExtent l="9525" t="6350" r="19050" b="34925"/>
                <wp:wrapNone/>
                <wp:docPr id="17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73D1A66">
              <v:roundrect id="AutoShape 58" style="position:absolute;margin-left:8.25pt;margin-top:53pt;width:54pt;height:37.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6E8AF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48512" behindDoc="0" locked="0" layoutInCell="1" allowOverlap="1" wp14:anchorId="47EF4929" wp14:editId="41D67E7D">
                <wp:simplePos x="0" y="0"/>
                <wp:positionH relativeFrom="column">
                  <wp:posOffset>104775</wp:posOffset>
                </wp:positionH>
                <wp:positionV relativeFrom="paragraph">
                  <wp:posOffset>2597785</wp:posOffset>
                </wp:positionV>
                <wp:extent cx="685800" cy="231775"/>
                <wp:effectExtent l="0" t="0" r="0" b="0"/>
                <wp:wrapNone/>
                <wp:docPr id="17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FE779"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F4929" id="Text Box 121" o:spid="_x0000_s1049" type="#_x0000_t202" style="position:absolute;margin-left:8.25pt;margin-top:204.55pt;width:54pt;height:1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a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" stroked="f">
                <v:textbox inset="1mm,,1mm">
                  <w:txbxContent>
                    <w:p w14:paraId="122FE779"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0080" behindDoc="0" locked="0" layoutInCell="1" allowOverlap="1" wp14:anchorId="5CBF5E05" wp14:editId="3486D323">
                <wp:simplePos x="0" y="0"/>
                <wp:positionH relativeFrom="column">
                  <wp:posOffset>104775</wp:posOffset>
                </wp:positionH>
                <wp:positionV relativeFrom="paragraph">
                  <wp:posOffset>1988185</wp:posOffset>
                </wp:positionV>
                <wp:extent cx="685800" cy="231775"/>
                <wp:effectExtent l="0" t="0" r="0" b="0"/>
                <wp:wrapNone/>
                <wp:docPr id="1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DB9B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F5E05" id="Text Box 103" o:spid="_x0000_s1050" type="#_x0000_t202" style="position:absolute;margin-left:8.25pt;margin-top:156.55pt;width:54pt;height:18.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Qx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" stroked="f">
                <v:textbox inset="1mm,,1mm">
                  <w:txbxContent>
                    <w:p w14:paraId="095DB9BF"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3456" behindDoc="0" locked="0" layoutInCell="1" allowOverlap="1" wp14:anchorId="335EC014" wp14:editId="54FB9B5A">
                <wp:simplePos x="0" y="0"/>
                <wp:positionH relativeFrom="column">
                  <wp:posOffset>104775</wp:posOffset>
                </wp:positionH>
                <wp:positionV relativeFrom="paragraph">
                  <wp:posOffset>1412875</wp:posOffset>
                </wp:positionV>
                <wp:extent cx="685800" cy="231775"/>
                <wp:effectExtent l="0" t="3175" r="0" b="3175"/>
                <wp:wrapNone/>
                <wp:docPr id="1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34EE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C014" id="Text Box 77" o:spid="_x0000_s1051" type="#_x0000_t202" style="position:absolute;margin-left:8.25pt;margin-top:111.25pt;width:54pt;height:1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" stroked="f">
                <v:textbox inset="1mm,,1mm">
                  <w:txbxContent>
                    <w:p w14:paraId="2F934EEE"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9296" behindDoc="0" locked="0" layoutInCell="1" allowOverlap="1" wp14:anchorId="5383AE9A" wp14:editId="7DCE1ACA">
                <wp:simplePos x="0" y="0"/>
                <wp:positionH relativeFrom="column">
                  <wp:posOffset>104775</wp:posOffset>
                </wp:positionH>
                <wp:positionV relativeFrom="paragraph">
                  <wp:posOffset>2467610</wp:posOffset>
                </wp:positionV>
                <wp:extent cx="685800" cy="473075"/>
                <wp:effectExtent l="9525" t="10160" r="19050" b="31115"/>
                <wp:wrapNone/>
                <wp:docPr id="17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80135D0">
              <v:roundrect id="AutoShape 112" style="position:absolute;margin-left:8.25pt;margin-top:194.3pt;width:54pt;height:3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arcsize="10923f" w14:anchorId="185F0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">
                <v:shadow on="t" color="#974706" offset="1pt"/>
              </v:roundrect>
            </w:pict>
          </mc:Fallback>
        </mc:AlternateContent>
      </w:r>
      <w:r w:rsidRPr="00E824E7">
        <w:rPr>
          <w:rFonts w:cstheme="minorHAnsi"/>
          <w:noProof/>
          <w:sz w:val="24"/>
        </w:rPr>
        <mc:AlternateContent>
          <mc:Choice Requires="wps">
            <w:drawing>
              <wp:anchor distT="0" distB="0" distL="114300" distR="114300" simplePos="0" relativeHeight="251620864" behindDoc="0" locked="0" layoutInCell="1" allowOverlap="1" wp14:anchorId="66E6B735" wp14:editId="3C0F67F6">
                <wp:simplePos x="0" y="0"/>
                <wp:positionH relativeFrom="column">
                  <wp:posOffset>104775</wp:posOffset>
                </wp:positionH>
                <wp:positionV relativeFrom="paragraph">
                  <wp:posOffset>1873885</wp:posOffset>
                </wp:positionV>
                <wp:extent cx="685800" cy="473075"/>
                <wp:effectExtent l="9525" t="6985" r="19050" b="34290"/>
                <wp:wrapNone/>
                <wp:docPr id="17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CD876F9">
              <v:roundrect id="AutoShape 94" style="position:absolute;margin-left:8.25pt;margin-top:147.55pt;width:54pt;height:3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5B63E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593216" behindDoc="0" locked="0" layoutInCell="1" allowOverlap="1" wp14:anchorId="36141DF0" wp14:editId="3CCD444C">
                <wp:simplePos x="0" y="0"/>
                <wp:positionH relativeFrom="column">
                  <wp:posOffset>104775</wp:posOffset>
                </wp:positionH>
                <wp:positionV relativeFrom="paragraph">
                  <wp:posOffset>1279525</wp:posOffset>
                </wp:positionV>
                <wp:extent cx="685800" cy="473075"/>
                <wp:effectExtent l="0" t="3175" r="19050" b="28575"/>
                <wp:wrapNone/>
                <wp:docPr id="17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5B82486">
              <v:roundrect id="AutoShape 67" style="position:absolute;margin-left:8.25pt;margin-top:100.75pt;width:54pt;height:37.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56D1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81280" behindDoc="0" locked="0" layoutInCell="1" allowOverlap="1" wp14:anchorId="29C1F5B9" wp14:editId="10FC7315">
                <wp:simplePos x="0" y="0"/>
                <wp:positionH relativeFrom="column">
                  <wp:posOffset>1023620</wp:posOffset>
                </wp:positionH>
                <wp:positionV relativeFrom="paragraph">
                  <wp:posOffset>3769360</wp:posOffset>
                </wp:positionV>
                <wp:extent cx="685800" cy="231775"/>
                <wp:effectExtent l="4445" t="0" r="0" b="0"/>
                <wp:wrapNone/>
                <wp:docPr id="17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E8DA4"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1F5B9" id="Text Box 153" o:spid="_x0000_s1052" type="#_x0000_t202" style="position:absolute;margin-left:80.6pt;margin-top:296.8pt;width:54pt;height:1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8z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" stroked="f">
                <v:textbox inset="1mm,,1mm">
                  <w:txbxContent>
                    <w:p w14:paraId="7C8E8DA4"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73088" behindDoc="0" locked="0" layoutInCell="1" allowOverlap="1" wp14:anchorId="3FD79AEF" wp14:editId="4D5FA667">
                <wp:simplePos x="0" y="0"/>
                <wp:positionH relativeFrom="column">
                  <wp:posOffset>1033145</wp:posOffset>
                </wp:positionH>
                <wp:positionV relativeFrom="paragraph">
                  <wp:posOffset>3169285</wp:posOffset>
                </wp:positionV>
                <wp:extent cx="685800" cy="231775"/>
                <wp:effectExtent l="4445" t="0" r="0" b="0"/>
                <wp:wrapNone/>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7A72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79AEF" id="Text Box 145" o:spid="_x0000_s1053" type="#_x0000_t202" style="position:absolute;margin-left:81.35pt;margin-top:249.55pt;width:54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rf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" stroked="f">
                <v:textbox inset="1mm,,1mm">
                  <w:txbxContent>
                    <w:p w14:paraId="4897A72E"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2672" behindDoc="0" locked="0" layoutInCell="1" allowOverlap="1" wp14:anchorId="697FA69D" wp14:editId="6127D623">
                <wp:simplePos x="0" y="0"/>
                <wp:positionH relativeFrom="column">
                  <wp:posOffset>1023620</wp:posOffset>
                </wp:positionH>
                <wp:positionV relativeFrom="paragraph">
                  <wp:posOffset>1412875</wp:posOffset>
                </wp:positionV>
                <wp:extent cx="685800" cy="231775"/>
                <wp:effectExtent l="4445" t="3175" r="0" b="3175"/>
                <wp:wrapNone/>
                <wp:docPr id="16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E042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FA69D" id="Text Box 86" o:spid="_x0000_s1054" type="#_x0000_t202" style="position:absolute;margin-left:80.6pt;margin-top:111.25pt;width:54pt;height:1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0+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" stroked="f">
                <v:textbox inset="1mm,,1mm">
                  <w:txbxContent>
                    <w:p w14:paraId="6CCE042E"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7728" behindDoc="0" locked="0" layoutInCell="1" allowOverlap="1" wp14:anchorId="504ED548" wp14:editId="7B58F974">
                <wp:simplePos x="0" y="0"/>
                <wp:positionH relativeFrom="column">
                  <wp:posOffset>1023620</wp:posOffset>
                </wp:positionH>
                <wp:positionV relativeFrom="paragraph">
                  <wp:posOffset>3627755</wp:posOffset>
                </wp:positionV>
                <wp:extent cx="685800" cy="473075"/>
                <wp:effectExtent l="4445" t="8255" r="14605" b="33020"/>
                <wp:wrapNone/>
                <wp:docPr id="16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261208E">
              <v:roundrect id="AutoShape 130" style="position:absolute;margin-left:80.6pt;margin-top:285.65pt;width:54pt;height:3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6E84B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58752" behindDoc="0" locked="0" layoutInCell="1" allowOverlap="1" wp14:anchorId="1F66D03A" wp14:editId="464F08ED">
                <wp:simplePos x="0" y="0"/>
                <wp:positionH relativeFrom="column">
                  <wp:posOffset>1033145</wp:posOffset>
                </wp:positionH>
                <wp:positionV relativeFrom="paragraph">
                  <wp:posOffset>3035935</wp:posOffset>
                </wp:positionV>
                <wp:extent cx="685800" cy="473075"/>
                <wp:effectExtent l="13970" t="6985" r="14605" b="34290"/>
                <wp:wrapNone/>
                <wp:docPr id="167"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F46B10A">
              <v:roundrect id="AutoShape 131" style="position:absolute;margin-left:81.35pt;margin-top:239.05pt;width:54pt;height:3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color="#666" strokeweight="1pt" arcsize="10923f" w14:anchorId="2A5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640320" behindDoc="0" locked="0" layoutInCell="1" allowOverlap="1" wp14:anchorId="61164D5A" wp14:editId="2FA26D0F">
                <wp:simplePos x="0" y="0"/>
                <wp:positionH relativeFrom="column">
                  <wp:posOffset>1033145</wp:posOffset>
                </wp:positionH>
                <wp:positionV relativeFrom="paragraph">
                  <wp:posOffset>2458085</wp:posOffset>
                </wp:positionV>
                <wp:extent cx="685800" cy="473075"/>
                <wp:effectExtent l="4445" t="635" r="14605" b="31115"/>
                <wp:wrapNone/>
                <wp:docPr id="16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D04C3FB">
              <v:roundrect id="AutoShape 113" style="position:absolute;margin-left:81.35pt;margin-top:193.55pt;width:54pt;height:3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2f2f2" strokeweight="3pt" arcsize="10923f" w14:anchorId="4E9F42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04480" behindDoc="0" locked="0" layoutInCell="1" allowOverlap="1" wp14:anchorId="053E997E" wp14:editId="4D931D5C">
                <wp:simplePos x="0" y="0"/>
                <wp:positionH relativeFrom="column">
                  <wp:posOffset>1023620</wp:posOffset>
                </wp:positionH>
                <wp:positionV relativeFrom="paragraph">
                  <wp:posOffset>1279525</wp:posOffset>
                </wp:positionV>
                <wp:extent cx="685800" cy="473075"/>
                <wp:effectExtent l="13970" t="12700" r="14605" b="28575"/>
                <wp:wrapNone/>
                <wp:docPr id="16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E9FA8F6">
              <v:roundrect id="AutoShape 78" style="position:absolute;margin-left:80.6pt;margin-top:100.75pt;width:54pt;height:3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64B53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674112" behindDoc="0" locked="0" layoutInCell="1" allowOverlap="1" wp14:anchorId="1FDA412B" wp14:editId="1302D3EF">
                <wp:simplePos x="0" y="0"/>
                <wp:positionH relativeFrom="column">
                  <wp:posOffset>1946910</wp:posOffset>
                </wp:positionH>
                <wp:positionV relativeFrom="paragraph">
                  <wp:posOffset>3169285</wp:posOffset>
                </wp:positionV>
                <wp:extent cx="685800" cy="231775"/>
                <wp:effectExtent l="3810" t="0" r="0" b="0"/>
                <wp:wrapNone/>
                <wp:docPr id="1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69009"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412B" id="Text Box 146" o:spid="_x0000_s1055" type="#_x0000_t202" style="position:absolute;margin-left:153.3pt;margin-top:249.55pt;width:54pt;height:1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jS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" stroked="f">
                <v:textbox inset="1mm,,1mm">
                  <w:txbxContent>
                    <w:p w14:paraId="63569009"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0560" behindDoc="0" locked="0" layoutInCell="1" allowOverlap="1" wp14:anchorId="6E892BF9" wp14:editId="1F68D97C">
                <wp:simplePos x="0" y="0"/>
                <wp:positionH relativeFrom="column">
                  <wp:posOffset>1946910</wp:posOffset>
                </wp:positionH>
                <wp:positionV relativeFrom="paragraph">
                  <wp:posOffset>2597785</wp:posOffset>
                </wp:positionV>
                <wp:extent cx="685800" cy="231775"/>
                <wp:effectExtent l="3810" t="0" r="0" b="0"/>
                <wp:wrapNone/>
                <wp:docPr id="1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81E8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92BF9" id="Text Box 123" o:spid="_x0000_s1056" type="#_x0000_t202" style="position:absolute;margin-left:153.3pt;margin-top:204.55pt;width:54pt;height:1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ni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" stroked="f">
                <v:textbox inset="1mm,,1mm">
                  <w:txbxContent>
                    <w:p w14:paraId="64881E85"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3696" behindDoc="0" locked="0" layoutInCell="1" allowOverlap="1" wp14:anchorId="146C1E6D" wp14:editId="12D7EDCD">
                <wp:simplePos x="0" y="0"/>
                <wp:positionH relativeFrom="column">
                  <wp:posOffset>1946910</wp:posOffset>
                </wp:positionH>
                <wp:positionV relativeFrom="paragraph">
                  <wp:posOffset>1422400</wp:posOffset>
                </wp:positionV>
                <wp:extent cx="685800" cy="231775"/>
                <wp:effectExtent l="3810" t="3175" r="0" b="3175"/>
                <wp:wrapNone/>
                <wp:docPr id="16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478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C1E6D" id="Text Box 87" o:spid="_x0000_s1057" type="#_x0000_t202" style="position:absolute;margin-left:153.3pt;margin-top:112pt;width:54pt;height:18.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wO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" stroked="f">
                <v:textbox inset="1mm,,1mm">
                  <w:txbxContent>
                    <w:p w14:paraId="255A478E"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6288" behindDoc="0" locked="0" layoutInCell="1" allowOverlap="1" wp14:anchorId="00CA9FC7" wp14:editId="786041A6">
                <wp:simplePos x="0" y="0"/>
                <wp:positionH relativeFrom="column">
                  <wp:posOffset>1946910</wp:posOffset>
                </wp:positionH>
                <wp:positionV relativeFrom="paragraph">
                  <wp:posOffset>822960</wp:posOffset>
                </wp:positionV>
                <wp:extent cx="685800" cy="231775"/>
                <wp:effectExtent l="3810" t="3810" r="0" b="2540"/>
                <wp:wrapNone/>
                <wp:docPr id="1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1226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A9FC7" id="Text Box 70" o:spid="_x0000_s1058" type="#_x0000_t202" style="position:absolute;margin-left:153.3pt;margin-top:64.8pt;width:54pt;height:1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Lg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" stroked="f">
                <v:textbox inset="1mm,,1mm">
                  <w:txbxContent>
                    <w:p w14:paraId="7801226F"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9776" behindDoc="0" locked="0" layoutInCell="1" allowOverlap="1" wp14:anchorId="1FC36B87" wp14:editId="2700E08D">
                <wp:simplePos x="0" y="0"/>
                <wp:positionH relativeFrom="column">
                  <wp:posOffset>1946910</wp:posOffset>
                </wp:positionH>
                <wp:positionV relativeFrom="paragraph">
                  <wp:posOffset>3030855</wp:posOffset>
                </wp:positionV>
                <wp:extent cx="685800" cy="473075"/>
                <wp:effectExtent l="13335" t="11430" r="15240" b="29845"/>
                <wp:wrapNone/>
                <wp:docPr id="16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63BAFB75">
              <v:roundrect id="AutoShape 132" style="position:absolute;margin-left:153.3pt;margin-top:238.65pt;width:54pt;height:3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37659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05504" behindDoc="0" locked="0" layoutInCell="1" allowOverlap="1" wp14:anchorId="67B35823" wp14:editId="66492B87">
                <wp:simplePos x="0" y="0"/>
                <wp:positionH relativeFrom="column">
                  <wp:posOffset>1946910</wp:posOffset>
                </wp:positionH>
                <wp:positionV relativeFrom="paragraph">
                  <wp:posOffset>1279525</wp:posOffset>
                </wp:positionV>
                <wp:extent cx="685800" cy="473075"/>
                <wp:effectExtent l="13335" t="12700" r="15240" b="28575"/>
                <wp:wrapNone/>
                <wp:docPr id="15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CC6B553">
              <v:roundrect id="AutoShape 79" style="position:absolute;margin-left:153.3pt;margin-top:100.75pt;width:54pt;height:37.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3DE3A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86048" behindDoc="0" locked="0" layoutInCell="1" allowOverlap="1" wp14:anchorId="2017BAB4" wp14:editId="49624B01">
                <wp:simplePos x="0" y="0"/>
                <wp:positionH relativeFrom="column">
                  <wp:posOffset>1946910</wp:posOffset>
                </wp:positionH>
                <wp:positionV relativeFrom="paragraph">
                  <wp:posOffset>673100</wp:posOffset>
                </wp:positionV>
                <wp:extent cx="685800" cy="473075"/>
                <wp:effectExtent l="13335" t="6350" r="15240" b="34925"/>
                <wp:wrapNone/>
                <wp:docPr id="15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BFC3836">
              <v:roundrect id="AutoShape 60" style="position:absolute;margin-left:153.3pt;margin-top:53pt;width:54pt;height:37.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6E343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75136" behindDoc="0" locked="0" layoutInCell="1" allowOverlap="1" wp14:anchorId="5AE4475E" wp14:editId="0292D178">
                <wp:simplePos x="0" y="0"/>
                <wp:positionH relativeFrom="column">
                  <wp:posOffset>2880995</wp:posOffset>
                </wp:positionH>
                <wp:positionV relativeFrom="paragraph">
                  <wp:posOffset>3169285</wp:posOffset>
                </wp:positionV>
                <wp:extent cx="685800" cy="231775"/>
                <wp:effectExtent l="4445" t="0" r="0" b="0"/>
                <wp:wrapNone/>
                <wp:docPr id="1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980D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75E" id="Text Box 147" o:spid="_x0000_s1059" type="#_x0000_t202" style="position:absolute;margin-left:226.85pt;margin-top:249.55pt;width:54pt;height:1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cM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" stroked="f">
                <v:textbox inset="1mm,,1mm">
                  <w:txbxContent>
                    <w:p w14:paraId="473980DD"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7312" behindDoc="0" locked="0" layoutInCell="1" allowOverlap="1" wp14:anchorId="557AA6C9" wp14:editId="5D5D3DB8">
                <wp:simplePos x="0" y="0"/>
                <wp:positionH relativeFrom="column">
                  <wp:posOffset>2880995</wp:posOffset>
                </wp:positionH>
                <wp:positionV relativeFrom="paragraph">
                  <wp:posOffset>803910</wp:posOffset>
                </wp:positionV>
                <wp:extent cx="685800" cy="231775"/>
                <wp:effectExtent l="4445" t="3810" r="0" b="2540"/>
                <wp:wrapNone/>
                <wp:docPr id="15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2E577"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AA6C9" id="Text Box 71" o:spid="_x0000_s1060" type="#_x0000_t202" style="position:absolute;margin-left:226.85pt;margin-top:63.3pt;width:54pt;height:18.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" stroked="f">
                <v:textbox inset="1mm,,1mm">
                  <w:txbxContent>
                    <w:p w14:paraId="2BD2E577"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60800" behindDoc="0" locked="0" layoutInCell="1" allowOverlap="1" wp14:anchorId="5D159E5F" wp14:editId="21699D3F">
                <wp:simplePos x="0" y="0"/>
                <wp:positionH relativeFrom="column">
                  <wp:posOffset>2880995</wp:posOffset>
                </wp:positionH>
                <wp:positionV relativeFrom="paragraph">
                  <wp:posOffset>3035935</wp:posOffset>
                </wp:positionV>
                <wp:extent cx="685800" cy="473075"/>
                <wp:effectExtent l="13970" t="6985" r="14605" b="34290"/>
                <wp:wrapNone/>
                <wp:docPr id="15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5594520">
              <v:roundrect id="AutoShape 133" style="position:absolute;margin-left:226.85pt;margin-top:239.05pt;width:54pt;height:3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4E9BA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87072" behindDoc="0" locked="0" layoutInCell="1" allowOverlap="1" wp14:anchorId="6BC24197" wp14:editId="165B378B">
                <wp:simplePos x="0" y="0"/>
                <wp:positionH relativeFrom="column">
                  <wp:posOffset>2880995</wp:posOffset>
                </wp:positionH>
                <wp:positionV relativeFrom="paragraph">
                  <wp:posOffset>673100</wp:posOffset>
                </wp:positionV>
                <wp:extent cx="685800" cy="473075"/>
                <wp:effectExtent l="13970" t="6350" r="14605" b="34925"/>
                <wp:wrapNone/>
                <wp:docPr id="15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835690A">
              <v:roundrect id="AutoShape 61" style="position:absolute;margin-left:226.85pt;margin-top:53pt;width:54pt;height:37.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7B6A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676160" behindDoc="0" locked="0" layoutInCell="1" allowOverlap="1" wp14:anchorId="446E825F" wp14:editId="5E8C5D29">
                <wp:simplePos x="0" y="0"/>
                <wp:positionH relativeFrom="column">
                  <wp:posOffset>3811905</wp:posOffset>
                </wp:positionH>
                <wp:positionV relativeFrom="paragraph">
                  <wp:posOffset>3169285</wp:posOffset>
                </wp:positionV>
                <wp:extent cx="685800" cy="231775"/>
                <wp:effectExtent l="1905" t="0" r="0" b="0"/>
                <wp:wrapNone/>
                <wp:docPr id="1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A6AE0"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825F" id="Text Box 148" o:spid="_x0000_s1061" type="#_x0000_t202" style="position:absolute;margin-left:300.15pt;margin-top:249.55pt;width:54pt;height:1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sL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" stroked="f">
                <v:textbox inset="1mm,,1mm">
                  <w:txbxContent>
                    <w:p w14:paraId="767A6AE0"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5744" behindDoc="0" locked="0" layoutInCell="1" allowOverlap="1" wp14:anchorId="49DEE841" wp14:editId="0780D0D8">
                <wp:simplePos x="0" y="0"/>
                <wp:positionH relativeFrom="column">
                  <wp:posOffset>3804285</wp:posOffset>
                </wp:positionH>
                <wp:positionV relativeFrom="paragraph">
                  <wp:posOffset>1412875</wp:posOffset>
                </wp:positionV>
                <wp:extent cx="685800" cy="231775"/>
                <wp:effectExtent l="3810" t="3175" r="0" b="3175"/>
                <wp:wrapNone/>
                <wp:docPr id="1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0FF79" w14:textId="77777777" w:rsidR="0076569A" w:rsidRPr="007C4D36"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EE841" id="Text Box 89" o:spid="_x0000_s1062" type="#_x0000_t202" style="position:absolute;margin-left:299.55pt;margin-top:111.25pt;width:54pt;height:18.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Xl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" stroked="f">
                <v:textbox inset="1mm,,1mm">
                  <w:txbxContent>
                    <w:p w14:paraId="6190FF79" w14:textId="77777777" w:rsidR="0076569A" w:rsidRPr="007C4D36"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598336" behindDoc="0" locked="0" layoutInCell="1" allowOverlap="1" wp14:anchorId="73D8B007" wp14:editId="5AE5FA45">
                <wp:simplePos x="0" y="0"/>
                <wp:positionH relativeFrom="column">
                  <wp:posOffset>3804285</wp:posOffset>
                </wp:positionH>
                <wp:positionV relativeFrom="paragraph">
                  <wp:posOffset>813435</wp:posOffset>
                </wp:positionV>
                <wp:extent cx="685800" cy="231775"/>
                <wp:effectExtent l="3810" t="3810" r="0" b="2540"/>
                <wp:wrapNone/>
                <wp:docPr id="1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64C6C"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B007" id="Text Box 72" o:spid="_x0000_s1063" type="#_x0000_t202" style="position:absolute;margin-left:299.55pt;margin-top:64.05pt;width:54pt;height:18.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J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" stroked="f">
                <v:textbox inset="1mm,,1mm">
                  <w:txbxContent>
                    <w:p w14:paraId="79564C6C"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61824" behindDoc="0" locked="0" layoutInCell="1" allowOverlap="1" wp14:anchorId="43BF217A" wp14:editId="16741B31">
                <wp:simplePos x="0" y="0"/>
                <wp:positionH relativeFrom="column">
                  <wp:posOffset>3813810</wp:posOffset>
                </wp:positionH>
                <wp:positionV relativeFrom="paragraph">
                  <wp:posOffset>3035935</wp:posOffset>
                </wp:positionV>
                <wp:extent cx="685800" cy="473075"/>
                <wp:effectExtent l="3810" t="6985" r="15240" b="34290"/>
                <wp:wrapNone/>
                <wp:docPr id="15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46A6178">
              <v:roundrect id="AutoShape 134" style="position:absolute;margin-left:300.3pt;margin-top:239.05pt;width:54pt;height:3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d="f" strokecolor="#f2f2f2" strokeweight="3pt" arcsize="10923f" w14:anchorId="4AC464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07552" behindDoc="0" locked="0" layoutInCell="1" allowOverlap="1" wp14:anchorId="7F43E06B" wp14:editId="6A055CDC">
                <wp:simplePos x="0" y="0"/>
                <wp:positionH relativeFrom="column">
                  <wp:posOffset>3802380</wp:posOffset>
                </wp:positionH>
                <wp:positionV relativeFrom="paragraph">
                  <wp:posOffset>1279525</wp:posOffset>
                </wp:positionV>
                <wp:extent cx="685800" cy="473075"/>
                <wp:effectExtent l="11430" t="12700" r="17145" b="28575"/>
                <wp:wrapNone/>
                <wp:docPr id="14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6B7E2B1">
              <v:roundrect id="AutoShape 81" style="position:absolute;margin-left:299.4pt;margin-top:100.75pt;width:54pt;height:37.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54C57D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88096" behindDoc="0" locked="0" layoutInCell="1" allowOverlap="1" wp14:anchorId="6AC844A7" wp14:editId="1FFEA79E">
                <wp:simplePos x="0" y="0"/>
                <wp:positionH relativeFrom="column">
                  <wp:posOffset>3804285</wp:posOffset>
                </wp:positionH>
                <wp:positionV relativeFrom="paragraph">
                  <wp:posOffset>673100</wp:posOffset>
                </wp:positionV>
                <wp:extent cx="685800" cy="473075"/>
                <wp:effectExtent l="13335" t="6350" r="15240" b="34925"/>
                <wp:wrapNone/>
                <wp:docPr id="14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1D2168E">
              <v:roundrect id="AutoShape 62" style="position:absolute;margin-left:299.55pt;margin-top:53pt;width:54pt;height:37.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63008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677184" behindDoc="0" locked="0" layoutInCell="1" allowOverlap="1" wp14:anchorId="07711013" wp14:editId="17825ACF">
                <wp:simplePos x="0" y="0"/>
                <wp:positionH relativeFrom="column">
                  <wp:posOffset>4728210</wp:posOffset>
                </wp:positionH>
                <wp:positionV relativeFrom="paragraph">
                  <wp:posOffset>3169285</wp:posOffset>
                </wp:positionV>
                <wp:extent cx="685800" cy="231775"/>
                <wp:effectExtent l="3810" t="0" r="0" b="0"/>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7D39C" w14:textId="77777777" w:rsidR="0076569A" w:rsidRPr="00D3120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11013" id="Text Box 149" o:spid="_x0000_s1064" type="#_x0000_t202" style="position:absolute;margin-left:372.3pt;margin-top:249.55pt;width:54pt;height:1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o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" stroked="f">
                <v:textbox inset="1mm,,1mm">
                  <w:txbxContent>
                    <w:p w14:paraId="7647D39C" w14:textId="77777777" w:rsidR="0076569A" w:rsidRPr="00D3120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599360" behindDoc="0" locked="0" layoutInCell="1" allowOverlap="1" wp14:anchorId="7EE2699F" wp14:editId="4EFB0254">
                <wp:simplePos x="0" y="0"/>
                <wp:positionH relativeFrom="column">
                  <wp:posOffset>4728210</wp:posOffset>
                </wp:positionH>
                <wp:positionV relativeFrom="paragraph">
                  <wp:posOffset>813435</wp:posOffset>
                </wp:positionV>
                <wp:extent cx="685800" cy="231775"/>
                <wp:effectExtent l="3810" t="3810" r="0" b="254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5FB93"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699F" id="Text Box 73" o:spid="_x0000_s1065" type="#_x0000_t202" style="position:absolute;margin-left:372.3pt;margin-top:64.05pt;width:54pt;height:18.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" stroked="f">
                <v:textbox inset="1mm,,1mm">
                  <w:txbxContent>
                    <w:p w14:paraId="2EA5FB93"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62848" behindDoc="0" locked="0" layoutInCell="1" allowOverlap="1" wp14:anchorId="0E953D3D" wp14:editId="0E5B1625">
                <wp:simplePos x="0" y="0"/>
                <wp:positionH relativeFrom="column">
                  <wp:posOffset>4728210</wp:posOffset>
                </wp:positionH>
                <wp:positionV relativeFrom="paragraph">
                  <wp:posOffset>3030855</wp:posOffset>
                </wp:positionV>
                <wp:extent cx="685800" cy="473075"/>
                <wp:effectExtent l="13335" t="11430" r="15240" b="29845"/>
                <wp:wrapNone/>
                <wp:docPr id="14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D17EBFC">
              <v:roundrect id="AutoShape 135" style="position:absolute;margin-left:372.3pt;margin-top:238.65pt;width:54pt;height:3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61D4B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25984" behindDoc="0" locked="0" layoutInCell="1" allowOverlap="1" wp14:anchorId="576D39C5" wp14:editId="144E1A7A">
                <wp:simplePos x="0" y="0"/>
                <wp:positionH relativeFrom="column">
                  <wp:posOffset>4728210</wp:posOffset>
                </wp:positionH>
                <wp:positionV relativeFrom="paragraph">
                  <wp:posOffset>1873885</wp:posOffset>
                </wp:positionV>
                <wp:extent cx="685800" cy="473075"/>
                <wp:effectExtent l="13335" t="6985" r="15240" b="34290"/>
                <wp:wrapNone/>
                <wp:docPr id="14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3CFC916">
              <v:roundrect id="AutoShape 99" style="position:absolute;margin-left:372.3pt;margin-top:147.55pt;width:54pt;height:3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arcsize="10923f" w14:anchorId="4DB57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">
                <v:shadow on="t" color="#974706" offset="1pt"/>
              </v:roundrect>
            </w:pict>
          </mc:Fallback>
        </mc:AlternateContent>
      </w:r>
      <w:r w:rsidRPr="00E824E7">
        <w:rPr>
          <w:rFonts w:cstheme="minorHAnsi"/>
          <w:noProof/>
          <w:sz w:val="24"/>
        </w:rPr>
        <mc:AlternateContent>
          <mc:Choice Requires="wps">
            <w:drawing>
              <wp:anchor distT="0" distB="0" distL="114300" distR="114300" simplePos="0" relativeHeight="251589120" behindDoc="0" locked="0" layoutInCell="1" allowOverlap="1" wp14:anchorId="135A80FB" wp14:editId="1212DBAD">
                <wp:simplePos x="0" y="0"/>
                <wp:positionH relativeFrom="column">
                  <wp:posOffset>4728210</wp:posOffset>
                </wp:positionH>
                <wp:positionV relativeFrom="paragraph">
                  <wp:posOffset>673100</wp:posOffset>
                </wp:positionV>
                <wp:extent cx="685800" cy="473075"/>
                <wp:effectExtent l="13335" t="6350" r="15240" b="34925"/>
                <wp:wrapNone/>
                <wp:docPr id="14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056AC45">
              <v:roundrect id="AutoShape 63" style="position:absolute;margin-left:372.3pt;margin-top:53pt;width:54pt;height:37.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6D3C1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678208" behindDoc="0" locked="0" layoutInCell="1" allowOverlap="1" wp14:anchorId="7882420D" wp14:editId="382CF47E">
                <wp:simplePos x="0" y="0"/>
                <wp:positionH relativeFrom="column">
                  <wp:posOffset>5661660</wp:posOffset>
                </wp:positionH>
                <wp:positionV relativeFrom="paragraph">
                  <wp:posOffset>3169285</wp:posOffset>
                </wp:positionV>
                <wp:extent cx="685800" cy="231775"/>
                <wp:effectExtent l="3810" t="0" r="0" b="0"/>
                <wp:wrapNone/>
                <wp:docPr id="14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037C8"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2420D" id="Text Box 150" o:spid="_x0000_s1066" type="#_x0000_t202" style="position:absolute;margin-left:445.8pt;margin-top:249.55pt;width:54pt;height:1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2t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" stroked="f">
                <v:textbox inset="1mm,,1mm">
                  <w:txbxContent>
                    <w:p w14:paraId="100037C8"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6224" behindDoc="0" locked="0" layoutInCell="1" allowOverlap="1" wp14:anchorId="2FAC64B5" wp14:editId="03A052EB">
                <wp:simplePos x="0" y="0"/>
                <wp:positionH relativeFrom="column">
                  <wp:posOffset>5661660</wp:posOffset>
                </wp:positionH>
                <wp:positionV relativeFrom="paragraph">
                  <wp:posOffset>1988185</wp:posOffset>
                </wp:positionV>
                <wp:extent cx="685800" cy="231775"/>
                <wp:effectExtent l="3810" t="0" r="0" b="0"/>
                <wp:wrapNone/>
                <wp:docPr id="1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7687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C64B5" id="Text Box 109" o:spid="_x0000_s1067" type="#_x0000_t202" style="position:absolute;margin-left:445.8pt;margin-top:156.55pt;width:54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hB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" stroked="f">
                <v:textbox inset="1mm,,1mm">
                  <w:txbxContent>
                    <w:p w14:paraId="11F7687B"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7248" behindDoc="0" locked="0" layoutInCell="1" allowOverlap="1" wp14:anchorId="3899A8B6" wp14:editId="79EA0F74">
                <wp:simplePos x="0" y="0"/>
                <wp:positionH relativeFrom="column">
                  <wp:posOffset>6585585</wp:posOffset>
                </wp:positionH>
                <wp:positionV relativeFrom="paragraph">
                  <wp:posOffset>1988185</wp:posOffset>
                </wp:positionV>
                <wp:extent cx="685800" cy="231775"/>
                <wp:effectExtent l="3810" t="0" r="0" b="0"/>
                <wp:wrapNone/>
                <wp:docPr id="1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E52C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9A8B6" id="Text Box 110" o:spid="_x0000_s1068" type="#_x0000_t202" style="position:absolute;margin-left:518.55pt;margin-top:156.55pt;width:54pt;height:1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av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" stroked="f">
                <v:textbox inset="1mm,,1mm">
                  <w:txbxContent>
                    <w:p w14:paraId="72BE52CD"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8272" behindDoc="0" locked="0" layoutInCell="1" allowOverlap="1" wp14:anchorId="235FBDF8" wp14:editId="2B078B11">
                <wp:simplePos x="0" y="0"/>
                <wp:positionH relativeFrom="column">
                  <wp:posOffset>7499985</wp:posOffset>
                </wp:positionH>
                <wp:positionV relativeFrom="paragraph">
                  <wp:posOffset>1988185</wp:posOffset>
                </wp:positionV>
                <wp:extent cx="685800" cy="231775"/>
                <wp:effectExtent l="3810" t="0" r="0" b="0"/>
                <wp:wrapNone/>
                <wp:docPr id="1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351A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BDF8" id="Text Box 111" o:spid="_x0000_s1069" type="#_x0000_t202" style="position:absolute;margin-left:590.55pt;margin-top:156.55pt;width:54pt;height:1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" stroked="f">
                <v:textbox inset="1mm,,1mm">
                  <w:txbxContent>
                    <w:p w14:paraId="3D2351AF"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7424" behindDoc="0" locked="0" layoutInCell="1" allowOverlap="1" wp14:anchorId="5B6ED8F3" wp14:editId="4685D0F2">
                <wp:simplePos x="0" y="0"/>
                <wp:positionH relativeFrom="column">
                  <wp:posOffset>6585585</wp:posOffset>
                </wp:positionH>
                <wp:positionV relativeFrom="paragraph">
                  <wp:posOffset>3769360</wp:posOffset>
                </wp:positionV>
                <wp:extent cx="685800" cy="231775"/>
                <wp:effectExtent l="3810" t="0" r="0" b="0"/>
                <wp:wrapNone/>
                <wp:docPr id="13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69388" w14:textId="77777777" w:rsidR="0076569A" w:rsidRPr="00E56F1D"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D8F3" id="Text Box 159" o:spid="_x0000_s1070" type="#_x0000_t202" style="position:absolute;margin-left:518.55pt;margin-top:296.8pt;width:54pt;height:1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" stroked="f">
                <v:textbox inset="1mm,,1mm">
                  <w:txbxContent>
                    <w:p w14:paraId="47B69388" w14:textId="77777777" w:rsidR="0076569A" w:rsidRPr="00E56F1D"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686400" behindDoc="0" locked="0" layoutInCell="1" allowOverlap="1" wp14:anchorId="16ADB89F" wp14:editId="21906409">
                <wp:simplePos x="0" y="0"/>
                <wp:positionH relativeFrom="column">
                  <wp:posOffset>5661660</wp:posOffset>
                </wp:positionH>
                <wp:positionV relativeFrom="paragraph">
                  <wp:posOffset>3769360</wp:posOffset>
                </wp:positionV>
                <wp:extent cx="685800" cy="231775"/>
                <wp:effectExtent l="3810" t="0" r="0" b="0"/>
                <wp:wrapNone/>
                <wp:docPr id="13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31EB0"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DB89F" id="Text Box 158" o:spid="_x0000_s1071" type="#_x0000_t202" style="position:absolute;margin-left:445.8pt;margin-top:296.8pt;width:54pt;height:1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9E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" stroked="f">
                <v:textbox inset="1mm,,1mm">
                  <w:txbxContent>
                    <w:p w14:paraId="2D631EB0"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5376" behindDoc="0" locked="0" layoutInCell="1" allowOverlap="1" wp14:anchorId="3B5A708E" wp14:editId="179CD5C6">
                <wp:simplePos x="0" y="0"/>
                <wp:positionH relativeFrom="column">
                  <wp:posOffset>4728210</wp:posOffset>
                </wp:positionH>
                <wp:positionV relativeFrom="paragraph">
                  <wp:posOffset>3769360</wp:posOffset>
                </wp:positionV>
                <wp:extent cx="685800" cy="231775"/>
                <wp:effectExtent l="3810" t="0" r="0" b="0"/>
                <wp:wrapNone/>
                <wp:docPr id="13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8FDAB" w14:textId="77777777" w:rsidR="0076569A" w:rsidRPr="00E56F1D"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708E" id="Text Box 157" o:spid="_x0000_s1072" type="#_x0000_t202" style="position:absolute;margin-left:372.3pt;margin-top:296.8pt;width:54pt;height:1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Gq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" stroked="f">
                <v:textbox inset="1mm,,1mm">
                  <w:txbxContent>
                    <w:p w14:paraId="7818FDAB" w14:textId="77777777" w:rsidR="0076569A" w:rsidRPr="00E56F1D"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684352" behindDoc="0" locked="0" layoutInCell="1" allowOverlap="1" wp14:anchorId="76C1CCC4" wp14:editId="03D9721E">
                <wp:simplePos x="0" y="0"/>
                <wp:positionH relativeFrom="column">
                  <wp:posOffset>3813810</wp:posOffset>
                </wp:positionH>
                <wp:positionV relativeFrom="paragraph">
                  <wp:posOffset>3769360</wp:posOffset>
                </wp:positionV>
                <wp:extent cx="685800" cy="231775"/>
                <wp:effectExtent l="3810" t="0" r="0" b="0"/>
                <wp:wrapNone/>
                <wp:docPr id="1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ECCDE" w14:textId="77777777" w:rsidR="0076569A" w:rsidRPr="000530F6" w:rsidRDefault="0076569A" w:rsidP="00E75C5C">
                            <w:pPr>
                              <w:jc w:val="center"/>
                              <w:rPr>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CCC4" id="Text Box 156" o:spid="_x0000_s1073" type="#_x0000_t202" style="position:absolute;margin-left:300.3pt;margin-top:296.8pt;width:54pt;height:1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RG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" stroked="f">
                <v:textbox inset="1mm,,1mm">
                  <w:txbxContent>
                    <w:p w14:paraId="31FECCDE" w14:textId="77777777" w:rsidR="0076569A" w:rsidRPr="000530F6" w:rsidRDefault="0076569A" w:rsidP="00E75C5C">
                      <w:pPr>
                        <w:jc w:val="center"/>
                        <w:rPr>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3328" behindDoc="0" locked="0" layoutInCell="1" allowOverlap="1" wp14:anchorId="47FBA690" wp14:editId="1C31CEF6">
                <wp:simplePos x="0" y="0"/>
                <wp:positionH relativeFrom="column">
                  <wp:posOffset>2880995</wp:posOffset>
                </wp:positionH>
                <wp:positionV relativeFrom="paragraph">
                  <wp:posOffset>3769360</wp:posOffset>
                </wp:positionV>
                <wp:extent cx="685800" cy="231775"/>
                <wp:effectExtent l="4445" t="0" r="0" b="0"/>
                <wp:wrapNone/>
                <wp:docPr id="1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1AA76"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BA690" id="Text Box 155" o:spid="_x0000_s1074" type="#_x0000_t202" style="position:absolute;margin-left:226.85pt;margin-top:296.8pt;width:54pt;height:1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n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" stroked="f">
                <v:textbox inset="1mm,,1mm">
                  <w:txbxContent>
                    <w:p w14:paraId="6401AA76"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2304" behindDoc="0" locked="0" layoutInCell="1" allowOverlap="1" wp14:anchorId="3DDD7561" wp14:editId="73ECE50C">
                <wp:simplePos x="0" y="0"/>
                <wp:positionH relativeFrom="column">
                  <wp:posOffset>1956435</wp:posOffset>
                </wp:positionH>
                <wp:positionV relativeFrom="paragraph">
                  <wp:posOffset>3769360</wp:posOffset>
                </wp:positionV>
                <wp:extent cx="685800" cy="231775"/>
                <wp:effectExtent l="3810" t="0" r="0" b="0"/>
                <wp:wrapNone/>
                <wp:docPr id="13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97633"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D7561" id="Text Box 154" o:spid="_x0000_s1075" type="#_x0000_t202" style="position:absolute;margin-left:154.05pt;margin-top:296.8pt;width:54pt;height:1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" stroked="f">
                <v:textbox inset="1mm,,1mm">
                  <w:txbxContent>
                    <w:p w14:paraId="15C97633"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72064" behindDoc="0" locked="0" layoutInCell="1" allowOverlap="1" wp14:anchorId="621C0341" wp14:editId="67B5C53A">
                <wp:simplePos x="0" y="0"/>
                <wp:positionH relativeFrom="column">
                  <wp:posOffset>6585585</wp:posOffset>
                </wp:positionH>
                <wp:positionV relativeFrom="paragraph">
                  <wp:posOffset>3627755</wp:posOffset>
                </wp:positionV>
                <wp:extent cx="685800" cy="473075"/>
                <wp:effectExtent l="3810" t="8255" r="15240" b="33020"/>
                <wp:wrapNone/>
                <wp:docPr id="132" name="AutoShape 144"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6"/>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E981AB8">
              <v:roundrect id="AutoShape 144" style="position:absolute;margin-left:518.55pt;margin-top:285.65pt;width:54pt;height:3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1DAA7A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">
                <v:fill type="tile" o:title="Saco de papel" recolor="t" r:id="rId37"/>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71040" behindDoc="0" locked="0" layoutInCell="1" allowOverlap="1" wp14:anchorId="435C427F" wp14:editId="456FE8B7">
                <wp:simplePos x="0" y="0"/>
                <wp:positionH relativeFrom="column">
                  <wp:posOffset>5661660</wp:posOffset>
                </wp:positionH>
                <wp:positionV relativeFrom="paragraph">
                  <wp:posOffset>3627755</wp:posOffset>
                </wp:positionV>
                <wp:extent cx="685800" cy="473075"/>
                <wp:effectExtent l="3810" t="8255" r="15240" b="33020"/>
                <wp:wrapNone/>
                <wp:docPr id="13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D210894">
              <v:roundrect id="AutoShape 143" style="position:absolute;margin-left:445.8pt;margin-top:285.65pt;width:54pt;height:3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70D5C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70016" behindDoc="0" locked="0" layoutInCell="1" allowOverlap="1" wp14:anchorId="713F8181" wp14:editId="2C582794">
                <wp:simplePos x="0" y="0"/>
                <wp:positionH relativeFrom="column">
                  <wp:posOffset>4728210</wp:posOffset>
                </wp:positionH>
                <wp:positionV relativeFrom="paragraph">
                  <wp:posOffset>3627755</wp:posOffset>
                </wp:positionV>
                <wp:extent cx="685800" cy="473075"/>
                <wp:effectExtent l="13335" t="8255" r="15240" b="33020"/>
                <wp:wrapNone/>
                <wp:docPr id="13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6631C64">
              <v:roundrect id="AutoShape 142" style="position:absolute;margin-left:372.3pt;margin-top:285.65pt;width:54pt;height:3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5DC3C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68992" behindDoc="0" locked="0" layoutInCell="1" allowOverlap="1" wp14:anchorId="4CF31A07" wp14:editId="253A6067">
                <wp:simplePos x="0" y="0"/>
                <wp:positionH relativeFrom="column">
                  <wp:posOffset>3813810</wp:posOffset>
                </wp:positionH>
                <wp:positionV relativeFrom="paragraph">
                  <wp:posOffset>3627755</wp:posOffset>
                </wp:positionV>
                <wp:extent cx="685800" cy="473075"/>
                <wp:effectExtent l="13335" t="8255" r="15240" b="33020"/>
                <wp:wrapNone/>
                <wp:docPr id="12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2A96438">
              <v:roundrect id="AutoShape 141" style="position:absolute;margin-left:300.3pt;margin-top:285.65pt;width:54pt;height:3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167A7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67968" behindDoc="0" locked="0" layoutInCell="1" allowOverlap="1" wp14:anchorId="4B910B6F" wp14:editId="16708E1F">
                <wp:simplePos x="0" y="0"/>
                <wp:positionH relativeFrom="column">
                  <wp:posOffset>2880995</wp:posOffset>
                </wp:positionH>
                <wp:positionV relativeFrom="paragraph">
                  <wp:posOffset>3630930</wp:posOffset>
                </wp:positionV>
                <wp:extent cx="685800" cy="473075"/>
                <wp:effectExtent l="13970" t="11430" r="14605" b="29845"/>
                <wp:wrapNone/>
                <wp:docPr id="12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25AD5E2">
              <v:roundrect id="AutoShape 140" style="position:absolute;margin-left:226.85pt;margin-top:285.9pt;width:54pt;height:3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arcsize="10923f" w14:anchorId="170D5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">
                <v:shadow on="t" color="#974706" offset="1pt"/>
              </v:roundrect>
            </w:pict>
          </mc:Fallback>
        </mc:AlternateContent>
      </w:r>
      <w:r w:rsidRPr="00E824E7">
        <w:rPr>
          <w:rFonts w:cstheme="minorHAnsi"/>
          <w:noProof/>
          <w:sz w:val="24"/>
        </w:rPr>
        <mc:AlternateContent>
          <mc:Choice Requires="wps">
            <w:drawing>
              <wp:anchor distT="0" distB="0" distL="114300" distR="114300" simplePos="0" relativeHeight="251666944" behindDoc="0" locked="0" layoutInCell="1" allowOverlap="1" wp14:anchorId="77090B35" wp14:editId="30FFE930">
                <wp:simplePos x="0" y="0"/>
                <wp:positionH relativeFrom="column">
                  <wp:posOffset>1956435</wp:posOffset>
                </wp:positionH>
                <wp:positionV relativeFrom="paragraph">
                  <wp:posOffset>3621405</wp:posOffset>
                </wp:positionV>
                <wp:extent cx="685800" cy="473075"/>
                <wp:effectExtent l="3810" t="1905" r="15240" b="29845"/>
                <wp:wrapNone/>
                <wp:docPr id="1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910FF53">
              <v:roundrect id="AutoShape 139" style="position:absolute;margin-left:154.05pt;margin-top:285.15pt;width:54pt;height:3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2f2f2" strokeweight="3pt" arcsize="10923f" w14:anchorId="2D23E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79232" behindDoc="0" locked="0" layoutInCell="1" allowOverlap="1" wp14:anchorId="64A1B6DE" wp14:editId="2AF15A16">
                <wp:simplePos x="0" y="0"/>
                <wp:positionH relativeFrom="column">
                  <wp:posOffset>6585585</wp:posOffset>
                </wp:positionH>
                <wp:positionV relativeFrom="paragraph">
                  <wp:posOffset>3169285</wp:posOffset>
                </wp:positionV>
                <wp:extent cx="685800" cy="231775"/>
                <wp:effectExtent l="3810" t="0" r="0" b="0"/>
                <wp:wrapNone/>
                <wp:docPr id="1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2E6F6" w14:textId="77777777" w:rsidR="0076569A" w:rsidRPr="00E56F1D"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1B6DE" id="Text Box 151" o:spid="_x0000_s1076" type="#_x0000_t202" style="position:absolute;margin-left:518.55pt;margin-top:249.55pt;width:54pt;height:1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d7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" stroked="f">
                <v:textbox inset="1mm,,1mm">
                  <w:txbxContent>
                    <w:p w14:paraId="5BE2E6F6" w14:textId="77777777" w:rsidR="0076569A" w:rsidRPr="00E56F1D"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680256" behindDoc="0" locked="0" layoutInCell="1" allowOverlap="1" wp14:anchorId="0819C601" wp14:editId="5FCDB6D4">
                <wp:simplePos x="0" y="0"/>
                <wp:positionH relativeFrom="column">
                  <wp:posOffset>7499985</wp:posOffset>
                </wp:positionH>
                <wp:positionV relativeFrom="paragraph">
                  <wp:posOffset>3162300</wp:posOffset>
                </wp:positionV>
                <wp:extent cx="685800" cy="231775"/>
                <wp:effectExtent l="3810" t="0" r="0" b="0"/>
                <wp:wrapNone/>
                <wp:docPr id="1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1DB2C" w14:textId="77777777" w:rsidR="0076569A" w:rsidRPr="007610DC" w:rsidRDefault="0076569A" w:rsidP="00E75C5C">
                            <w:pPr>
                              <w:jc w:val="center"/>
                              <w:rPr>
                                <w:rFonts w:ascii="Cambria" w:hAnsi="Cambria"/>
                                <w:b/>
                                <w:sz w:val="10"/>
                                <w:szCs w:val="10"/>
                              </w:rPr>
                            </w:pPr>
                          </w:p>
                          <w:p w14:paraId="1F61DA9D" w14:textId="77777777" w:rsidR="0076569A" w:rsidRPr="00E56F1D"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C601" id="Text Box 152" o:spid="_x0000_s1077" type="#_x0000_t202" style="position:absolute;margin-left:590.55pt;margin-top:249pt;width:54pt;height:1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KX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" stroked="f">
                <v:textbox inset="1mm,,1mm">
                  <w:txbxContent>
                    <w:p w14:paraId="1FA1DB2C" w14:textId="77777777" w:rsidR="0076569A" w:rsidRPr="007610DC" w:rsidRDefault="0076569A" w:rsidP="00E75C5C">
                      <w:pPr>
                        <w:jc w:val="center"/>
                        <w:rPr>
                          <w:rFonts w:ascii="Cambria" w:hAnsi="Cambria"/>
                          <w:b/>
                          <w:sz w:val="10"/>
                          <w:szCs w:val="10"/>
                        </w:rPr>
                      </w:pPr>
                    </w:p>
                    <w:p w14:paraId="1F61DA9D" w14:textId="77777777" w:rsidR="0076569A" w:rsidRPr="00E56F1D"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665920" behindDoc="0" locked="0" layoutInCell="1" allowOverlap="1" wp14:anchorId="71EBD222" wp14:editId="7EE94A80">
                <wp:simplePos x="0" y="0"/>
                <wp:positionH relativeFrom="column">
                  <wp:posOffset>7499985</wp:posOffset>
                </wp:positionH>
                <wp:positionV relativeFrom="paragraph">
                  <wp:posOffset>3035935</wp:posOffset>
                </wp:positionV>
                <wp:extent cx="685800" cy="473075"/>
                <wp:effectExtent l="3810" t="6985" r="15240" b="34290"/>
                <wp:wrapNone/>
                <wp:docPr id="124" name="AutoShape 138"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6"/>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492912D">
              <v:roundrect id="AutoShape 138" style="position:absolute;margin-left:590.55pt;margin-top:239.05pt;width:54pt;height:3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319120B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">
                <v:fill type="tile" o:title="Saco de papel" recolor="t" r:id="rId37"/>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64896" behindDoc="0" locked="0" layoutInCell="1" allowOverlap="1" wp14:anchorId="56DBFCEC" wp14:editId="5082BD47">
                <wp:simplePos x="0" y="0"/>
                <wp:positionH relativeFrom="column">
                  <wp:posOffset>6585585</wp:posOffset>
                </wp:positionH>
                <wp:positionV relativeFrom="paragraph">
                  <wp:posOffset>3035935</wp:posOffset>
                </wp:positionV>
                <wp:extent cx="685800" cy="473075"/>
                <wp:effectExtent l="3810" t="6985" r="15240" b="34290"/>
                <wp:wrapNone/>
                <wp:docPr id="123" name="AutoShape 137"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6"/>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68D05916">
              <v:roundrect id="AutoShape 137" style="position:absolute;margin-left:518.55pt;margin-top:239.05pt;width:54pt;height:3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7E8234D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">
                <v:fill type="tile" o:title="Saco de papel" recolor="t" r:id="rId37"/>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63872" behindDoc="0" locked="0" layoutInCell="1" allowOverlap="1" wp14:anchorId="42A43AF0" wp14:editId="3175E37A">
                <wp:simplePos x="0" y="0"/>
                <wp:positionH relativeFrom="column">
                  <wp:posOffset>5661660</wp:posOffset>
                </wp:positionH>
                <wp:positionV relativeFrom="paragraph">
                  <wp:posOffset>3035935</wp:posOffset>
                </wp:positionV>
                <wp:extent cx="685800" cy="473075"/>
                <wp:effectExtent l="13335" t="6985" r="15240" b="34290"/>
                <wp:wrapNone/>
                <wp:docPr id="12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690D76A2">
              <v:roundrect id="AutoShape 136" style="position:absolute;margin-left:445.8pt;margin-top:239.05pt;width:54pt;height:3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24BF6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55680" behindDoc="0" locked="0" layoutInCell="1" allowOverlap="1" wp14:anchorId="12A49471" wp14:editId="4EDF73B7">
                <wp:simplePos x="0" y="0"/>
                <wp:positionH relativeFrom="column">
                  <wp:posOffset>6585585</wp:posOffset>
                </wp:positionH>
                <wp:positionV relativeFrom="paragraph">
                  <wp:posOffset>2597785</wp:posOffset>
                </wp:positionV>
                <wp:extent cx="685800" cy="231775"/>
                <wp:effectExtent l="3810" t="0" r="0" b="0"/>
                <wp:wrapNone/>
                <wp:docPr id="1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9054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9471" id="Text Box 128" o:spid="_x0000_s1078" type="#_x0000_t202" style="position:absolute;margin-left:518.55pt;margin-top:204.55pt;width:54pt;height:1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x5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" stroked="f">
                <v:textbox inset="1mm,,1mm">
                  <w:txbxContent>
                    <w:p w14:paraId="6089054D"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4656" behindDoc="0" locked="0" layoutInCell="1" allowOverlap="1" wp14:anchorId="6D6703F3" wp14:editId="240F84A1">
                <wp:simplePos x="0" y="0"/>
                <wp:positionH relativeFrom="column">
                  <wp:posOffset>5661660</wp:posOffset>
                </wp:positionH>
                <wp:positionV relativeFrom="paragraph">
                  <wp:posOffset>2597785</wp:posOffset>
                </wp:positionV>
                <wp:extent cx="685800" cy="231775"/>
                <wp:effectExtent l="3810" t="0" r="0" b="0"/>
                <wp:wrapNone/>
                <wp:docPr id="12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ED1C6"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703F3" id="Text Box 127" o:spid="_x0000_s1079" type="#_x0000_t202" style="position:absolute;margin-left:445.8pt;margin-top:204.55pt;width:54pt;height:1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mV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" stroked="f">
                <v:textbox inset="1mm,,1mm">
                  <w:txbxContent>
                    <w:p w14:paraId="451ED1C6"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2608" behindDoc="0" locked="0" layoutInCell="1" allowOverlap="1" wp14:anchorId="025FD801" wp14:editId="31EE44BA">
                <wp:simplePos x="0" y="0"/>
                <wp:positionH relativeFrom="column">
                  <wp:posOffset>3802380</wp:posOffset>
                </wp:positionH>
                <wp:positionV relativeFrom="paragraph">
                  <wp:posOffset>2597785</wp:posOffset>
                </wp:positionV>
                <wp:extent cx="685800" cy="231775"/>
                <wp:effectExtent l="1905" t="0" r="0" b="0"/>
                <wp:wrapNone/>
                <wp:docPr id="1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8BE14"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FD801" id="Text Box 125" o:spid="_x0000_s1080" type="#_x0000_t202" style="position:absolute;margin-left:299.4pt;margin-top:204.55pt;width:54pt;height:1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B+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" stroked="f">
                <v:textbox inset="1mm,,1mm">
                  <w:txbxContent>
                    <w:p w14:paraId="3B58BE14"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3632" behindDoc="0" locked="0" layoutInCell="1" allowOverlap="1" wp14:anchorId="1CCF6D6A" wp14:editId="5CA53DD1">
                <wp:simplePos x="0" y="0"/>
                <wp:positionH relativeFrom="column">
                  <wp:posOffset>4728210</wp:posOffset>
                </wp:positionH>
                <wp:positionV relativeFrom="paragraph">
                  <wp:posOffset>2597785</wp:posOffset>
                </wp:positionV>
                <wp:extent cx="685800" cy="231775"/>
                <wp:effectExtent l="3810" t="0" r="0" b="0"/>
                <wp:wrapNone/>
                <wp:docPr id="1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8843C"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F6D6A" id="Text Box 126" o:spid="_x0000_s1081" type="#_x0000_t202" style="position:absolute;margin-left:372.3pt;margin-top:204.55pt;width:54pt;height:1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WS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" stroked="f">
                <v:textbox inset="1mm,,1mm">
                  <w:txbxContent>
                    <w:p w14:paraId="28A8843C"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1584" behindDoc="0" locked="0" layoutInCell="1" allowOverlap="1" wp14:anchorId="4A41719D" wp14:editId="4BB06316">
                <wp:simplePos x="0" y="0"/>
                <wp:positionH relativeFrom="column">
                  <wp:posOffset>2890520</wp:posOffset>
                </wp:positionH>
                <wp:positionV relativeFrom="paragraph">
                  <wp:posOffset>2588260</wp:posOffset>
                </wp:positionV>
                <wp:extent cx="685800" cy="231775"/>
                <wp:effectExtent l="4445" t="0" r="0" b="0"/>
                <wp:wrapNone/>
                <wp:docPr id="1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A993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719D" id="Text Box 124" o:spid="_x0000_s1082" type="#_x0000_t202" style="position:absolute;margin-left:227.6pt;margin-top:203.8pt;width:54pt;height:1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t8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" stroked="f">
                <v:textbox inset="1mm,,1mm">
                  <w:txbxContent>
                    <w:p w14:paraId="7C9A993E"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49536" behindDoc="0" locked="0" layoutInCell="1" allowOverlap="1" wp14:anchorId="48D60EAB" wp14:editId="56FDA17E">
                <wp:simplePos x="0" y="0"/>
                <wp:positionH relativeFrom="column">
                  <wp:posOffset>1033145</wp:posOffset>
                </wp:positionH>
                <wp:positionV relativeFrom="paragraph">
                  <wp:posOffset>2597785</wp:posOffset>
                </wp:positionV>
                <wp:extent cx="685800" cy="231775"/>
                <wp:effectExtent l="4445" t="0" r="0" b="0"/>
                <wp:wrapNone/>
                <wp:docPr id="11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6C0D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60EAB" id="Text Box 122" o:spid="_x0000_s1083" type="#_x0000_t202" style="position:absolute;margin-left:81.35pt;margin-top:204.55pt;width:54pt;height:1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6Q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" stroked="f">
                <v:textbox inset="1mm,,1mm">
                  <w:txbxContent>
                    <w:p w14:paraId="6246C0DD"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47488" behindDoc="0" locked="0" layoutInCell="1" allowOverlap="1" wp14:anchorId="5B2943C7" wp14:editId="5919FD70">
                <wp:simplePos x="0" y="0"/>
                <wp:positionH relativeFrom="column">
                  <wp:posOffset>7499985</wp:posOffset>
                </wp:positionH>
                <wp:positionV relativeFrom="paragraph">
                  <wp:posOffset>2458085</wp:posOffset>
                </wp:positionV>
                <wp:extent cx="685800" cy="473075"/>
                <wp:effectExtent l="3810" t="635" r="15240" b="31115"/>
                <wp:wrapNone/>
                <wp:docPr id="115" name="AutoShape 120"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6"/>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A84D4B7">
              <v:roundrect id="AutoShape 120" style="position:absolute;margin-left:590.55pt;margin-top:193.55pt;width:54pt;height:3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29EC40E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">
                <v:fill type="tile" o:title="Saco de papel" recolor="t" r:id="rId37"/>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46464" behindDoc="0" locked="0" layoutInCell="1" allowOverlap="1" wp14:anchorId="551C8ADA" wp14:editId="4307ACE1">
                <wp:simplePos x="0" y="0"/>
                <wp:positionH relativeFrom="column">
                  <wp:posOffset>6585585</wp:posOffset>
                </wp:positionH>
                <wp:positionV relativeFrom="paragraph">
                  <wp:posOffset>2467610</wp:posOffset>
                </wp:positionV>
                <wp:extent cx="685800" cy="473075"/>
                <wp:effectExtent l="13335" t="10160" r="15240" b="31115"/>
                <wp:wrapNone/>
                <wp:docPr id="11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F951497">
              <v:roundrect id="AutoShape 119" style="position:absolute;margin-left:518.55pt;margin-top:194.3pt;width:54pt;height:3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657FC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45440" behindDoc="0" locked="0" layoutInCell="1" allowOverlap="1" wp14:anchorId="18800BDB" wp14:editId="03539B6A">
                <wp:simplePos x="0" y="0"/>
                <wp:positionH relativeFrom="column">
                  <wp:posOffset>5661660</wp:posOffset>
                </wp:positionH>
                <wp:positionV relativeFrom="paragraph">
                  <wp:posOffset>2467610</wp:posOffset>
                </wp:positionV>
                <wp:extent cx="685800" cy="473075"/>
                <wp:effectExtent l="13335" t="10160" r="15240" b="31115"/>
                <wp:wrapNone/>
                <wp:docPr id="11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0000"/>
                        </a:soli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5CA950A">
              <v:roundrect id="AutoShape 118" style="position:absolute;margin-left:445.8pt;margin-top:194.3pt;width:54pt;height:3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weight="1pt" arcsize="10923f" w14:anchorId="55949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">
                <v:shadow on="t" color="#7f7f7f" offset="1pt"/>
              </v:roundrect>
            </w:pict>
          </mc:Fallback>
        </mc:AlternateContent>
      </w:r>
      <w:r w:rsidRPr="00E824E7">
        <w:rPr>
          <w:rFonts w:cstheme="minorHAnsi"/>
          <w:noProof/>
          <w:sz w:val="24"/>
        </w:rPr>
        <mc:AlternateContent>
          <mc:Choice Requires="wps">
            <w:drawing>
              <wp:anchor distT="0" distB="0" distL="114300" distR="114300" simplePos="0" relativeHeight="251644416" behindDoc="0" locked="0" layoutInCell="1" allowOverlap="1" wp14:anchorId="397DF698" wp14:editId="3069EAD5">
                <wp:simplePos x="0" y="0"/>
                <wp:positionH relativeFrom="column">
                  <wp:posOffset>4737735</wp:posOffset>
                </wp:positionH>
                <wp:positionV relativeFrom="paragraph">
                  <wp:posOffset>2467610</wp:posOffset>
                </wp:positionV>
                <wp:extent cx="685800" cy="473075"/>
                <wp:effectExtent l="13335" t="10160" r="15240" b="31115"/>
                <wp:wrapNone/>
                <wp:docPr id="1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AF294F7">
              <v:roundrect id="AutoShape 117" style="position:absolute;margin-left:373.05pt;margin-top:194.3pt;width:54pt;height:3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38CD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43392" behindDoc="0" locked="0" layoutInCell="1" allowOverlap="1" wp14:anchorId="6A62AE0A" wp14:editId="66BBAC78">
                <wp:simplePos x="0" y="0"/>
                <wp:positionH relativeFrom="column">
                  <wp:posOffset>3811905</wp:posOffset>
                </wp:positionH>
                <wp:positionV relativeFrom="paragraph">
                  <wp:posOffset>2467610</wp:posOffset>
                </wp:positionV>
                <wp:extent cx="685800" cy="473075"/>
                <wp:effectExtent l="11430" t="10160" r="17145" b="31115"/>
                <wp:wrapNone/>
                <wp:docPr id="11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00000"/>
                        </a:soli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FECD7FE">
              <v:roundrect id="AutoShape 116" style="position:absolute;margin-left:300.15pt;margin-top:194.3pt;width:54pt;height:3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000" strokecolor="#4f81bd" strokeweight="1pt" arcsize="10923f" w14:anchorId="21460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&#1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42368" behindDoc="0" locked="0" layoutInCell="1" allowOverlap="1" wp14:anchorId="48D45494" wp14:editId="14BD9B91">
                <wp:simplePos x="0" y="0"/>
                <wp:positionH relativeFrom="column">
                  <wp:posOffset>2890520</wp:posOffset>
                </wp:positionH>
                <wp:positionV relativeFrom="paragraph">
                  <wp:posOffset>2458085</wp:posOffset>
                </wp:positionV>
                <wp:extent cx="685800" cy="473075"/>
                <wp:effectExtent l="4445" t="635" r="14605" b="31115"/>
                <wp:wrapNone/>
                <wp:docPr id="11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6ACFDFDF">
              <v:roundrect id="AutoShape 115" style="position:absolute;margin-left:227.6pt;margin-top:193.55pt;width:54pt;height:3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d="f" strokecolor="#f2f2f2" strokeweight="3pt" arcsize="10923f" w14:anchorId="5C82C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41344" behindDoc="0" locked="0" layoutInCell="1" allowOverlap="1" wp14:anchorId="4905CF6F" wp14:editId="7EF3B348">
                <wp:simplePos x="0" y="0"/>
                <wp:positionH relativeFrom="column">
                  <wp:posOffset>1946910</wp:posOffset>
                </wp:positionH>
                <wp:positionV relativeFrom="paragraph">
                  <wp:posOffset>2467610</wp:posOffset>
                </wp:positionV>
                <wp:extent cx="685800" cy="473075"/>
                <wp:effectExtent l="13335" t="10160" r="15240" b="31115"/>
                <wp:wrapNone/>
                <wp:docPr id="10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50230CD">
              <v:roundrect id="AutoShape 114" style="position:absolute;margin-left:153.3pt;margin-top:194.3pt;width:54pt;height:3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2EC8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35200" behindDoc="0" locked="0" layoutInCell="1" allowOverlap="1" wp14:anchorId="6631C8D1" wp14:editId="1EF1D6EA">
                <wp:simplePos x="0" y="0"/>
                <wp:positionH relativeFrom="column">
                  <wp:posOffset>4728210</wp:posOffset>
                </wp:positionH>
                <wp:positionV relativeFrom="paragraph">
                  <wp:posOffset>1988185</wp:posOffset>
                </wp:positionV>
                <wp:extent cx="685800" cy="231775"/>
                <wp:effectExtent l="381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20CA1"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1C8D1" id="Text Box 108" o:spid="_x0000_s1084" type="#_x0000_t202" style="position:absolute;margin-left:372.3pt;margin-top:156.55pt;width:54pt;height:18.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lx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" stroked="f">
                <v:textbox inset="1mm,,1mm">
                  <w:txbxContent>
                    <w:p w14:paraId="73A20CA1"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4176" behindDoc="0" locked="0" layoutInCell="1" allowOverlap="1" wp14:anchorId="3ECE9272" wp14:editId="15D4E52D">
                <wp:simplePos x="0" y="0"/>
                <wp:positionH relativeFrom="column">
                  <wp:posOffset>3804285</wp:posOffset>
                </wp:positionH>
                <wp:positionV relativeFrom="paragraph">
                  <wp:posOffset>1988185</wp:posOffset>
                </wp:positionV>
                <wp:extent cx="685800" cy="231775"/>
                <wp:effectExtent l="381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7D1C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E9272" id="Text Box 107" o:spid="_x0000_s1085" type="#_x0000_t202" style="position:absolute;margin-left:299.55pt;margin-top:156.55pt;width:54pt;height:18.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yd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" stroked="f">
                <v:textbox inset="1mm,,1mm">
                  <w:txbxContent>
                    <w:p w14:paraId="5A47D1CF"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2128" behindDoc="0" locked="0" layoutInCell="1" allowOverlap="1" wp14:anchorId="2368A6F2" wp14:editId="00D96337">
                <wp:simplePos x="0" y="0"/>
                <wp:positionH relativeFrom="column">
                  <wp:posOffset>1956435</wp:posOffset>
                </wp:positionH>
                <wp:positionV relativeFrom="paragraph">
                  <wp:posOffset>1988185</wp:posOffset>
                </wp:positionV>
                <wp:extent cx="685800" cy="231775"/>
                <wp:effectExtent l="3810" t="0" r="0" b="0"/>
                <wp:wrapNone/>
                <wp:docPr id="1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E6D5C" w14:textId="77777777" w:rsidR="0076569A" w:rsidRPr="00D3120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A6F2" id="Text Box 105" o:spid="_x0000_s1086" type="#_x0000_t202" style="position:absolute;margin-left:154.05pt;margin-top:156.55pt;width:54pt;height:1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ja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" stroked="f">
                <v:textbox inset="1mm,,1mm">
                  <w:txbxContent>
                    <w:p w14:paraId="568E6D5C" w14:textId="77777777" w:rsidR="0076569A" w:rsidRPr="00D3120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631104" behindDoc="0" locked="0" layoutInCell="1" allowOverlap="1" wp14:anchorId="2EBFEB88" wp14:editId="13BB7CE1">
                <wp:simplePos x="0" y="0"/>
                <wp:positionH relativeFrom="column">
                  <wp:posOffset>1033145</wp:posOffset>
                </wp:positionH>
                <wp:positionV relativeFrom="paragraph">
                  <wp:posOffset>1988185</wp:posOffset>
                </wp:positionV>
                <wp:extent cx="685800" cy="231775"/>
                <wp:effectExtent l="4445" t="0"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069E1"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FEB88" id="Text Box 104" o:spid="_x0000_s1087" type="#_x0000_t202" style="position:absolute;margin-left:81.35pt;margin-top:156.55pt;width:54pt;height:1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02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" stroked="f">
                <v:textbox inset="1mm,,1mm">
                  <w:txbxContent>
                    <w:p w14:paraId="59E069E1"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29056" behindDoc="0" locked="0" layoutInCell="1" allowOverlap="1" wp14:anchorId="1AB272C2" wp14:editId="4AE94259">
                <wp:simplePos x="0" y="0"/>
                <wp:positionH relativeFrom="column">
                  <wp:posOffset>7499985</wp:posOffset>
                </wp:positionH>
                <wp:positionV relativeFrom="paragraph">
                  <wp:posOffset>1864360</wp:posOffset>
                </wp:positionV>
                <wp:extent cx="685800" cy="473075"/>
                <wp:effectExtent l="3810" t="6985" r="15240" b="34290"/>
                <wp:wrapNone/>
                <wp:docPr id="10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703584F">
              <v:roundrect id="AutoShape 102" style="position:absolute;margin-left:590.55pt;margin-top:146.8pt;width:54pt;height:37.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f2f2f2" strokeweight="3pt" arcsize="10923f" w14:anchorId="682F6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28032" behindDoc="0" locked="0" layoutInCell="1" allowOverlap="1" wp14:anchorId="71A3258F" wp14:editId="1AE4E393">
                <wp:simplePos x="0" y="0"/>
                <wp:positionH relativeFrom="column">
                  <wp:posOffset>6595110</wp:posOffset>
                </wp:positionH>
                <wp:positionV relativeFrom="paragraph">
                  <wp:posOffset>1864360</wp:posOffset>
                </wp:positionV>
                <wp:extent cx="685800" cy="473075"/>
                <wp:effectExtent l="13335" t="6985" r="15240" b="34290"/>
                <wp:wrapNone/>
                <wp:docPr id="10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440CA98">
              <v:roundrect id="AutoShape 101" style="position:absolute;margin-left:519.3pt;margin-top:146.8pt;width:54pt;height:3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color="#666" strokeweight="1pt" arcsize="10923f" w14:anchorId="5040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627008" behindDoc="0" locked="0" layoutInCell="1" allowOverlap="1" wp14:anchorId="59FB455C" wp14:editId="17A0B4CA">
                <wp:simplePos x="0" y="0"/>
                <wp:positionH relativeFrom="column">
                  <wp:posOffset>5661660</wp:posOffset>
                </wp:positionH>
                <wp:positionV relativeFrom="paragraph">
                  <wp:posOffset>1864360</wp:posOffset>
                </wp:positionV>
                <wp:extent cx="685800" cy="473075"/>
                <wp:effectExtent l="13335" t="6985" r="15240" b="34290"/>
                <wp:wrapNone/>
                <wp:docPr id="10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0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30CD48F">
              <v:roundrect id="AutoShape 100" style="position:absolute;margin-left:445.8pt;margin-top:146.8pt;width:54pt;height:3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000" strokecolor="#8064a2" strokeweight="1pt" arcsize="10923f" w14:anchorId="4A893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24960" behindDoc="0" locked="0" layoutInCell="1" allowOverlap="1" wp14:anchorId="0B445F1C" wp14:editId="590171B6">
                <wp:simplePos x="0" y="0"/>
                <wp:positionH relativeFrom="column">
                  <wp:posOffset>3804285</wp:posOffset>
                </wp:positionH>
                <wp:positionV relativeFrom="paragraph">
                  <wp:posOffset>1864360</wp:posOffset>
                </wp:positionV>
                <wp:extent cx="685800" cy="473075"/>
                <wp:effectExtent l="3810" t="6985" r="15240" b="34290"/>
                <wp:wrapNone/>
                <wp:docPr id="10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D0DCC82">
              <v:roundrect id="AutoShape 98" style="position:absolute;margin-left:299.55pt;margin-top:146.8pt;width:54pt;height:37.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68006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33152" behindDoc="0" locked="0" layoutInCell="1" allowOverlap="1" wp14:anchorId="27744A54" wp14:editId="335451FB">
                <wp:simplePos x="0" y="0"/>
                <wp:positionH relativeFrom="column">
                  <wp:posOffset>2880995</wp:posOffset>
                </wp:positionH>
                <wp:positionV relativeFrom="paragraph">
                  <wp:posOffset>1988185</wp:posOffset>
                </wp:positionV>
                <wp:extent cx="685800" cy="231775"/>
                <wp:effectExtent l="4445" t="0" r="0" b="0"/>
                <wp:wrapNone/>
                <wp:docPr id="1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EC026"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44A54" id="Text Box 106" o:spid="_x0000_s1088" type="#_x0000_t202" style="position:absolute;margin-left:226.85pt;margin-top:156.55pt;width:54pt;height:1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PY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" stroked="f">
                <v:textbox inset="1mm,,1mm">
                  <w:txbxContent>
                    <w:p w14:paraId="7A0EC026"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23936" behindDoc="0" locked="0" layoutInCell="1" allowOverlap="1" wp14:anchorId="44D9DF61" wp14:editId="755B53DE">
                <wp:simplePos x="0" y="0"/>
                <wp:positionH relativeFrom="column">
                  <wp:posOffset>2880995</wp:posOffset>
                </wp:positionH>
                <wp:positionV relativeFrom="paragraph">
                  <wp:posOffset>1866900</wp:posOffset>
                </wp:positionV>
                <wp:extent cx="685800" cy="473075"/>
                <wp:effectExtent l="13970" t="9525" r="14605" b="31750"/>
                <wp:wrapNone/>
                <wp:docPr id="9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1FE765D">
              <v:roundrect id="AutoShape 97" style="position:absolute;margin-left:226.85pt;margin-top:147pt;width:54pt;height:3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6FDE7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22912" behindDoc="0" locked="0" layoutInCell="1" allowOverlap="1" wp14:anchorId="4BAD5E5D" wp14:editId="5509F338">
                <wp:simplePos x="0" y="0"/>
                <wp:positionH relativeFrom="column">
                  <wp:posOffset>1956435</wp:posOffset>
                </wp:positionH>
                <wp:positionV relativeFrom="paragraph">
                  <wp:posOffset>1866900</wp:posOffset>
                </wp:positionV>
                <wp:extent cx="685800" cy="473075"/>
                <wp:effectExtent l="3810" t="0" r="5715" b="3175"/>
                <wp:wrapNone/>
                <wp:docPr id="9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0000"/>
                        </a:solidFill>
                        <a:ln>
                          <a:noFill/>
                        </a:ln>
                        <a:effectLst/>
                        <a:extLst>
                          <a:ext uri="{91240B29-F687-4F45-9708-019B960494DF}">
                            <a14:hiddenLine xmlns:a14="http://schemas.microsoft.com/office/drawing/2010/main" w="127000" cmpd="dbl">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D629A58">
              <v:roundrect id="AutoShape 96" style="position:absolute;margin-left:154.05pt;margin-top:147pt;width:54pt;height:3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weight="10pt" arcsize="10923f" w14:anchorId="23BFA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">
                <v:stroke linestyle="thinThin"/>
                <v:shadow color="#868686"/>
              </v:roundrect>
            </w:pict>
          </mc:Fallback>
        </mc:AlternateContent>
      </w:r>
      <w:r w:rsidRPr="00E824E7">
        <w:rPr>
          <w:rFonts w:cstheme="minorHAnsi"/>
          <w:noProof/>
          <w:sz w:val="24"/>
        </w:rPr>
        <mc:AlternateContent>
          <mc:Choice Requires="wps">
            <w:drawing>
              <wp:anchor distT="0" distB="0" distL="114300" distR="114300" simplePos="0" relativeHeight="251621888" behindDoc="0" locked="0" layoutInCell="1" allowOverlap="1" wp14:anchorId="79C49896" wp14:editId="061EAC41">
                <wp:simplePos x="0" y="0"/>
                <wp:positionH relativeFrom="column">
                  <wp:posOffset>1033145</wp:posOffset>
                </wp:positionH>
                <wp:positionV relativeFrom="paragraph">
                  <wp:posOffset>1873885</wp:posOffset>
                </wp:positionV>
                <wp:extent cx="685800" cy="473075"/>
                <wp:effectExtent l="13970" t="6985" r="14605" b="34290"/>
                <wp:wrapNone/>
                <wp:docPr id="9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E8FCBB0">
              <v:roundrect id="AutoShape 95" style="position:absolute;margin-left:81.35pt;margin-top:147.55pt;width:54pt;height:3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color="#666" strokeweight="1pt" arcsize="10923f" w14:anchorId="79DF09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619840" behindDoc="0" locked="0" layoutInCell="1" allowOverlap="1" wp14:anchorId="61C2F388" wp14:editId="0F0591E9">
                <wp:simplePos x="0" y="0"/>
                <wp:positionH relativeFrom="column">
                  <wp:posOffset>7499985</wp:posOffset>
                </wp:positionH>
                <wp:positionV relativeFrom="paragraph">
                  <wp:posOffset>1412875</wp:posOffset>
                </wp:positionV>
                <wp:extent cx="685800" cy="231775"/>
                <wp:effectExtent l="3810" t="3175" r="0" b="3175"/>
                <wp:wrapNone/>
                <wp:docPr id="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FD83C"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F388" id="Text Box 93" o:spid="_x0000_s1089" type="#_x0000_t202" style="position:absolute;margin-left:590.55pt;margin-top:111.25pt;width:54pt;height:18.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Y0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" stroked="f">
                <v:textbox inset="1mm,,1mm">
                  <w:txbxContent>
                    <w:p w14:paraId="31FFD83C"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8816" behindDoc="0" locked="0" layoutInCell="1" allowOverlap="1" wp14:anchorId="63BB4187" wp14:editId="21CDC67D">
                <wp:simplePos x="0" y="0"/>
                <wp:positionH relativeFrom="column">
                  <wp:posOffset>6576060</wp:posOffset>
                </wp:positionH>
                <wp:positionV relativeFrom="paragraph">
                  <wp:posOffset>1412875</wp:posOffset>
                </wp:positionV>
                <wp:extent cx="685800" cy="231775"/>
                <wp:effectExtent l="3810" t="3175" r="0" b="3175"/>
                <wp:wrapNone/>
                <wp:docPr id="9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02EF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4187" id="Text Box 92" o:spid="_x0000_s1090" type="#_x0000_t202" style="position:absolute;margin-left:517.8pt;margin-top:111.25pt;width:54pt;height:18.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f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" stroked="f">
                <v:textbox inset="1mm,,1mm">
                  <w:txbxContent>
                    <w:p w14:paraId="79D02EFB"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7792" behindDoc="0" locked="0" layoutInCell="1" allowOverlap="1" wp14:anchorId="6E447935" wp14:editId="53EAD140">
                <wp:simplePos x="0" y="0"/>
                <wp:positionH relativeFrom="column">
                  <wp:posOffset>5661660</wp:posOffset>
                </wp:positionH>
                <wp:positionV relativeFrom="paragraph">
                  <wp:posOffset>1412875</wp:posOffset>
                </wp:positionV>
                <wp:extent cx="685800" cy="231775"/>
                <wp:effectExtent l="3810" t="3175" r="0" b="3175"/>
                <wp:wrapNone/>
                <wp:docPr id="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FA42A" w14:textId="77777777" w:rsidR="0076569A" w:rsidRPr="007C4D36"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47935" id="Text Box 91" o:spid="_x0000_s1091" type="#_x0000_t202" style="position:absolute;margin-left:445.8pt;margin-top:111.25pt;width:54pt;height:18.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" stroked="f">
                <v:textbox inset="1mm,,1mm">
                  <w:txbxContent>
                    <w:p w14:paraId="291FA42A" w14:textId="77777777" w:rsidR="0076569A" w:rsidRPr="007C4D36"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611648" behindDoc="0" locked="0" layoutInCell="1" allowOverlap="1" wp14:anchorId="726A6CC6" wp14:editId="77DBD0AD">
                <wp:simplePos x="0" y="0"/>
                <wp:positionH relativeFrom="column">
                  <wp:posOffset>7499985</wp:posOffset>
                </wp:positionH>
                <wp:positionV relativeFrom="paragraph">
                  <wp:posOffset>1270000</wp:posOffset>
                </wp:positionV>
                <wp:extent cx="685800" cy="473075"/>
                <wp:effectExtent l="3810" t="3175" r="15240" b="28575"/>
                <wp:wrapNone/>
                <wp:docPr id="9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8C1173A">
              <v:roundrect id="AutoShape 85" style="position:absolute;margin-left:590.55pt;margin-top:100pt;width:54pt;height:3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2f2f2" strokeweight="3pt" arcsize="10923f" w14:anchorId="00835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10624" behindDoc="0" locked="0" layoutInCell="1" allowOverlap="1" wp14:anchorId="46E17AA7" wp14:editId="532B319B">
                <wp:simplePos x="0" y="0"/>
                <wp:positionH relativeFrom="column">
                  <wp:posOffset>6576060</wp:posOffset>
                </wp:positionH>
                <wp:positionV relativeFrom="paragraph">
                  <wp:posOffset>1279525</wp:posOffset>
                </wp:positionV>
                <wp:extent cx="685800" cy="473075"/>
                <wp:effectExtent l="13335" t="12700" r="15240" b="28575"/>
                <wp:wrapNone/>
                <wp:docPr id="9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91A48C3">
              <v:roundrect id="AutoShape 84" style="position:absolute;margin-left:517.8pt;margin-top:100.75pt;width:54pt;height:3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128A6A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09600" behindDoc="0" locked="0" layoutInCell="1" allowOverlap="1" wp14:anchorId="3B1AF873" wp14:editId="14BA3842">
                <wp:simplePos x="0" y="0"/>
                <wp:positionH relativeFrom="column">
                  <wp:posOffset>5661660</wp:posOffset>
                </wp:positionH>
                <wp:positionV relativeFrom="paragraph">
                  <wp:posOffset>1279525</wp:posOffset>
                </wp:positionV>
                <wp:extent cx="685800" cy="473075"/>
                <wp:effectExtent l="13335" t="12700" r="15240" b="28575"/>
                <wp:wrapNone/>
                <wp:docPr id="9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3D1DC1C">
              <v:roundrect id="AutoShape 83" style="position:absolute;margin-left:445.8pt;margin-top:100.75pt;width:54pt;height:3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4AAF6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16768" behindDoc="0" locked="0" layoutInCell="1" allowOverlap="1" wp14:anchorId="470D05B5" wp14:editId="59A0C067">
                <wp:simplePos x="0" y="0"/>
                <wp:positionH relativeFrom="column">
                  <wp:posOffset>4737735</wp:posOffset>
                </wp:positionH>
                <wp:positionV relativeFrom="paragraph">
                  <wp:posOffset>1412875</wp:posOffset>
                </wp:positionV>
                <wp:extent cx="685800" cy="231775"/>
                <wp:effectExtent l="3810" t="3175" r="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594F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D05B5" id="Text Box 90" o:spid="_x0000_s1092" type="#_x0000_t202" style="position:absolute;margin-left:373.05pt;margin-top:111.25pt;width:54pt;height:18.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Td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" stroked="f">
                <v:textbox inset="1mm,,1mm">
                  <w:txbxContent>
                    <w:p w14:paraId="465594F5"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8576" behindDoc="0" locked="0" layoutInCell="1" allowOverlap="1" wp14:anchorId="07020C7C" wp14:editId="74A59516">
                <wp:simplePos x="0" y="0"/>
                <wp:positionH relativeFrom="column">
                  <wp:posOffset>4737735</wp:posOffset>
                </wp:positionH>
                <wp:positionV relativeFrom="paragraph">
                  <wp:posOffset>1279525</wp:posOffset>
                </wp:positionV>
                <wp:extent cx="685800" cy="473075"/>
                <wp:effectExtent l="13335" t="12700" r="15240" b="28575"/>
                <wp:wrapNone/>
                <wp:docPr id="8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AFF7000">
              <v:roundrect id="AutoShape 82" style="position:absolute;margin-left:373.05pt;margin-top:100.75pt;width:54pt;height:3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18F3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14720" behindDoc="0" locked="0" layoutInCell="1" allowOverlap="1" wp14:anchorId="0F5554FF" wp14:editId="57AA729B">
                <wp:simplePos x="0" y="0"/>
                <wp:positionH relativeFrom="column">
                  <wp:posOffset>2880995</wp:posOffset>
                </wp:positionH>
                <wp:positionV relativeFrom="paragraph">
                  <wp:posOffset>1422400</wp:posOffset>
                </wp:positionV>
                <wp:extent cx="685800" cy="231775"/>
                <wp:effectExtent l="4445" t="3175" r="0" b="31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6071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554FF" id="Text Box 88" o:spid="_x0000_s1093" type="#_x0000_t202" style="position:absolute;margin-left:226.85pt;margin-top:112pt;width:54pt;height:18.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Ex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" stroked="f">
                <v:textbox inset="1mm,,1mm">
                  <w:txbxContent>
                    <w:p w14:paraId="2C260715"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6528" behindDoc="0" locked="0" layoutInCell="1" allowOverlap="1" wp14:anchorId="40FB9873" wp14:editId="0F143C16">
                <wp:simplePos x="0" y="0"/>
                <wp:positionH relativeFrom="column">
                  <wp:posOffset>2880995</wp:posOffset>
                </wp:positionH>
                <wp:positionV relativeFrom="paragraph">
                  <wp:posOffset>1279525</wp:posOffset>
                </wp:positionV>
                <wp:extent cx="685800" cy="473075"/>
                <wp:effectExtent l="13970" t="12700" r="14605" b="28575"/>
                <wp:wrapNone/>
                <wp:docPr id="8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65D3C98">
              <v:roundrect id="AutoShape 80" style="position:absolute;margin-left:226.85pt;margin-top:100.75pt;width:54pt;height:37.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7DE9C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00384" behindDoc="0" locked="0" layoutInCell="1" allowOverlap="1" wp14:anchorId="1651D656" wp14:editId="5C985983">
                <wp:simplePos x="0" y="0"/>
                <wp:positionH relativeFrom="column">
                  <wp:posOffset>5661660</wp:posOffset>
                </wp:positionH>
                <wp:positionV relativeFrom="paragraph">
                  <wp:posOffset>803910</wp:posOffset>
                </wp:positionV>
                <wp:extent cx="685800" cy="231775"/>
                <wp:effectExtent l="3810" t="3810" r="0" b="2540"/>
                <wp:wrapNone/>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B484C"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1D656" id="Text Box 74" o:spid="_x0000_s1094" type="#_x0000_t202" style="position:absolute;margin-left:445.8pt;margin-top:63.3pt;width:54pt;height:18.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" stroked="f">
                <v:textbox inset="1mm,,1mm">
                  <w:txbxContent>
                    <w:p w14:paraId="40DB484C"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1408" behindDoc="0" locked="0" layoutInCell="1" allowOverlap="1" wp14:anchorId="5BAEE03D" wp14:editId="5EDD6258">
                <wp:simplePos x="0" y="0"/>
                <wp:positionH relativeFrom="column">
                  <wp:posOffset>6576060</wp:posOffset>
                </wp:positionH>
                <wp:positionV relativeFrom="paragraph">
                  <wp:posOffset>803910</wp:posOffset>
                </wp:positionV>
                <wp:extent cx="685800" cy="231775"/>
                <wp:effectExtent l="3810" t="3810" r="0" b="2540"/>
                <wp:wrapNone/>
                <wp:docPr id="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18687"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EE03D" id="Text Box 75" o:spid="_x0000_s1095" type="#_x0000_t202" style="position:absolute;margin-left:517.8pt;margin-top:63.3pt;width:54pt;height:18.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M8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" stroked="f">
                <v:textbox inset="1mm,,1mm">
                  <w:txbxContent>
                    <w:p w14:paraId="16618687"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2432" behindDoc="0" locked="0" layoutInCell="1" allowOverlap="1" wp14:anchorId="6E12B02B" wp14:editId="5DFD5888">
                <wp:simplePos x="0" y="0"/>
                <wp:positionH relativeFrom="column">
                  <wp:posOffset>7499985</wp:posOffset>
                </wp:positionH>
                <wp:positionV relativeFrom="paragraph">
                  <wp:posOffset>813435</wp:posOffset>
                </wp:positionV>
                <wp:extent cx="685800" cy="231775"/>
                <wp:effectExtent l="3810" t="3810" r="0" b="2540"/>
                <wp:wrapNone/>
                <wp:docPr id="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5045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2B02B" id="Text Box 76" o:spid="_x0000_s1096" type="#_x0000_t202" style="position:absolute;margin-left:590.55pt;margin-top:64.05pt;width:54pt;height:18.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IM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" stroked="f">
                <v:textbox inset="1mm,,1mm">
                  <w:txbxContent>
                    <w:p w14:paraId="6695045B"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5264" behindDoc="0" locked="0" layoutInCell="1" allowOverlap="1" wp14:anchorId="5B3A3D6F" wp14:editId="6453B7F8">
                <wp:simplePos x="0" y="0"/>
                <wp:positionH relativeFrom="column">
                  <wp:posOffset>1023620</wp:posOffset>
                </wp:positionH>
                <wp:positionV relativeFrom="paragraph">
                  <wp:posOffset>803910</wp:posOffset>
                </wp:positionV>
                <wp:extent cx="685800" cy="231775"/>
                <wp:effectExtent l="4445" t="3810" r="0" b="2540"/>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7AE29" w14:textId="77777777" w:rsidR="0076569A" w:rsidRPr="00FD7030" w:rsidRDefault="0076569A" w:rsidP="00E75C5C">
                            <w:pPr>
                              <w:jc w:val="center"/>
                              <w:rPr>
                                <w:sz w:val="10"/>
                                <w:szCs w:val="10"/>
                              </w:rPr>
                            </w:pPr>
                          </w:p>
                          <w:p w14:paraId="03113D21" w14:textId="77777777" w:rsidR="0076569A" w:rsidRPr="00A955D5"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A3D6F" id="Text Box 69" o:spid="_x0000_s1097" type="#_x0000_t202" style="position:absolute;margin-left:80.6pt;margin-top:63.3pt;width:54pt;height:18.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fg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" stroked="f">
                <v:textbox inset="1mm,,1mm">
                  <w:txbxContent>
                    <w:p w14:paraId="70E7AE29" w14:textId="77777777" w:rsidR="0076569A" w:rsidRPr="00FD7030" w:rsidRDefault="0076569A" w:rsidP="00E75C5C">
                      <w:pPr>
                        <w:jc w:val="center"/>
                        <w:rPr>
                          <w:sz w:val="10"/>
                          <w:szCs w:val="10"/>
                        </w:rPr>
                      </w:pPr>
                    </w:p>
                    <w:p w14:paraId="03113D21" w14:textId="77777777" w:rsidR="0076569A" w:rsidRPr="00A955D5"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565568" behindDoc="0" locked="0" layoutInCell="1" allowOverlap="1" wp14:anchorId="7AC58D77" wp14:editId="07D10F69">
                <wp:simplePos x="0" y="0"/>
                <wp:positionH relativeFrom="column">
                  <wp:posOffset>104775</wp:posOffset>
                </wp:positionH>
                <wp:positionV relativeFrom="paragraph">
                  <wp:posOffset>74295</wp:posOffset>
                </wp:positionV>
                <wp:extent cx="685800" cy="473075"/>
                <wp:effectExtent l="9525" t="7620" r="19050" b="33655"/>
                <wp:wrapNone/>
                <wp:docPr id="8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5FA684B">
              <v:roundrect id="AutoShape 40" style="position:absolute;margin-left:8.25pt;margin-top:5.85pt;width:54pt;height:37.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666D3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3520" behindDoc="0" locked="0" layoutInCell="1" allowOverlap="1" wp14:anchorId="7A48E850" wp14:editId="5A05359B">
                <wp:simplePos x="0" y="0"/>
                <wp:positionH relativeFrom="column">
                  <wp:posOffset>1023620</wp:posOffset>
                </wp:positionH>
                <wp:positionV relativeFrom="paragraph">
                  <wp:posOffset>74295</wp:posOffset>
                </wp:positionV>
                <wp:extent cx="685800" cy="473075"/>
                <wp:effectExtent l="13970" t="7620" r="14605" b="33655"/>
                <wp:wrapNone/>
                <wp:docPr id="8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0DB1809">
              <v:roundrect id="AutoShape 38" style="position:absolute;margin-left:80.6pt;margin-top:5.85pt;width:54pt;height:37.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5504F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7616" behindDoc="0" locked="0" layoutInCell="1" allowOverlap="1" wp14:anchorId="14E64E8F" wp14:editId="62606FDB">
                <wp:simplePos x="0" y="0"/>
                <wp:positionH relativeFrom="column">
                  <wp:posOffset>1946910</wp:posOffset>
                </wp:positionH>
                <wp:positionV relativeFrom="paragraph">
                  <wp:posOffset>75565</wp:posOffset>
                </wp:positionV>
                <wp:extent cx="685800" cy="473075"/>
                <wp:effectExtent l="13335" t="8890" r="15240" b="32385"/>
                <wp:wrapNone/>
                <wp:docPr id="8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6852EAF">
              <v:roundrect id="AutoShape 42" style="position:absolute;margin-left:153.3pt;margin-top:5.95pt;width:54pt;height:37.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29E1E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8640" behindDoc="0" locked="0" layoutInCell="1" allowOverlap="1" wp14:anchorId="28B00F55" wp14:editId="05490381">
                <wp:simplePos x="0" y="0"/>
                <wp:positionH relativeFrom="column">
                  <wp:posOffset>2880995</wp:posOffset>
                </wp:positionH>
                <wp:positionV relativeFrom="paragraph">
                  <wp:posOffset>78740</wp:posOffset>
                </wp:positionV>
                <wp:extent cx="685800" cy="473075"/>
                <wp:effectExtent l="13970" t="12065" r="14605" b="29210"/>
                <wp:wrapNone/>
                <wp:docPr id="7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C1002D7">
              <v:roundrect id="AutoShape 43" style="position:absolute;margin-left:226.85pt;margin-top:6.2pt;width:54pt;height:37.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1F213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9664" behindDoc="0" locked="0" layoutInCell="1" allowOverlap="1" wp14:anchorId="5D181440" wp14:editId="7FCDB16A">
                <wp:simplePos x="0" y="0"/>
                <wp:positionH relativeFrom="column">
                  <wp:posOffset>3804285</wp:posOffset>
                </wp:positionH>
                <wp:positionV relativeFrom="paragraph">
                  <wp:posOffset>82550</wp:posOffset>
                </wp:positionV>
                <wp:extent cx="685800" cy="473075"/>
                <wp:effectExtent l="13335" t="6350" r="15240" b="25400"/>
                <wp:wrapNone/>
                <wp:docPr id="7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B445DB5">
              <v:roundrect id="AutoShape 44" style="position:absolute;margin-left:299.55pt;margin-top:6.5pt;width:54pt;height:37.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2327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0688" behindDoc="0" locked="0" layoutInCell="1" allowOverlap="1" wp14:anchorId="111C2B5E" wp14:editId="00B8725E">
                <wp:simplePos x="0" y="0"/>
                <wp:positionH relativeFrom="column">
                  <wp:posOffset>4728210</wp:posOffset>
                </wp:positionH>
                <wp:positionV relativeFrom="paragraph">
                  <wp:posOffset>86995</wp:posOffset>
                </wp:positionV>
                <wp:extent cx="685800" cy="473075"/>
                <wp:effectExtent l="13335" t="10795" r="15240" b="30480"/>
                <wp:wrapNone/>
                <wp:docPr id="7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EAB42B9">
              <v:roundrect id="AutoShape 45" style="position:absolute;margin-left:372.3pt;margin-top:6.85pt;width:54pt;height:37.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4439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1712" behindDoc="0" locked="0" layoutInCell="1" allowOverlap="1" wp14:anchorId="3F0842FC" wp14:editId="3AFE9849">
                <wp:simplePos x="0" y="0"/>
                <wp:positionH relativeFrom="column">
                  <wp:posOffset>5652135</wp:posOffset>
                </wp:positionH>
                <wp:positionV relativeFrom="paragraph">
                  <wp:posOffset>88265</wp:posOffset>
                </wp:positionV>
                <wp:extent cx="685800" cy="473075"/>
                <wp:effectExtent l="13335" t="12065" r="15240" b="29210"/>
                <wp:wrapNone/>
                <wp:docPr id="7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25128B4">
              <v:roundrect id="AutoShape 46" style="position:absolute;margin-left:445.05pt;margin-top:6.95pt;width:54pt;height:37.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75C69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2736" behindDoc="0" locked="0" layoutInCell="1" allowOverlap="1" wp14:anchorId="54250C8C" wp14:editId="2C5F4382">
                <wp:simplePos x="0" y="0"/>
                <wp:positionH relativeFrom="column">
                  <wp:posOffset>6576060</wp:posOffset>
                </wp:positionH>
                <wp:positionV relativeFrom="paragraph">
                  <wp:posOffset>83820</wp:posOffset>
                </wp:positionV>
                <wp:extent cx="685800" cy="473075"/>
                <wp:effectExtent l="13335" t="7620" r="15240" b="33655"/>
                <wp:wrapNone/>
                <wp:docPr id="7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160EB97">
              <v:roundrect id="AutoShape 47" style="position:absolute;margin-left:517.8pt;margin-top:6.6pt;width:54pt;height:3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496DE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3760" behindDoc="0" locked="0" layoutInCell="1" allowOverlap="1" wp14:anchorId="5DAD943D" wp14:editId="671CC2F9">
                <wp:simplePos x="0" y="0"/>
                <wp:positionH relativeFrom="column">
                  <wp:posOffset>7499985</wp:posOffset>
                </wp:positionH>
                <wp:positionV relativeFrom="paragraph">
                  <wp:posOffset>83820</wp:posOffset>
                </wp:positionV>
                <wp:extent cx="685800" cy="473075"/>
                <wp:effectExtent l="3810" t="7620" r="15240" b="33655"/>
                <wp:wrapNone/>
                <wp:docPr id="7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53DED8F">
              <v:roundrect id="AutoShape 48" style="position:absolute;margin-left:590.55pt;margin-top:6.6pt;width:54pt;height:37.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f2f2f2" strokeweight="3pt" arcsize="10923f" w14:anchorId="2127D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">
                <v:shadow on="t" color="#243f60" opacity=".5" offset="1pt"/>
              </v:roundrect>
            </w:pict>
          </mc:Fallback>
        </mc:AlternateContent>
      </w:r>
      <w:r w:rsidRPr="00E824E7">
        <w:rPr>
          <w:rFonts w:cstheme="minorHAnsi"/>
          <w:noProof/>
          <w:sz w:val="24"/>
        </w:rPr>
        <mc:AlternateContent>
          <mc:Choice Requires="wps">
            <w:drawing>
              <wp:anchor distT="0" distB="0" distL="114300" distR="114300" simplePos="0" relativeHeight="251574784" behindDoc="0" locked="0" layoutInCell="1" allowOverlap="1" wp14:anchorId="5570A9FD" wp14:editId="5E363F73">
                <wp:simplePos x="0" y="0"/>
                <wp:positionH relativeFrom="column">
                  <wp:posOffset>8433435</wp:posOffset>
                </wp:positionH>
                <wp:positionV relativeFrom="paragraph">
                  <wp:posOffset>74295</wp:posOffset>
                </wp:positionV>
                <wp:extent cx="685800" cy="473075"/>
                <wp:effectExtent l="3810" t="7620" r="15240" b="33655"/>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DDBD953">
              <v:roundrect id="AutoShape 49" style="position:absolute;margin-left:664.05pt;margin-top:5.85pt;width:54pt;height:37.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f2f2f2" strokeweight="3pt" arcsize="10923f" w14:anchorId="250EB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">
                <v:shadow on="t" color="#243f60" opacity=".5" offset="1pt"/>
              </v:roundrect>
            </w:pict>
          </mc:Fallback>
        </mc:AlternateContent>
      </w:r>
      <w:r w:rsidRPr="00E824E7">
        <w:rPr>
          <w:rFonts w:cstheme="minorHAnsi"/>
          <w:noProof/>
          <w:sz w:val="24"/>
        </w:rPr>
        <mc:AlternateContent>
          <mc:Choice Requires="wps">
            <w:drawing>
              <wp:anchor distT="0" distB="0" distL="114300" distR="114300" simplePos="0" relativeHeight="251720192" behindDoc="0" locked="0" layoutInCell="1" allowOverlap="1" wp14:anchorId="622D183C" wp14:editId="7707A07E">
                <wp:simplePos x="0" y="0"/>
                <wp:positionH relativeFrom="column">
                  <wp:posOffset>-619125</wp:posOffset>
                </wp:positionH>
                <wp:positionV relativeFrom="paragraph">
                  <wp:posOffset>56515</wp:posOffset>
                </wp:positionV>
                <wp:extent cx="3723640" cy="0"/>
                <wp:effectExtent l="0" t="0" r="635" b="635"/>
                <wp:wrapNone/>
                <wp:docPr id="7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364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D1BC995">
              <v:shapetype id="_x0000_t32" coordsize="21600,21600" o:oned="t" filled="f" o:spt="32" path="m,l21600,21600e" w14:anchorId="62323BA5">
                <v:path fillok="f" arrowok="t" o:connecttype="none"/>
                <o:lock v:ext="edit" shapetype="t"/>
              </v:shapetype>
              <v:shape id="AutoShape 193" style="position:absolute;margin-left:-48.75pt;margin-top:4.45pt;width:293.2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"/>
            </w:pict>
          </mc:Fallback>
        </mc:AlternateContent>
      </w:r>
      <w:bookmarkEnd w:id="47"/>
      <w:bookmarkEnd w:id="48"/>
    </w:p>
    <w:bookmarkStart w:id="49" w:name="_Toc516652627"/>
    <w:bookmarkStart w:id="50" w:name="_Toc516652684"/>
    <w:p w14:paraId="2F3E1618" w14:textId="77777777" w:rsidR="00E75C5C" w:rsidRPr="00E824E7" w:rsidRDefault="00387DFE" w:rsidP="32C3D006">
      <w:pPr>
        <w:pStyle w:val="Heading1"/>
        <w:rPr>
          <w:rFonts w:cstheme="minorBidi"/>
          <w:sz w:val="24"/>
        </w:rPr>
      </w:pPr>
      <w:r w:rsidRPr="00E824E7">
        <w:rPr>
          <w:rFonts w:cstheme="minorHAnsi"/>
          <w:noProof/>
          <w:sz w:val="24"/>
        </w:rPr>
        <mc:AlternateContent>
          <mc:Choice Requires="wps">
            <w:drawing>
              <wp:anchor distT="0" distB="0" distL="114300" distR="114300" simplePos="0" relativeHeight="251582976" behindDoc="0" locked="0" layoutInCell="1" allowOverlap="1" wp14:anchorId="7AA4F4C9" wp14:editId="254FBC55">
                <wp:simplePos x="0" y="0"/>
                <wp:positionH relativeFrom="column">
                  <wp:posOffset>8433435</wp:posOffset>
                </wp:positionH>
                <wp:positionV relativeFrom="paragraph">
                  <wp:posOffset>82550</wp:posOffset>
                </wp:positionV>
                <wp:extent cx="685800" cy="231775"/>
                <wp:effectExtent l="381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AF41D"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F4C9" id="Text Box 57" o:spid="_x0000_s1098" type="#_x0000_t202" style="position:absolute;margin-left:664.05pt;margin-top:6.5pt;width:54pt;height:18.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O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" stroked="f">
                <v:textbox inset="1mm,,1mm">
                  <w:txbxContent>
                    <w:p w14:paraId="355AF41D" w14:textId="77777777" w:rsidR="0076569A" w:rsidRPr="00056FC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581952" behindDoc="0" locked="0" layoutInCell="1" allowOverlap="1" wp14:anchorId="7EF8BF59" wp14:editId="27D1BB8F">
                <wp:simplePos x="0" y="0"/>
                <wp:positionH relativeFrom="column">
                  <wp:posOffset>7499985</wp:posOffset>
                </wp:positionH>
                <wp:positionV relativeFrom="paragraph">
                  <wp:posOffset>82550</wp:posOffset>
                </wp:positionV>
                <wp:extent cx="685800" cy="231775"/>
                <wp:effectExtent l="3810" t="0" r="0" b="0"/>
                <wp:wrapNone/>
                <wp:docPr id="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50203"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8BF59" id="Text Box 56" o:spid="_x0000_s1099" type="#_x0000_t202" style="position:absolute;margin-left:590.55pt;margin-top:6.5pt;width:54pt;height:18.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zi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" stroked="f">
                <v:textbox inset="1mm,,1mm">
                  <w:txbxContent>
                    <w:p w14:paraId="10350203" w14:textId="77777777" w:rsidR="0076569A" w:rsidRPr="00056FC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580928" behindDoc="0" locked="0" layoutInCell="1" allowOverlap="1" wp14:anchorId="34152B1A" wp14:editId="2B23493B">
                <wp:simplePos x="0" y="0"/>
                <wp:positionH relativeFrom="column">
                  <wp:posOffset>6576060</wp:posOffset>
                </wp:positionH>
                <wp:positionV relativeFrom="paragraph">
                  <wp:posOffset>82550</wp:posOffset>
                </wp:positionV>
                <wp:extent cx="685800" cy="231775"/>
                <wp:effectExtent l="3810" t="0" r="0" b="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750EE"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52B1A" id="Text Box 55" o:spid="_x0000_s1100" type="#_x0000_t202" style="position:absolute;margin-left:517.8pt;margin-top:6.5pt;width:54pt;height:18.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UJ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" stroked="f">
                <v:textbox inset="1mm,,1mm">
                  <w:txbxContent>
                    <w:p w14:paraId="3F0750EE" w14:textId="77777777" w:rsidR="0076569A" w:rsidRPr="00056FC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579904" behindDoc="0" locked="0" layoutInCell="1" allowOverlap="1" wp14:anchorId="03BD2C89" wp14:editId="0B623DEB">
                <wp:simplePos x="0" y="0"/>
                <wp:positionH relativeFrom="column">
                  <wp:posOffset>5652135</wp:posOffset>
                </wp:positionH>
                <wp:positionV relativeFrom="paragraph">
                  <wp:posOffset>82550</wp:posOffset>
                </wp:positionV>
                <wp:extent cx="685800" cy="231775"/>
                <wp:effectExtent l="3810" t="0" r="0" b="0"/>
                <wp:wrapNone/>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A516B"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D2C89" id="Text Box 54" o:spid="_x0000_s1101" type="#_x0000_t202" style="position:absolute;margin-left:445.05pt;margin-top:6.5pt;width:54pt;height:18.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l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" stroked="f">
                <v:textbox inset="1mm,,1mm">
                  <w:txbxContent>
                    <w:p w14:paraId="435A516B" w14:textId="77777777" w:rsidR="0076569A" w:rsidRPr="00056FC4" w:rsidRDefault="0076569A" w:rsidP="00E75C5C"/>
                  </w:txbxContent>
                </v:textbox>
              </v:shape>
            </w:pict>
          </mc:Fallback>
        </mc:AlternateContent>
      </w:r>
      <w:r w:rsidRPr="00E824E7">
        <w:rPr>
          <w:rFonts w:cstheme="minorHAnsi"/>
          <w:noProof/>
          <w:sz w:val="24"/>
        </w:rPr>
        <mc:AlternateContent>
          <mc:Choice Requires="wps">
            <w:drawing>
              <wp:anchor distT="0" distB="0" distL="114300" distR="114300" simplePos="0" relativeHeight="251577856" behindDoc="0" locked="0" layoutInCell="1" allowOverlap="1" wp14:anchorId="52EE120C" wp14:editId="1237409C">
                <wp:simplePos x="0" y="0"/>
                <wp:positionH relativeFrom="column">
                  <wp:posOffset>4728210</wp:posOffset>
                </wp:positionH>
                <wp:positionV relativeFrom="paragraph">
                  <wp:posOffset>82550</wp:posOffset>
                </wp:positionV>
                <wp:extent cx="685800" cy="231775"/>
                <wp:effectExtent l="3810" t="0" r="0" b="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5BF69" w14:textId="77777777" w:rsidR="0076569A" w:rsidRPr="00056FC4" w:rsidRDefault="0076569A" w:rsidP="00E75C5C">
                            <w:pPr>
                              <w:jc w:val="cente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E120C" id="Text Box 52" o:spid="_x0000_s1102" type="#_x0000_t202" style="position:absolute;margin-left:372.3pt;margin-top:6.5pt;width:54pt;height:18.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4L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" stroked="f">
                <v:textbox inset="1mm,,1mm">
                  <w:txbxContent>
                    <w:p w14:paraId="3DE5BF69" w14:textId="77777777" w:rsidR="0076569A" w:rsidRPr="00056FC4" w:rsidRDefault="0076569A" w:rsidP="00E75C5C">
                      <w:pPr>
                        <w:jc w:val="cente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78880" behindDoc="0" locked="0" layoutInCell="1" allowOverlap="1" wp14:anchorId="6CB669E0" wp14:editId="2D08A1F9">
                <wp:simplePos x="0" y="0"/>
                <wp:positionH relativeFrom="column">
                  <wp:posOffset>3802380</wp:posOffset>
                </wp:positionH>
                <wp:positionV relativeFrom="paragraph">
                  <wp:posOffset>82550</wp:posOffset>
                </wp:positionV>
                <wp:extent cx="685800" cy="231775"/>
                <wp:effectExtent l="1905" t="0" r="0" b="0"/>
                <wp:wrapNone/>
                <wp:docPr id="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24BB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69E0" id="Text Box 53" o:spid="_x0000_s1103" type="#_x0000_t202" style="position:absolute;margin-left:299.4pt;margin-top:6.5pt;width:54pt;height:18.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n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" stroked="f">
                <v:textbox inset="1mm,,1mm">
                  <w:txbxContent>
                    <w:p w14:paraId="68724BBD"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75808" behindDoc="0" locked="0" layoutInCell="1" allowOverlap="1" wp14:anchorId="3F3AA101" wp14:editId="473F6B25">
                <wp:simplePos x="0" y="0"/>
                <wp:positionH relativeFrom="column">
                  <wp:posOffset>1946910</wp:posOffset>
                </wp:positionH>
                <wp:positionV relativeFrom="paragraph">
                  <wp:posOffset>82550</wp:posOffset>
                </wp:positionV>
                <wp:extent cx="685800" cy="231775"/>
                <wp:effectExtent l="3810" t="0" r="0"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D08A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A101" id="Text Box 50" o:spid="_x0000_s1104" type="#_x0000_t202" style="position:absolute;margin-left:153.3pt;margin-top:6.5pt;width:54pt;height:18.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wG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" stroked="f">
                <v:textbox inset="1mm,,1mm">
                  <w:txbxContent>
                    <w:p w14:paraId="6FAD08AB"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64544" behindDoc="0" locked="0" layoutInCell="1" allowOverlap="1" wp14:anchorId="66FE44BA" wp14:editId="439F8F0D">
                <wp:simplePos x="0" y="0"/>
                <wp:positionH relativeFrom="column">
                  <wp:posOffset>1023620</wp:posOffset>
                </wp:positionH>
                <wp:positionV relativeFrom="paragraph">
                  <wp:posOffset>82550</wp:posOffset>
                </wp:positionV>
                <wp:extent cx="685800" cy="231775"/>
                <wp:effectExtent l="4445" t="0" r="0" b="0"/>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9D876"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E44BA" id="Text Box 39" o:spid="_x0000_s1105" type="#_x0000_t202" style="position:absolute;margin-left:80.6pt;margin-top:6.5pt;width:54pt;height:18.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nq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" stroked="f">
                <v:textbox inset="1mm,,1mm">
                  <w:txbxContent>
                    <w:p w14:paraId="1599D876"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66592" behindDoc="0" locked="0" layoutInCell="1" allowOverlap="1" wp14:anchorId="5B3FCCBF" wp14:editId="399EB239">
                <wp:simplePos x="0" y="0"/>
                <wp:positionH relativeFrom="column">
                  <wp:posOffset>104775</wp:posOffset>
                </wp:positionH>
                <wp:positionV relativeFrom="paragraph">
                  <wp:posOffset>82550</wp:posOffset>
                </wp:positionV>
                <wp:extent cx="685800" cy="231775"/>
                <wp:effectExtent l="0" t="0" r="0" b="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95E1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CCBF" id="Text Box 41" o:spid="_x0000_s1106" type="#_x0000_t202" style="position:absolute;margin-left:8.25pt;margin-top:6.5pt;width:54pt;height:18.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E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" stroked="f">
                <v:textbox inset="1mm,,1mm">
                  <w:txbxContent>
                    <w:p w14:paraId="29095E1E"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76832" behindDoc="0" locked="0" layoutInCell="1" allowOverlap="1" wp14:anchorId="182811B2" wp14:editId="543B9D19">
                <wp:simplePos x="0" y="0"/>
                <wp:positionH relativeFrom="column">
                  <wp:posOffset>2880995</wp:posOffset>
                </wp:positionH>
                <wp:positionV relativeFrom="paragraph">
                  <wp:posOffset>82550</wp:posOffset>
                </wp:positionV>
                <wp:extent cx="685800" cy="231775"/>
                <wp:effectExtent l="4445" t="0" r="0" b="0"/>
                <wp:wrapNone/>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DDEE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811B2" id="Text Box 51" o:spid="_x0000_s1107" type="#_x0000_t202" style="position:absolute;margin-left:226.85pt;margin-top:6.5pt;width:54pt;height:18.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So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" stroked="f">
                <v:textbox inset="1mm,,1mm">
                  <w:txbxContent>
                    <w:p w14:paraId="467DDEE5" w14:textId="77777777" w:rsidR="0076569A" w:rsidRPr="007610DC" w:rsidRDefault="0076569A" w:rsidP="00E75C5C">
                      <w:pPr>
                        <w:jc w:val="center"/>
                        <w:rPr>
                          <w:rFonts w:ascii="Cambria" w:hAnsi="Cambria"/>
                          <w:b/>
                          <w:sz w:val="10"/>
                          <w:szCs w:val="10"/>
                        </w:rPr>
                      </w:pPr>
                    </w:p>
                  </w:txbxContent>
                </v:textbox>
              </v:shape>
            </w:pict>
          </mc:Fallback>
        </mc:AlternateContent>
      </w:r>
      <w:bookmarkEnd w:id="49"/>
      <w:bookmarkEnd w:id="50"/>
    </w:p>
    <w:p w14:paraId="7BE25821" w14:textId="77777777" w:rsidR="00E75C5C" w:rsidRPr="00E824E7" w:rsidRDefault="00E75C5C" w:rsidP="00E75C5C">
      <w:pPr>
        <w:pStyle w:val="Heading1"/>
        <w:rPr>
          <w:rFonts w:cstheme="minorHAnsi"/>
          <w:sz w:val="24"/>
        </w:rPr>
      </w:pPr>
    </w:p>
    <w:p w14:paraId="355BD9C8" w14:textId="77777777" w:rsidR="00E75C5C" w:rsidRPr="00E824E7" w:rsidRDefault="00E75C5C" w:rsidP="00E75C5C">
      <w:pPr>
        <w:pStyle w:val="Heading1"/>
        <w:rPr>
          <w:rFonts w:cstheme="minorHAnsi"/>
          <w:sz w:val="24"/>
        </w:rPr>
      </w:pPr>
    </w:p>
    <w:bookmarkStart w:id="51" w:name="_Toc516652628"/>
    <w:bookmarkStart w:id="52" w:name="_Toc516652685"/>
    <w:p w14:paraId="1FBEA7CC" w14:textId="77777777" w:rsidR="00E75C5C" w:rsidRPr="00E824E7" w:rsidRDefault="00387DFE" w:rsidP="32C3D006">
      <w:pPr>
        <w:pStyle w:val="Heading1"/>
        <w:rPr>
          <w:rFonts w:cstheme="minorBidi"/>
          <w:sz w:val="24"/>
        </w:rPr>
        <w:sectPr w:rsidR="00E75C5C" w:rsidRPr="00E824E7" w:rsidSect="0030475E">
          <w:pgSz w:w="16840" w:h="11907" w:orient="landscape" w:code="9"/>
          <w:pgMar w:top="1134" w:right="1418" w:bottom="1134" w:left="1418" w:header="567" w:footer="851" w:gutter="0"/>
          <w:cols w:space="720"/>
          <w:titlePg/>
          <w:docGrid w:linePitch="272"/>
        </w:sectPr>
      </w:pPr>
      <w:r w:rsidRPr="00E824E7">
        <w:rPr>
          <w:rFonts w:cstheme="minorHAnsi"/>
          <w:noProof/>
          <w:sz w:val="24"/>
        </w:rPr>
        <mc:AlternateContent>
          <mc:Choice Requires="wps">
            <w:drawing>
              <wp:anchor distT="0" distB="0" distL="114300" distR="114300" simplePos="0" relativeHeight="251747840" behindDoc="0" locked="0" layoutInCell="1" allowOverlap="1" wp14:anchorId="0E06B435" wp14:editId="323C0CDA">
                <wp:simplePos x="0" y="0"/>
                <wp:positionH relativeFrom="column">
                  <wp:posOffset>8097520</wp:posOffset>
                </wp:positionH>
                <wp:positionV relativeFrom="paragraph">
                  <wp:posOffset>2748280</wp:posOffset>
                </wp:positionV>
                <wp:extent cx="1127760" cy="723900"/>
                <wp:effectExtent l="1270" t="0" r="4445" b="4445"/>
                <wp:wrapNone/>
                <wp:docPr id="6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08D0D"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De Síntese</w:t>
                            </w:r>
                          </w:p>
                          <w:p w14:paraId="07200E55"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Optativas</w:t>
                            </w:r>
                          </w:p>
                          <w:p w14:paraId="73D287DA" w14:textId="77777777" w:rsidR="0076569A" w:rsidRDefault="0076569A" w:rsidP="00E47DC2">
                            <w:pPr>
                              <w:spacing w:line="360" w:lineRule="auto"/>
                            </w:pPr>
                            <w:r>
                              <w:rPr>
                                <w:rFonts w:ascii="Arial" w:hAnsi="Arial" w:cs="Arial"/>
                                <w:color w:val="222222"/>
                                <w:shd w:val="clear" w:color="auto" w:fill="FFFFFF"/>
                              </w:rPr>
                              <w:t>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6B435" id="Text Box 221" o:spid="_x0000_s1108" type="#_x0000_t202" style="position:absolute;margin-left:637.6pt;margin-top:216.4pt;width:88.8pt;height:5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" stroked="f">
                <v:textbox inset="1mm,,1mm">
                  <w:txbxContent>
                    <w:p w14:paraId="63B08D0D"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De Síntese</w:t>
                      </w:r>
                    </w:p>
                    <w:p w14:paraId="07200E55"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Optativas</w:t>
                      </w:r>
                    </w:p>
                    <w:p w14:paraId="73D287DA" w14:textId="77777777" w:rsidR="0076569A" w:rsidRDefault="0076569A" w:rsidP="00E47DC2">
                      <w:pPr>
                        <w:spacing w:line="360" w:lineRule="auto"/>
                      </w:pPr>
                      <w:r>
                        <w:rPr>
                          <w:rFonts w:ascii="Arial" w:hAnsi="Arial" w:cs="Arial"/>
                          <w:color w:val="222222"/>
                          <w:shd w:val="clear" w:color="auto" w:fill="FFFFFF"/>
                        </w:rPr>
                        <w:t> </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5792" behindDoc="0" locked="0" layoutInCell="1" allowOverlap="1" wp14:anchorId="44C5D87E" wp14:editId="750F36AE">
                <wp:simplePos x="0" y="0"/>
                <wp:positionH relativeFrom="column">
                  <wp:posOffset>7677150</wp:posOffset>
                </wp:positionH>
                <wp:positionV relativeFrom="paragraph">
                  <wp:posOffset>2903220</wp:posOffset>
                </wp:positionV>
                <wp:extent cx="347345" cy="90805"/>
                <wp:effectExtent l="0" t="0" r="14605" b="25400"/>
                <wp:wrapNone/>
                <wp:docPr id="6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206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627C7E7">
              <v:rect id="Rectangle 219" style="position:absolute;margin-left:604.5pt;margin-top:228.6pt;width:27.35pt;height:7.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c0504d" strokeweight="1pt" w14:anchorId="18097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3744" behindDoc="0" locked="0" layoutInCell="1" allowOverlap="1" wp14:anchorId="63B1BA67" wp14:editId="3448F1BD">
                <wp:simplePos x="0" y="0"/>
                <wp:positionH relativeFrom="column">
                  <wp:posOffset>4750435</wp:posOffset>
                </wp:positionH>
                <wp:positionV relativeFrom="paragraph">
                  <wp:posOffset>3137535</wp:posOffset>
                </wp:positionV>
                <wp:extent cx="347345" cy="90805"/>
                <wp:effectExtent l="6985" t="13335" r="17145" b="29210"/>
                <wp:wrapNone/>
                <wp:docPr id="5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8080"/>
                        </a:soli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6D3FD5D">
              <v:rect id="Rectangle 217" style="position:absolute;margin-left:374.05pt;margin-top:247.05pt;width:27.35pt;height:7.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color="#4f81bd" strokeweight="1pt" w14:anchorId="3EACC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&#1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8864" behindDoc="0" locked="0" layoutInCell="1" allowOverlap="1" wp14:anchorId="6D6E9DD9" wp14:editId="47AA84E5">
                <wp:simplePos x="0" y="0"/>
                <wp:positionH relativeFrom="column">
                  <wp:posOffset>5171440</wp:posOffset>
                </wp:positionH>
                <wp:positionV relativeFrom="paragraph">
                  <wp:posOffset>2749550</wp:posOffset>
                </wp:positionV>
                <wp:extent cx="1911985" cy="896620"/>
                <wp:effectExtent l="0" t="0" r="3175" b="1905"/>
                <wp:wrapNone/>
                <wp:docPr id="5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89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67F49"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Gerais</w:t>
                            </w:r>
                          </w:p>
                          <w:p w14:paraId="553DF740"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De apoio</w:t>
                            </w:r>
                          </w:p>
                          <w:p w14:paraId="45432306" w14:textId="77777777" w:rsidR="0076569A" w:rsidRPr="00834FB5" w:rsidRDefault="0076569A" w:rsidP="00E47DC2">
                            <w:pPr>
                              <w:spacing w:line="380" w:lineRule="atLeast"/>
                              <w:rPr>
                                <w:color w:val="FF0000"/>
                              </w:rPr>
                            </w:pPr>
                            <w:r w:rsidRPr="00DF3BDE">
                              <w:rPr>
                                <w:rFonts w:ascii="Cambria" w:hAnsi="Cambria"/>
                                <w:color w:val="FF0000"/>
                              </w:rPr>
                              <w:t>Organização da</w:t>
                            </w:r>
                            <w:r w:rsidRPr="00834FB5">
                              <w:rPr>
                                <w:color w:val="FF0000"/>
                              </w:rPr>
                              <w:t xml:space="preserve"> Produção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E9DD9" id="Text Box 222" o:spid="_x0000_s1109" type="#_x0000_t202" style="position:absolute;margin-left:407.2pt;margin-top:216.5pt;width:150.55pt;height:70.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" stroked="f">
                <v:textbox inset="1mm,,1mm">
                  <w:txbxContent>
                    <w:p w14:paraId="55B67F49"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Gerais</w:t>
                      </w:r>
                    </w:p>
                    <w:p w14:paraId="553DF740"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De apoio</w:t>
                      </w:r>
                    </w:p>
                    <w:p w14:paraId="45432306" w14:textId="77777777" w:rsidR="0076569A" w:rsidRPr="00834FB5" w:rsidRDefault="0076569A" w:rsidP="00E47DC2">
                      <w:pPr>
                        <w:spacing w:line="380" w:lineRule="atLeast"/>
                        <w:rPr>
                          <w:color w:val="FF0000"/>
                        </w:rPr>
                      </w:pPr>
                      <w:r w:rsidRPr="00DF3BDE">
                        <w:rPr>
                          <w:rFonts w:ascii="Cambria" w:hAnsi="Cambria"/>
                          <w:color w:val="FF0000"/>
                        </w:rPr>
                        <w:t>Organização da</w:t>
                      </w:r>
                      <w:r w:rsidRPr="00834FB5">
                        <w:rPr>
                          <w:color w:val="FF0000"/>
                        </w:rPr>
                        <w:t xml:space="preserve"> Produção</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2720" behindDoc="0" locked="0" layoutInCell="1" allowOverlap="1" wp14:anchorId="73B910CB" wp14:editId="1DC62027">
                <wp:simplePos x="0" y="0"/>
                <wp:positionH relativeFrom="column">
                  <wp:posOffset>4756785</wp:posOffset>
                </wp:positionH>
                <wp:positionV relativeFrom="paragraph">
                  <wp:posOffset>2899410</wp:posOffset>
                </wp:positionV>
                <wp:extent cx="347345" cy="90805"/>
                <wp:effectExtent l="3810" t="3810" r="10795" b="29210"/>
                <wp:wrapNone/>
                <wp:docPr id="5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B05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720B8DA">
              <v:rect id="Rectangle 216" style="position:absolute;margin-left:374.55pt;margin-top:228.3pt;width:27.35pt;height: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c0504d" strokeweight="1pt" w14:anchorId="76C3D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50912" behindDoc="0" locked="0" layoutInCell="1" allowOverlap="1" wp14:anchorId="54CC3AEE" wp14:editId="39FD903B">
                <wp:simplePos x="0" y="0"/>
                <wp:positionH relativeFrom="column">
                  <wp:posOffset>4703445</wp:posOffset>
                </wp:positionH>
                <wp:positionV relativeFrom="paragraph">
                  <wp:posOffset>2691130</wp:posOffset>
                </wp:positionV>
                <wp:extent cx="1652270" cy="276225"/>
                <wp:effectExtent l="0" t="0" r="0" b="4445"/>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192A" w14:textId="77777777" w:rsidR="0076569A" w:rsidRPr="00E47DC2" w:rsidRDefault="0076569A" w:rsidP="00E47DC2">
                            <w:pPr>
                              <w:rPr>
                                <w:rFonts w:ascii="Lucida Sans" w:hAnsi="Lucida Sans" w:cs="Lucida Sans"/>
                                <w:b/>
                                <w:sz w:val="16"/>
                                <w:szCs w:val="16"/>
                              </w:rPr>
                            </w:pPr>
                            <w:r w:rsidRPr="00E47DC2">
                              <w:rPr>
                                <w:rFonts w:ascii="Lucida Sans" w:hAnsi="Lucida Sans" w:cs="Lucida Sans"/>
                                <w:b/>
                                <w:sz w:val="16"/>
                                <w:szCs w:val="16"/>
                              </w:rPr>
                              <w:t>GERAIS E DE APOIO: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C3AEE" id="Text Box 224" o:spid="_x0000_s1110" type="#_x0000_t202" style="position:absolute;margin-left:370.35pt;margin-top:211.9pt;width:130.1pt;height:21.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" filled="f" stroked="f">
                <v:textbox inset="1mm,,1mm">
                  <w:txbxContent>
                    <w:p w14:paraId="0800192A" w14:textId="77777777" w:rsidR="0076569A" w:rsidRPr="00E47DC2" w:rsidRDefault="0076569A" w:rsidP="00E47DC2">
                      <w:pPr>
                        <w:rPr>
                          <w:rFonts w:ascii="Lucida Sans" w:hAnsi="Lucida Sans" w:cs="Lucida Sans"/>
                          <w:b/>
                          <w:sz w:val="16"/>
                          <w:szCs w:val="16"/>
                        </w:rPr>
                      </w:pPr>
                      <w:r w:rsidRPr="00E47DC2">
                        <w:rPr>
                          <w:rFonts w:ascii="Lucida Sans" w:hAnsi="Lucida Sans" w:cs="Lucida Sans"/>
                          <w:b/>
                          <w:sz w:val="16"/>
                          <w:szCs w:val="16"/>
                        </w:rPr>
                        <w:t>GERAIS E DE APOIO:</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4768" behindDoc="0" locked="0" layoutInCell="1" allowOverlap="1" wp14:anchorId="4F93041F" wp14:editId="5611E730">
                <wp:simplePos x="0" y="0"/>
                <wp:positionH relativeFrom="column">
                  <wp:posOffset>4742180</wp:posOffset>
                </wp:positionH>
                <wp:positionV relativeFrom="paragraph">
                  <wp:posOffset>3371215</wp:posOffset>
                </wp:positionV>
                <wp:extent cx="347345" cy="90805"/>
                <wp:effectExtent l="0" t="0" r="15875" b="24130"/>
                <wp:wrapNone/>
                <wp:docPr id="5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6633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FD06FDF">
              <v:rect id="Rectangle 218" style="position:absolute;margin-left:373.4pt;margin-top:265.45pt;width:27.35pt;height:7.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79646" strokeweight="1pt" w14:anchorId="07093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0672" behindDoc="0" locked="0" layoutInCell="1" allowOverlap="1" wp14:anchorId="07DEF2AF" wp14:editId="0F10D9AD">
                <wp:simplePos x="0" y="0"/>
                <wp:positionH relativeFrom="column">
                  <wp:posOffset>2265045</wp:posOffset>
                </wp:positionH>
                <wp:positionV relativeFrom="paragraph">
                  <wp:posOffset>3376295</wp:posOffset>
                </wp:positionV>
                <wp:extent cx="347345" cy="90805"/>
                <wp:effectExtent l="7620" t="13970" r="16510" b="28575"/>
                <wp:wrapNone/>
                <wp:docPr id="5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0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DB8FB2B">
              <v:rect id="Rectangle 214" style="position:absolute;margin-left:178.35pt;margin-top:265.85pt;width:27.35pt;height:7.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color="#f79646" strokeweight="1pt" w14:anchorId="34728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1696" behindDoc="0" locked="0" layoutInCell="1" allowOverlap="1" wp14:anchorId="147B7ADF" wp14:editId="60257941">
                <wp:simplePos x="0" y="0"/>
                <wp:positionH relativeFrom="column">
                  <wp:posOffset>2679700</wp:posOffset>
                </wp:positionH>
                <wp:positionV relativeFrom="paragraph">
                  <wp:posOffset>2748280</wp:posOffset>
                </wp:positionV>
                <wp:extent cx="1990090" cy="847725"/>
                <wp:effectExtent l="3175" t="0" r="0" b="4445"/>
                <wp:wrapNone/>
                <wp:docPr id="5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2C2D4"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67390A9E"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125933CE"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B7ADF" id="Text Box 215" o:spid="_x0000_s1111" type="#_x0000_t202" style="position:absolute;margin-left:211pt;margin-top:216.4pt;width:156.7pt;height:6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" stroked="f">
                <v:textbox inset="1mm,,1mm">
                  <w:txbxContent>
                    <w:p w14:paraId="4742C2D4"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67390A9E"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125933CE"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52960" behindDoc="0" locked="0" layoutInCell="1" allowOverlap="1" wp14:anchorId="18A98DF4" wp14:editId="3BB78D3A">
                <wp:simplePos x="0" y="0"/>
                <wp:positionH relativeFrom="column">
                  <wp:posOffset>103505</wp:posOffset>
                </wp:positionH>
                <wp:positionV relativeFrom="paragraph">
                  <wp:posOffset>3629660</wp:posOffset>
                </wp:positionV>
                <wp:extent cx="347345" cy="90805"/>
                <wp:effectExtent l="0" t="635" r="15875" b="22860"/>
                <wp:wrapNone/>
                <wp:docPr id="5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00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E7B0F78">
              <v:rect id="Rectangle 226" style="position:absolute;margin-left:8.15pt;margin-top:285.8pt;width:27.35pt;height:7.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f79646" strokeweight="1pt" w14:anchorId="22525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6576" behindDoc="0" locked="0" layoutInCell="1" allowOverlap="1" wp14:anchorId="0BB1BDC5" wp14:editId="3CC9DDEC">
                <wp:simplePos x="0" y="0"/>
                <wp:positionH relativeFrom="column">
                  <wp:posOffset>107315</wp:posOffset>
                </wp:positionH>
                <wp:positionV relativeFrom="paragraph">
                  <wp:posOffset>3395345</wp:posOffset>
                </wp:positionV>
                <wp:extent cx="347345" cy="90805"/>
                <wp:effectExtent l="12065" t="13970" r="12065" b="28575"/>
                <wp:wrapNone/>
                <wp:docPr id="51"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C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8FBCB54">
              <v:rect id="Rectangle 210" style="position:absolute;margin-left:8.45pt;margin-top:267.35pt;width:27.35pt;height:7.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w14:anchorId="51374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5552" behindDoc="0" locked="0" layoutInCell="1" allowOverlap="1" wp14:anchorId="275378C8" wp14:editId="484D6686">
                <wp:simplePos x="0" y="0"/>
                <wp:positionH relativeFrom="column">
                  <wp:posOffset>107315</wp:posOffset>
                </wp:positionH>
                <wp:positionV relativeFrom="paragraph">
                  <wp:posOffset>3157855</wp:posOffset>
                </wp:positionV>
                <wp:extent cx="347345" cy="90805"/>
                <wp:effectExtent l="12065" t="14605" r="12065" b="27940"/>
                <wp:wrapNone/>
                <wp:docPr id="5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4123ADF">
              <v:rect id="Rectangle 209" style="position:absolute;margin-left:8.45pt;margin-top:248.65pt;width:27.35pt;height:7.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w14:anchorId="22A1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">
                <v:fill type="gradient" color2="#9bbb59" focus="50%"/>
                <v:shadow on="t" color="#4e6128"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4528" behindDoc="0" locked="0" layoutInCell="1" allowOverlap="1" wp14:anchorId="5C6302A9" wp14:editId="5D6A0162">
                <wp:simplePos x="0" y="0"/>
                <wp:positionH relativeFrom="column">
                  <wp:posOffset>509270</wp:posOffset>
                </wp:positionH>
                <wp:positionV relativeFrom="paragraph">
                  <wp:posOffset>2759710</wp:posOffset>
                </wp:positionV>
                <wp:extent cx="1028700" cy="1073150"/>
                <wp:effectExtent l="4445" t="0" r="0" b="0"/>
                <wp:wrapNone/>
                <wp:docPr id="4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3495A"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0471DE63"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1F6D3A88"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3C6B4095" w14:textId="77777777" w:rsidR="0076569A" w:rsidRPr="00DF3BDE" w:rsidRDefault="0076569A" w:rsidP="00E47DC2">
                            <w:pPr>
                              <w:spacing w:line="380" w:lineRule="atLeast"/>
                              <w:rPr>
                                <w:rFonts w:ascii="Cambria" w:hAnsi="Cambria"/>
                              </w:rPr>
                            </w:pPr>
                            <w:r w:rsidRPr="00DF3BDE">
                              <w:rPr>
                                <w:rFonts w:ascii="Cambria" w:hAnsi="Cambria"/>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02A9" id="Text Box 208" o:spid="_x0000_s1112" type="#_x0000_t202" style="position:absolute;margin-left:40.1pt;margin-top:217.3pt;width:81pt;height:8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" stroked="f">
                <v:textbox inset="1mm,,1mm">
                  <w:txbxContent>
                    <w:p w14:paraId="4393495A"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0471DE63"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1F6D3A88"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3C6B4095" w14:textId="77777777" w:rsidR="0076569A" w:rsidRPr="00DF3BDE" w:rsidRDefault="0076569A" w:rsidP="00E47DC2">
                      <w:pPr>
                        <w:spacing w:line="380" w:lineRule="atLeast"/>
                        <w:rPr>
                          <w:rFonts w:ascii="Cambria" w:hAnsi="Cambria"/>
                        </w:rPr>
                      </w:pPr>
                      <w:r w:rsidRPr="00DF3BDE">
                        <w:rPr>
                          <w:rFonts w:ascii="Cambria" w:hAnsi="Cambria"/>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53984" behindDoc="0" locked="0" layoutInCell="1" allowOverlap="1" wp14:anchorId="46C3ED55" wp14:editId="6574C2D3">
                <wp:simplePos x="0" y="0"/>
                <wp:positionH relativeFrom="column">
                  <wp:posOffset>108585</wp:posOffset>
                </wp:positionH>
                <wp:positionV relativeFrom="paragraph">
                  <wp:posOffset>2915285</wp:posOffset>
                </wp:positionV>
                <wp:extent cx="347345" cy="90805"/>
                <wp:effectExtent l="13335" t="10160" r="10795" b="22860"/>
                <wp:wrapNone/>
                <wp:docPr id="4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E46624D">
              <v:rect id="Rectangle 227" style="position:absolute;margin-left:8.55pt;margin-top:229.55pt;width:27.35pt;height:7.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w14:anchorId="23725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">
                <v:fill type="gradient" color2="#8064a2" focus="50%"/>
                <v:shadow on="t" color="#3f3151"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9648" behindDoc="0" locked="0" layoutInCell="1" allowOverlap="1" wp14:anchorId="4B62F68A" wp14:editId="2E98D677">
                <wp:simplePos x="0" y="0"/>
                <wp:positionH relativeFrom="column">
                  <wp:posOffset>2265045</wp:posOffset>
                </wp:positionH>
                <wp:positionV relativeFrom="paragraph">
                  <wp:posOffset>3141980</wp:posOffset>
                </wp:positionV>
                <wp:extent cx="347345" cy="90805"/>
                <wp:effectExtent l="7620" t="8255" r="16510" b="24765"/>
                <wp:wrapNone/>
                <wp:docPr id="4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231BC86">
              <v:rect id="Rectangle 213" style="position:absolute;margin-left:178.35pt;margin-top:247.4pt;width:27.35pt;height:7.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w14:anchorId="396E1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">
                <v:fill type="gradient" color2="#4f81bd" focus="5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8624" behindDoc="0" locked="0" layoutInCell="1" allowOverlap="1" wp14:anchorId="38684DE6" wp14:editId="14815303">
                <wp:simplePos x="0" y="0"/>
                <wp:positionH relativeFrom="column">
                  <wp:posOffset>2268855</wp:posOffset>
                </wp:positionH>
                <wp:positionV relativeFrom="paragraph">
                  <wp:posOffset>2903855</wp:posOffset>
                </wp:positionV>
                <wp:extent cx="347345" cy="90805"/>
                <wp:effectExtent l="11430" t="8255" r="12700" b="24765"/>
                <wp:wrapNone/>
                <wp:docPr id="4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66889DD2">
              <v:rect id="Rectangle 212" style="position:absolute;margin-left:178.65pt;margin-top:228.65pt;width:27.35pt;height:7.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w14:anchorId="51B20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">
                <v:fill type="gradient" color2="#c0504d" focus="5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7600" behindDoc="0" locked="0" layoutInCell="1" allowOverlap="1" wp14:anchorId="405A677E" wp14:editId="67411899">
                <wp:simplePos x="0" y="0"/>
                <wp:positionH relativeFrom="column">
                  <wp:posOffset>57150</wp:posOffset>
                </wp:positionH>
                <wp:positionV relativeFrom="paragraph">
                  <wp:posOffset>2694305</wp:posOffset>
                </wp:positionV>
                <wp:extent cx="1652270" cy="276225"/>
                <wp:effectExtent l="0" t="0" r="0" b="1270"/>
                <wp:wrapNone/>
                <wp:docPr id="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0CED2" w14:textId="77777777" w:rsidR="0076569A" w:rsidRPr="00E47DC2" w:rsidRDefault="0076569A" w:rsidP="00E47DC2">
                            <w:pPr>
                              <w:rPr>
                                <w:rFonts w:ascii="Lucida Sans" w:hAnsi="Lucida Sans" w:cs="Gautami"/>
                                <w:b/>
                                <w:sz w:val="16"/>
                                <w:szCs w:val="16"/>
                              </w:rPr>
                            </w:pPr>
                            <w:r w:rsidRPr="00E47DC2">
                              <w:rPr>
                                <w:rFonts w:ascii="Lucida Sans" w:hAnsi="Lucida Sans" w:cs="Gautami"/>
                                <w:b/>
                                <w:sz w:val="16"/>
                                <w:szCs w:val="16"/>
                              </w:rPr>
                              <w:t>BÁSICAS: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677E" id="Text Box 211" o:spid="_x0000_s1113" type="#_x0000_t202" style="position:absolute;margin-left:4.5pt;margin-top:212.15pt;width:130.1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" filled="f" stroked="f">
                <v:textbox inset="1mm,,1mm">
                  <w:txbxContent>
                    <w:p w14:paraId="0EA0CED2" w14:textId="77777777" w:rsidR="0076569A" w:rsidRPr="00E47DC2" w:rsidRDefault="0076569A" w:rsidP="00E47DC2">
                      <w:pPr>
                        <w:rPr>
                          <w:rFonts w:ascii="Lucida Sans" w:hAnsi="Lucida Sans" w:cs="Gautami"/>
                          <w:b/>
                          <w:sz w:val="16"/>
                          <w:szCs w:val="16"/>
                        </w:rPr>
                      </w:pPr>
                      <w:r w:rsidRPr="00E47DC2">
                        <w:rPr>
                          <w:rFonts w:ascii="Lucida Sans" w:hAnsi="Lucida Sans" w:cs="Gautami"/>
                          <w:b/>
                          <w:sz w:val="16"/>
                          <w:szCs w:val="16"/>
                        </w:rPr>
                        <w:t>BÁSICAS: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51936" behindDoc="0" locked="0" layoutInCell="1" allowOverlap="1" wp14:anchorId="47599EE4" wp14:editId="54316D97">
                <wp:simplePos x="0" y="0"/>
                <wp:positionH relativeFrom="column">
                  <wp:posOffset>7616190</wp:posOffset>
                </wp:positionH>
                <wp:positionV relativeFrom="paragraph">
                  <wp:posOffset>2694305</wp:posOffset>
                </wp:positionV>
                <wp:extent cx="1652270" cy="276225"/>
                <wp:effectExtent l="0" t="0" r="0" b="1270"/>
                <wp:wrapNone/>
                <wp:docPr id="4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8AC5" w14:textId="77777777" w:rsidR="0076569A" w:rsidRPr="00E47DC2" w:rsidRDefault="0076569A" w:rsidP="00E47DC2">
                            <w:pPr>
                              <w:rPr>
                                <w:rFonts w:ascii="Lucida Sans" w:hAnsi="Lucida Sans" w:cs="Lucida Sans"/>
                                <w:b/>
                                <w:sz w:val="16"/>
                                <w:szCs w:val="16"/>
                              </w:rPr>
                            </w:pPr>
                            <w:r>
                              <w:rPr>
                                <w:rFonts w:ascii="Lucida Sans" w:hAnsi="Lucida Sans" w:cs="Lucida Sans"/>
                                <w:b/>
                                <w:sz w:val="16"/>
                                <w:szCs w:val="16"/>
                              </w:rPr>
                              <w:t xml:space="preserve">SÍNTESE </w:t>
                            </w:r>
                            <w:r w:rsidRPr="00E47DC2">
                              <w:rPr>
                                <w:rFonts w:ascii="Lucida Sans" w:hAnsi="Lucida Sans" w:cs="Lucida Sans"/>
                                <w:b/>
                                <w:sz w:val="16"/>
                                <w:szCs w:val="16"/>
                              </w:rPr>
                              <w:t>E OPTATIVAS: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99EE4" id="Text Box 225" o:spid="_x0000_s1114" type="#_x0000_t202" style="position:absolute;margin-left:599.7pt;margin-top:212.15pt;width:130.1pt;height:21.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" filled="f" stroked="f">
                <v:textbox inset="1mm,,1mm">
                  <w:txbxContent>
                    <w:p w14:paraId="6F348AC5" w14:textId="77777777" w:rsidR="0076569A" w:rsidRPr="00E47DC2" w:rsidRDefault="0076569A" w:rsidP="00E47DC2">
                      <w:pPr>
                        <w:rPr>
                          <w:rFonts w:ascii="Lucida Sans" w:hAnsi="Lucida Sans" w:cs="Lucida Sans"/>
                          <w:b/>
                          <w:sz w:val="16"/>
                          <w:szCs w:val="16"/>
                        </w:rPr>
                      </w:pPr>
                      <w:r>
                        <w:rPr>
                          <w:rFonts w:ascii="Lucida Sans" w:hAnsi="Lucida Sans" w:cs="Lucida Sans"/>
                          <w:b/>
                          <w:sz w:val="16"/>
                          <w:szCs w:val="16"/>
                        </w:rPr>
                        <w:t xml:space="preserve">SÍNTESE </w:t>
                      </w:r>
                      <w:r w:rsidRPr="00E47DC2">
                        <w:rPr>
                          <w:rFonts w:ascii="Lucida Sans" w:hAnsi="Lucida Sans" w:cs="Lucida Sans"/>
                          <w:b/>
                          <w:sz w:val="16"/>
                          <w:szCs w:val="16"/>
                        </w:rPr>
                        <w:t>E OPTATIVAS: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9888" behindDoc="0" locked="0" layoutInCell="1" allowOverlap="1" wp14:anchorId="07460EC1" wp14:editId="25B0ADE0">
                <wp:simplePos x="0" y="0"/>
                <wp:positionH relativeFrom="column">
                  <wp:posOffset>2217420</wp:posOffset>
                </wp:positionH>
                <wp:positionV relativeFrom="paragraph">
                  <wp:posOffset>2701925</wp:posOffset>
                </wp:positionV>
                <wp:extent cx="1652270" cy="276225"/>
                <wp:effectExtent l="0" t="0" r="0" b="3175"/>
                <wp:wrapNone/>
                <wp:docPr id="4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8E95E" w14:textId="77777777" w:rsidR="0076569A" w:rsidRPr="00E47DC2" w:rsidRDefault="0076569A" w:rsidP="00E47DC2">
                            <w:pPr>
                              <w:rPr>
                                <w:rFonts w:ascii="Lucida Sans" w:hAnsi="Lucida Sans" w:cs="Gautami"/>
                                <w:b/>
                                <w:sz w:val="16"/>
                                <w:szCs w:val="16"/>
                              </w:rPr>
                            </w:pPr>
                            <w:r w:rsidRPr="00E47DC2">
                              <w:rPr>
                                <w:rFonts w:ascii="Lucida Sans" w:hAnsi="Lucida Sans" w:cs="Gautami"/>
                                <w:b/>
                                <w:sz w:val="16"/>
                                <w:szCs w:val="16"/>
                              </w:rPr>
                              <w:t>ESPECIALIZAÇÕES: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60EC1" id="Text Box 223" o:spid="_x0000_s1115" type="#_x0000_t202" style="position:absolute;margin-left:174.6pt;margin-top:212.75pt;width:130.1pt;height:21.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" filled="f" stroked="f">
                <v:textbox inset="1mm,,1mm">
                  <w:txbxContent>
                    <w:p w14:paraId="5618E95E" w14:textId="77777777" w:rsidR="0076569A" w:rsidRPr="00E47DC2" w:rsidRDefault="0076569A" w:rsidP="00E47DC2">
                      <w:pPr>
                        <w:rPr>
                          <w:rFonts w:ascii="Lucida Sans" w:hAnsi="Lucida Sans" w:cs="Gautami"/>
                          <w:b/>
                          <w:sz w:val="16"/>
                          <w:szCs w:val="16"/>
                        </w:rPr>
                      </w:pPr>
                      <w:r w:rsidRPr="00E47DC2">
                        <w:rPr>
                          <w:rFonts w:ascii="Lucida Sans" w:hAnsi="Lucida Sans" w:cs="Gautami"/>
                          <w:b/>
                          <w:sz w:val="16"/>
                          <w:szCs w:val="16"/>
                        </w:rPr>
                        <w:t>ESPECIALIZAÇÕES: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6816" behindDoc="0" locked="0" layoutInCell="1" allowOverlap="1" wp14:anchorId="060B20DA" wp14:editId="73F800B1">
                <wp:simplePos x="0" y="0"/>
                <wp:positionH relativeFrom="column">
                  <wp:posOffset>7680960</wp:posOffset>
                </wp:positionH>
                <wp:positionV relativeFrom="paragraph">
                  <wp:posOffset>3132455</wp:posOffset>
                </wp:positionV>
                <wp:extent cx="347345" cy="90805"/>
                <wp:effectExtent l="3810" t="0" r="10795" b="24765"/>
                <wp:wrapNone/>
                <wp:docPr id="42" name="Rectangle 220"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blipFill dpi="0" rotWithShape="0">
                          <a:blip r:embed="rId36"/>
                          <a:srcRect/>
                          <a:tile tx="0" ty="0" sx="100000" sy="100000" flip="none" algn="tl"/>
                        </a:blip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C3EA2FC">
              <v:rect id="Rectangle 220" style="position:absolute;margin-left:604.8pt;margin-top:246.65pt;width:27.35pt;height:7.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c0504d" strokeweight="1pt" w14:anchorId="218F9B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">
                <v:fill type="tile" o:title="Saco de papel" recolor="t" r:id="rId37"/>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22240" behindDoc="0" locked="0" layoutInCell="1" allowOverlap="1" wp14:anchorId="0C3F7AAB" wp14:editId="7A51A90A">
                <wp:simplePos x="0" y="0"/>
                <wp:positionH relativeFrom="column">
                  <wp:posOffset>3821430</wp:posOffset>
                </wp:positionH>
                <wp:positionV relativeFrom="paragraph">
                  <wp:posOffset>2176780</wp:posOffset>
                </wp:positionV>
                <wp:extent cx="685800" cy="473075"/>
                <wp:effectExtent l="11430" t="14605" r="17145" b="26670"/>
                <wp:wrapNone/>
                <wp:docPr id="4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C947850">
              <v:roundrect id="AutoShape 196" style="position:absolute;margin-left:300.9pt;margin-top:171.4pt;width:54pt;height:3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5C671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723264" behindDoc="0" locked="0" layoutInCell="1" allowOverlap="1" wp14:anchorId="29CEEA4E" wp14:editId="01FF8DFA">
                <wp:simplePos x="0" y="0"/>
                <wp:positionH relativeFrom="column">
                  <wp:posOffset>3813810</wp:posOffset>
                </wp:positionH>
                <wp:positionV relativeFrom="paragraph">
                  <wp:posOffset>2310130</wp:posOffset>
                </wp:positionV>
                <wp:extent cx="685800" cy="231775"/>
                <wp:effectExtent l="3810" t="0" r="0" b="1270"/>
                <wp:wrapNone/>
                <wp:docPr id="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D371A"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EEA4E" id="Text Box 197" o:spid="_x0000_s1116" type="#_x0000_t202" style="position:absolute;margin-left:300.3pt;margin-top:181.9pt;width:54pt;height:18.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S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" stroked="f">
                <v:textbox inset="1mm,,1mm">
                  <w:txbxContent>
                    <w:p w14:paraId="4B8D371A"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6704" behindDoc="0" locked="0" layoutInCell="1" allowOverlap="1" wp14:anchorId="43F668EA" wp14:editId="5F23C295">
                <wp:simplePos x="0" y="0"/>
                <wp:positionH relativeFrom="column">
                  <wp:posOffset>7499985</wp:posOffset>
                </wp:positionH>
                <wp:positionV relativeFrom="paragraph">
                  <wp:posOffset>548640</wp:posOffset>
                </wp:positionV>
                <wp:extent cx="685800" cy="231775"/>
                <wp:effectExtent l="3810" t="0" r="0" b="635"/>
                <wp:wrapNone/>
                <wp:docPr id="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BDC03"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668EA" id="Text Box 129" o:spid="_x0000_s1117" type="#_x0000_t202" style="position:absolute;margin-left:590.55pt;margin-top:43.2pt;width:54pt;height:1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5+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" stroked="f">
                <v:textbox inset="1mm,,1mm">
                  <w:txbxContent>
                    <w:p w14:paraId="0B1BDC03" w14:textId="77777777" w:rsidR="0076569A" w:rsidRPr="007610DC" w:rsidRDefault="0076569A" w:rsidP="00E75C5C">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15072" behindDoc="0" locked="0" layoutInCell="1" allowOverlap="1" wp14:anchorId="79ECBC58" wp14:editId="0A028398">
                <wp:simplePos x="0" y="0"/>
                <wp:positionH relativeFrom="column">
                  <wp:posOffset>5679440</wp:posOffset>
                </wp:positionH>
                <wp:positionV relativeFrom="paragraph">
                  <wp:posOffset>4296410</wp:posOffset>
                </wp:positionV>
                <wp:extent cx="1395730" cy="896620"/>
                <wp:effectExtent l="2540" t="635" r="1905" b="0"/>
                <wp:wrapNone/>
                <wp:docPr id="3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89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67CF1" w14:textId="77777777" w:rsidR="0076569A" w:rsidRPr="00834FB5" w:rsidRDefault="0076569A" w:rsidP="00E75C5C">
                            <w:pPr>
                              <w:spacing w:line="380" w:lineRule="atLeast"/>
                              <w:rPr>
                                <w:color w:val="FF0000"/>
                              </w:rPr>
                            </w:pPr>
                            <w:r w:rsidRPr="00834FB5">
                              <w:rPr>
                                <w:color w:val="FF0000"/>
                              </w:rPr>
                              <w:t>Gerais</w:t>
                            </w:r>
                          </w:p>
                          <w:p w14:paraId="3B34154C" w14:textId="77777777" w:rsidR="0076569A" w:rsidRPr="00834FB5" w:rsidRDefault="0076569A" w:rsidP="00E75C5C">
                            <w:pPr>
                              <w:spacing w:line="380" w:lineRule="atLeast"/>
                              <w:rPr>
                                <w:color w:val="FF0000"/>
                              </w:rPr>
                            </w:pPr>
                            <w:r w:rsidRPr="00834FB5">
                              <w:rPr>
                                <w:color w:val="FF0000"/>
                              </w:rPr>
                              <w:t>De apoio</w:t>
                            </w:r>
                          </w:p>
                          <w:p w14:paraId="5821E617" w14:textId="77777777" w:rsidR="0076569A" w:rsidRPr="00834FB5" w:rsidRDefault="0076569A" w:rsidP="00E75C5C">
                            <w:pPr>
                              <w:spacing w:line="380" w:lineRule="atLeast"/>
                              <w:rPr>
                                <w:color w:val="FF0000"/>
                              </w:rPr>
                            </w:pPr>
                            <w:r w:rsidRPr="00834FB5">
                              <w:rPr>
                                <w:color w:val="FF0000"/>
                              </w:rPr>
                              <w:t>Organização da Produção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BC58" id="Text Box 188" o:spid="_x0000_s1118" type="#_x0000_t202" style="position:absolute;margin-left:447.2pt;margin-top:338.3pt;width:109.9pt;height:70.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" stroked="f">
                <v:textbox inset="1mm,,1mm">
                  <w:txbxContent>
                    <w:p w14:paraId="50467CF1" w14:textId="77777777" w:rsidR="0076569A" w:rsidRPr="00834FB5" w:rsidRDefault="0076569A" w:rsidP="00E75C5C">
                      <w:pPr>
                        <w:spacing w:line="380" w:lineRule="atLeast"/>
                        <w:rPr>
                          <w:color w:val="FF0000"/>
                        </w:rPr>
                      </w:pPr>
                      <w:r w:rsidRPr="00834FB5">
                        <w:rPr>
                          <w:color w:val="FF0000"/>
                        </w:rPr>
                        <w:t>Gerais</w:t>
                      </w:r>
                    </w:p>
                    <w:p w14:paraId="3B34154C" w14:textId="77777777" w:rsidR="0076569A" w:rsidRPr="00834FB5" w:rsidRDefault="0076569A" w:rsidP="00E75C5C">
                      <w:pPr>
                        <w:spacing w:line="380" w:lineRule="atLeast"/>
                        <w:rPr>
                          <w:color w:val="FF0000"/>
                        </w:rPr>
                      </w:pPr>
                      <w:r w:rsidRPr="00834FB5">
                        <w:rPr>
                          <w:color w:val="FF0000"/>
                        </w:rPr>
                        <w:t>De apoio</w:t>
                      </w:r>
                    </w:p>
                    <w:p w14:paraId="5821E617" w14:textId="77777777" w:rsidR="0076569A" w:rsidRPr="00834FB5" w:rsidRDefault="0076569A" w:rsidP="00E75C5C">
                      <w:pPr>
                        <w:spacing w:line="380" w:lineRule="atLeast"/>
                        <w:rPr>
                          <w:color w:val="FF0000"/>
                        </w:rPr>
                      </w:pPr>
                      <w:r w:rsidRPr="00834FB5">
                        <w:rPr>
                          <w:color w:val="FF0000"/>
                        </w:rPr>
                        <w:t>Organização da Produção</w:t>
                      </w:r>
                    </w:p>
                  </w:txbxContent>
                </v:textbox>
              </v:shape>
            </w:pict>
          </mc:Fallback>
        </mc:AlternateContent>
      </w:r>
      <w:r w:rsidRPr="00E824E7">
        <w:rPr>
          <w:rFonts w:cstheme="minorHAnsi"/>
          <w:noProof/>
          <w:sz w:val="24"/>
        </w:rPr>
        <mc:AlternateContent>
          <mc:Choice Requires="wps">
            <w:drawing>
              <wp:anchor distT="0" distB="0" distL="114300" distR="114300" simplePos="0" relativeHeight="251717120" behindDoc="0" locked="0" layoutInCell="1" allowOverlap="1" wp14:anchorId="1D7F0901" wp14:editId="2D893A57">
                <wp:simplePos x="0" y="0"/>
                <wp:positionH relativeFrom="column">
                  <wp:posOffset>5043805</wp:posOffset>
                </wp:positionH>
                <wp:positionV relativeFrom="paragraph">
                  <wp:posOffset>4253230</wp:posOffset>
                </wp:positionV>
                <wp:extent cx="1652270" cy="276225"/>
                <wp:effectExtent l="0" t="0" r="0" b="4445"/>
                <wp:wrapNone/>
                <wp:docPr id="3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24D04" w14:textId="77777777" w:rsidR="0076569A" w:rsidRPr="0074214E" w:rsidRDefault="0076569A" w:rsidP="00E75C5C">
                            <w:pPr>
                              <w:rPr>
                                <w:rFonts w:ascii="Gautami" w:hAnsi="Gautami" w:cs="Gautami"/>
                                <w:b/>
                                <w:sz w:val="16"/>
                                <w:szCs w:val="16"/>
                              </w:rPr>
                            </w:pPr>
                            <w:r>
                              <w:rPr>
                                <w:rFonts w:ascii="Gautami" w:hAnsi="Gautami" w:cs="Gautami"/>
                                <w:b/>
                                <w:sz w:val="16"/>
                                <w:szCs w:val="16"/>
                              </w:rPr>
                              <w:t xml:space="preserve">GERAIS E DE </w:t>
                            </w:r>
                            <w:r w:rsidRPr="00834FB5">
                              <w:rPr>
                                <w:rFonts w:ascii="Gautami" w:hAnsi="Gautami" w:cs="Gautami"/>
                                <w:b/>
                                <w:sz w:val="16"/>
                                <w:szCs w:val="16"/>
                              </w:rPr>
                              <w:t>APOIO: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F0901" id="Text Box 190" o:spid="_x0000_s1119" type="#_x0000_t202" style="position:absolute;margin-left:397.15pt;margin-top:334.9pt;width:130.1pt;height:2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PT5AEAAKkDAAAOAAAAZHJzL2Uyb0RvYy54bWysU12P0zAQfEfiP1h+p0lztIWo6em40yGk&#10;40M6+AGOYycWides3Sbl17N2er0Cb4gXy/Y6szOzk+31NPTsoNAbsBVfLnLOlJXQGNtW/NvX+1dv&#10;OP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" filled="f" stroked="f">
                <v:textbox inset="1mm,,1mm">
                  <w:txbxContent>
                    <w:p w14:paraId="30824D04" w14:textId="77777777" w:rsidR="0076569A" w:rsidRPr="0074214E" w:rsidRDefault="0076569A" w:rsidP="00E75C5C">
                      <w:pPr>
                        <w:rPr>
                          <w:rFonts w:ascii="Gautami" w:hAnsi="Gautami" w:cs="Gautami"/>
                          <w:b/>
                          <w:sz w:val="16"/>
                          <w:szCs w:val="16"/>
                        </w:rPr>
                      </w:pPr>
                      <w:r>
                        <w:rPr>
                          <w:rFonts w:ascii="Gautami" w:hAnsi="Gautami" w:cs="Gautami"/>
                          <w:b/>
                          <w:sz w:val="16"/>
                          <w:szCs w:val="16"/>
                        </w:rPr>
                        <w:t xml:space="preserve">GERAIS E DE </w:t>
                      </w:r>
                      <w:r w:rsidRPr="00834FB5">
                        <w:rPr>
                          <w:rFonts w:ascii="Gautami" w:hAnsi="Gautami" w:cs="Gautami"/>
                          <w:b/>
                          <w:sz w:val="16"/>
                          <w:szCs w:val="16"/>
                        </w:rPr>
                        <w:t>APOIO:</w:t>
                      </w:r>
                    </w:p>
                  </w:txbxContent>
                </v:textbox>
              </v:shape>
            </w:pict>
          </mc:Fallback>
        </mc:AlternateContent>
      </w:r>
      <w:r w:rsidRPr="00E824E7">
        <w:rPr>
          <w:rFonts w:cstheme="minorHAnsi"/>
          <w:noProof/>
          <w:sz w:val="24"/>
        </w:rPr>
        <mc:AlternateContent>
          <mc:Choice Requires="wps">
            <w:drawing>
              <wp:anchor distT="0" distB="0" distL="114300" distR="114300" simplePos="0" relativeHeight="251692544" behindDoc="0" locked="0" layoutInCell="1" allowOverlap="1" wp14:anchorId="048FE052" wp14:editId="1E9D4C8F">
                <wp:simplePos x="0" y="0"/>
                <wp:positionH relativeFrom="column">
                  <wp:posOffset>57150</wp:posOffset>
                </wp:positionH>
                <wp:positionV relativeFrom="paragraph">
                  <wp:posOffset>4256405</wp:posOffset>
                </wp:positionV>
                <wp:extent cx="1652270" cy="276225"/>
                <wp:effectExtent l="0" t="0" r="0" b="1270"/>
                <wp:wrapNone/>
                <wp:docPr id="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FF39" w14:textId="77777777" w:rsidR="0076569A" w:rsidRPr="0074214E" w:rsidRDefault="0076569A" w:rsidP="00E75C5C">
                            <w:pPr>
                              <w:rPr>
                                <w:rFonts w:ascii="Gautami" w:hAnsi="Gautami" w:cs="Gautami"/>
                                <w:b/>
                                <w:sz w:val="16"/>
                                <w:szCs w:val="16"/>
                              </w:rPr>
                            </w:pPr>
                            <w:r w:rsidRPr="0074214E">
                              <w:rPr>
                                <w:rFonts w:ascii="Gautami" w:hAnsi="Gautami" w:cs="Gautami"/>
                                <w:b/>
                                <w:sz w:val="16"/>
                                <w:szCs w:val="16"/>
                              </w:rPr>
                              <w:t>BÁSICAS</w:t>
                            </w:r>
                            <w:r>
                              <w:rPr>
                                <w:rFonts w:ascii="Gautami" w:hAnsi="Gautami" w:cs="Gautami"/>
                                <w:b/>
                                <w:sz w:val="16"/>
                                <w:szCs w:val="16"/>
                              </w:rPr>
                              <w: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FE052" id="Text Box 166" o:spid="_x0000_s1120" type="#_x0000_t202" style="position:absolute;margin-left:4.5pt;margin-top:335.15pt;width:130.1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o45AEAAKkDAAAOAAAAZHJzL2Uyb0RvYy54bWysU12P0zAQfEfiP1h+p0nDtYWo6em40yGk&#10;40M6+AGOYycWides3Sbl17N2er0Cb4gXy/Y6szOzk+31NPTsoNAbsBVfLnLOlJXQGNtW/NvX+1dv&#10;OP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" filled="f" stroked="f">
                <v:textbox inset="1mm,,1mm">
                  <w:txbxContent>
                    <w:p w14:paraId="2870FF39" w14:textId="77777777" w:rsidR="0076569A" w:rsidRPr="0074214E" w:rsidRDefault="0076569A" w:rsidP="00E75C5C">
                      <w:pPr>
                        <w:rPr>
                          <w:rFonts w:ascii="Gautami" w:hAnsi="Gautami" w:cs="Gautami"/>
                          <w:b/>
                          <w:sz w:val="16"/>
                          <w:szCs w:val="16"/>
                        </w:rPr>
                      </w:pPr>
                      <w:r w:rsidRPr="0074214E">
                        <w:rPr>
                          <w:rFonts w:ascii="Gautami" w:hAnsi="Gautami" w:cs="Gautami"/>
                          <w:b/>
                          <w:sz w:val="16"/>
                          <w:szCs w:val="16"/>
                        </w:rPr>
                        <w:t>BÁSICAS</w:t>
                      </w:r>
                      <w:r>
                        <w:rPr>
                          <w:rFonts w:ascii="Gautami" w:hAnsi="Gautami" w:cs="Gautami"/>
                          <w:b/>
                          <w:sz w:val="16"/>
                          <w:szCs w:val="16"/>
                        </w:rPr>
                        <w:t>:</w:t>
                      </w:r>
                    </w:p>
                  </w:txbxContent>
                </v:textbox>
              </v:shape>
            </w:pict>
          </mc:Fallback>
        </mc:AlternateContent>
      </w:r>
      <w:r w:rsidRPr="00E824E7">
        <w:rPr>
          <w:rFonts w:cstheme="minorHAnsi"/>
          <w:noProof/>
          <w:sz w:val="24"/>
        </w:rPr>
        <mc:AlternateContent>
          <mc:Choice Requires="wps">
            <w:drawing>
              <wp:anchor distT="0" distB="0" distL="114300" distR="114300" simplePos="0" relativeHeight="251689472" behindDoc="0" locked="0" layoutInCell="1" allowOverlap="1" wp14:anchorId="138EC838" wp14:editId="67A3BDA5">
                <wp:simplePos x="0" y="0"/>
                <wp:positionH relativeFrom="column">
                  <wp:posOffset>646430</wp:posOffset>
                </wp:positionH>
                <wp:positionV relativeFrom="paragraph">
                  <wp:posOffset>4296410</wp:posOffset>
                </wp:positionV>
                <wp:extent cx="1028700" cy="1073150"/>
                <wp:effectExtent l="0" t="635" r="1270" b="2540"/>
                <wp:wrapNone/>
                <wp:docPr id="3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2C13C" w14:textId="77777777" w:rsidR="0076569A" w:rsidRPr="008C2EC4" w:rsidRDefault="0076569A" w:rsidP="00E75C5C">
                            <w:pPr>
                              <w:spacing w:line="380" w:lineRule="atLeast"/>
                              <w:rPr>
                                <w:color w:val="FF0000"/>
                              </w:rPr>
                            </w:pPr>
                            <w:r w:rsidRPr="008C2EC4">
                              <w:rPr>
                                <w:color w:val="FF0000"/>
                              </w:rPr>
                              <w:t>XXXX</w:t>
                            </w:r>
                          </w:p>
                          <w:p w14:paraId="151BD000" w14:textId="77777777" w:rsidR="0076569A" w:rsidRPr="008C2EC4" w:rsidRDefault="0076569A" w:rsidP="00E75C5C">
                            <w:pPr>
                              <w:spacing w:line="380" w:lineRule="atLeast"/>
                              <w:rPr>
                                <w:color w:val="FF0000"/>
                              </w:rPr>
                            </w:pPr>
                            <w:r w:rsidRPr="008C2EC4">
                              <w:rPr>
                                <w:color w:val="FF0000"/>
                              </w:rPr>
                              <w:t>XXXX</w:t>
                            </w:r>
                          </w:p>
                          <w:p w14:paraId="67074220" w14:textId="77777777" w:rsidR="0076569A" w:rsidRPr="008C2EC4" w:rsidRDefault="0076569A" w:rsidP="00E75C5C">
                            <w:pPr>
                              <w:spacing w:line="380" w:lineRule="atLeast"/>
                              <w:rPr>
                                <w:color w:val="FF0000"/>
                              </w:rPr>
                            </w:pPr>
                            <w:r w:rsidRPr="008C2EC4">
                              <w:rPr>
                                <w:color w:val="FF0000"/>
                              </w:rPr>
                              <w:t>XXXX</w:t>
                            </w:r>
                          </w:p>
                          <w:p w14:paraId="1C80B353" w14:textId="77777777" w:rsidR="0076569A" w:rsidRDefault="0076569A" w:rsidP="00E75C5C">
                            <w:pPr>
                              <w:spacing w:line="380" w:lineRule="atLeast"/>
                            </w:pPr>
                            <w:r w:rsidRPr="008C2EC4">
                              <w:rPr>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EC838" id="Text Box 163" o:spid="_x0000_s1121" type="#_x0000_t202" style="position:absolute;margin-left:50.9pt;margin-top:338.3pt;width:81pt;height:8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" stroked="f">
                <v:textbox inset="1mm,,1mm">
                  <w:txbxContent>
                    <w:p w14:paraId="0BE2C13C" w14:textId="77777777" w:rsidR="0076569A" w:rsidRPr="008C2EC4" w:rsidRDefault="0076569A" w:rsidP="00E75C5C">
                      <w:pPr>
                        <w:spacing w:line="380" w:lineRule="atLeast"/>
                        <w:rPr>
                          <w:color w:val="FF0000"/>
                        </w:rPr>
                      </w:pPr>
                      <w:r w:rsidRPr="008C2EC4">
                        <w:rPr>
                          <w:color w:val="FF0000"/>
                        </w:rPr>
                        <w:t>XXXX</w:t>
                      </w:r>
                    </w:p>
                    <w:p w14:paraId="151BD000" w14:textId="77777777" w:rsidR="0076569A" w:rsidRPr="008C2EC4" w:rsidRDefault="0076569A" w:rsidP="00E75C5C">
                      <w:pPr>
                        <w:spacing w:line="380" w:lineRule="atLeast"/>
                        <w:rPr>
                          <w:color w:val="FF0000"/>
                        </w:rPr>
                      </w:pPr>
                      <w:r w:rsidRPr="008C2EC4">
                        <w:rPr>
                          <w:color w:val="FF0000"/>
                        </w:rPr>
                        <w:t>XXXX</w:t>
                      </w:r>
                    </w:p>
                    <w:p w14:paraId="67074220" w14:textId="77777777" w:rsidR="0076569A" w:rsidRPr="008C2EC4" w:rsidRDefault="0076569A" w:rsidP="00E75C5C">
                      <w:pPr>
                        <w:spacing w:line="380" w:lineRule="atLeast"/>
                        <w:rPr>
                          <w:color w:val="FF0000"/>
                        </w:rPr>
                      </w:pPr>
                      <w:r w:rsidRPr="008C2EC4">
                        <w:rPr>
                          <w:color w:val="FF0000"/>
                        </w:rPr>
                        <w:t>XXXX</w:t>
                      </w:r>
                    </w:p>
                    <w:p w14:paraId="1C80B353" w14:textId="77777777" w:rsidR="0076569A" w:rsidRDefault="0076569A" w:rsidP="00E75C5C">
                      <w:pPr>
                        <w:spacing w:line="380" w:lineRule="atLeast"/>
                      </w:pPr>
                      <w:r w:rsidRPr="008C2EC4">
                        <w:rPr>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19168" behindDoc="0" locked="0" layoutInCell="1" allowOverlap="1" wp14:anchorId="0FAF50B7" wp14:editId="53B833ED">
                <wp:simplePos x="0" y="0"/>
                <wp:positionH relativeFrom="column">
                  <wp:posOffset>103505</wp:posOffset>
                </wp:positionH>
                <wp:positionV relativeFrom="paragraph">
                  <wp:posOffset>5176520</wp:posOffset>
                </wp:positionV>
                <wp:extent cx="347345" cy="90805"/>
                <wp:effectExtent l="0" t="4445" r="15875" b="28575"/>
                <wp:wrapNone/>
                <wp:docPr id="3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00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53BEB78">
              <v:rect id="Rectangle 192" style="position:absolute;margin-left:8.15pt;margin-top:407.6pt;width:27.35pt;height:7.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f79646" strokeweight="1pt" w14:anchorId="3DB90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1520" behindDoc="0" locked="0" layoutInCell="1" allowOverlap="1" wp14:anchorId="5CACF4D2" wp14:editId="72390171">
                <wp:simplePos x="0" y="0"/>
                <wp:positionH relativeFrom="column">
                  <wp:posOffset>107315</wp:posOffset>
                </wp:positionH>
                <wp:positionV relativeFrom="paragraph">
                  <wp:posOffset>4937125</wp:posOffset>
                </wp:positionV>
                <wp:extent cx="347345" cy="90805"/>
                <wp:effectExtent l="12065" t="12700" r="12065" b="29845"/>
                <wp:wrapNone/>
                <wp:docPr id="3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C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B498B81">
              <v:rect id="Rectangle 165" style="position:absolute;margin-left:8.45pt;margin-top:388.75pt;width:27.35pt;height:7.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w14:anchorId="34CAF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0496" behindDoc="0" locked="0" layoutInCell="1" allowOverlap="1" wp14:anchorId="0FF92E23" wp14:editId="656B9F59">
                <wp:simplePos x="0" y="0"/>
                <wp:positionH relativeFrom="column">
                  <wp:posOffset>107315</wp:posOffset>
                </wp:positionH>
                <wp:positionV relativeFrom="paragraph">
                  <wp:posOffset>4699635</wp:posOffset>
                </wp:positionV>
                <wp:extent cx="347345" cy="90805"/>
                <wp:effectExtent l="12065" t="13335" r="12065" b="29210"/>
                <wp:wrapNone/>
                <wp:docPr id="3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281272E">
              <v:rect id="Rectangle 164" style="position:absolute;margin-left:8.45pt;margin-top:370.05pt;width:27.35pt;height: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w14:anchorId="005F5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">
                <v:fill type="gradient" color2="#9bbb59" focus="50%"/>
                <v:shadow on="t" color="#4e6128" offset="1pt"/>
                <v:textbox inset="1mm,,1mm"/>
              </v:rect>
            </w:pict>
          </mc:Fallback>
        </mc:AlternateContent>
      </w:r>
      <w:r w:rsidRPr="00E824E7">
        <w:rPr>
          <w:rFonts w:cstheme="minorHAnsi"/>
          <w:noProof/>
          <w:sz w:val="24"/>
        </w:rPr>
        <mc:AlternateContent>
          <mc:Choice Requires="wps">
            <w:drawing>
              <wp:anchor distT="0" distB="0" distL="114300" distR="114300" simplePos="0" relativeHeight="251688448" behindDoc="0" locked="0" layoutInCell="1" allowOverlap="1" wp14:anchorId="6CCD00BB" wp14:editId="0FA1F940">
                <wp:simplePos x="0" y="0"/>
                <wp:positionH relativeFrom="column">
                  <wp:posOffset>118110</wp:posOffset>
                </wp:positionH>
                <wp:positionV relativeFrom="paragraph">
                  <wp:posOffset>4467860</wp:posOffset>
                </wp:positionV>
                <wp:extent cx="347345" cy="90805"/>
                <wp:effectExtent l="13335" t="10160" r="10795" b="22860"/>
                <wp:wrapNone/>
                <wp:docPr id="3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D989B14">
              <v:rect id="Rectangle 162" style="position:absolute;margin-left:9.3pt;margin-top:351.8pt;width:27.35pt;height: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w14:anchorId="043F8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">
                <v:fill type="gradient" color2="#8064a2" focus="50%"/>
                <v:shadow on="t" color="#3f3151" offset="1pt"/>
                <v:textbox inset="1mm,,1mm"/>
              </v:rect>
            </w:pict>
          </mc:Fallback>
        </mc:AlternateContent>
      </w:r>
      <w:r w:rsidRPr="00E824E7">
        <w:rPr>
          <w:rFonts w:cstheme="minorHAnsi"/>
          <w:noProof/>
          <w:sz w:val="24"/>
        </w:rPr>
        <mc:AlternateContent>
          <mc:Choice Requires="wps">
            <w:drawing>
              <wp:anchor distT="0" distB="0" distL="114300" distR="114300" simplePos="0" relativeHeight="251702784" behindDoc="0" locked="0" layoutInCell="1" allowOverlap="1" wp14:anchorId="53E3D4B4" wp14:editId="6663F007">
                <wp:simplePos x="0" y="0"/>
                <wp:positionH relativeFrom="column">
                  <wp:posOffset>7680960</wp:posOffset>
                </wp:positionH>
                <wp:positionV relativeFrom="paragraph">
                  <wp:posOffset>4694555</wp:posOffset>
                </wp:positionV>
                <wp:extent cx="347345" cy="90805"/>
                <wp:effectExtent l="3810" t="0" r="10795" b="24765"/>
                <wp:wrapNone/>
                <wp:docPr id="30" name="Rectangle 176"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blipFill dpi="0" rotWithShape="0">
                          <a:blip r:embed="rId36"/>
                          <a:srcRect/>
                          <a:tile tx="0" ty="0" sx="100000" sy="100000" flip="none" algn="tl"/>
                        </a:blip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24558403">
              <v:rect id="Rectangle 176" style="position:absolute;margin-left:604.8pt;margin-top:369.65pt;width:27.35pt;height:7.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c0504d" strokeweight="1pt" w14:anchorId="68190C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">
                <v:fill type="tile" o:title="Saco de papel" recolor="t" r:id="rId37"/>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14048" behindDoc="0" locked="0" layoutInCell="1" allowOverlap="1" wp14:anchorId="22FC394D" wp14:editId="412F0302">
                <wp:simplePos x="0" y="0"/>
                <wp:positionH relativeFrom="column">
                  <wp:posOffset>8214360</wp:posOffset>
                </wp:positionH>
                <wp:positionV relativeFrom="paragraph">
                  <wp:posOffset>4284980</wp:posOffset>
                </wp:positionV>
                <wp:extent cx="1127760" cy="723900"/>
                <wp:effectExtent l="3810" t="0" r="1905" b="1270"/>
                <wp:wrapNone/>
                <wp:docPr id="2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93956" w14:textId="77777777" w:rsidR="0076569A" w:rsidRPr="00834FB5" w:rsidRDefault="0076569A" w:rsidP="00E75C5C">
                            <w:pPr>
                              <w:spacing w:line="380" w:lineRule="atLeast"/>
                              <w:rPr>
                                <w:color w:val="FF0000"/>
                              </w:rPr>
                            </w:pPr>
                            <w:r w:rsidRPr="00834FB5">
                              <w:rPr>
                                <w:color w:val="FF0000"/>
                              </w:rPr>
                              <w:t>De Síntese</w:t>
                            </w:r>
                          </w:p>
                          <w:p w14:paraId="4E5956A8" w14:textId="77777777" w:rsidR="0076569A" w:rsidRPr="00834FB5" w:rsidRDefault="0076569A" w:rsidP="00E75C5C">
                            <w:pPr>
                              <w:spacing w:line="380" w:lineRule="atLeast"/>
                              <w:rPr>
                                <w:color w:val="FF0000"/>
                              </w:rPr>
                            </w:pPr>
                            <w:r w:rsidRPr="00834FB5">
                              <w:rPr>
                                <w:color w:val="FF0000"/>
                              </w:rPr>
                              <w:t>Optativas</w:t>
                            </w:r>
                          </w:p>
                          <w:p w14:paraId="545E50A2" w14:textId="77777777" w:rsidR="0076569A" w:rsidRDefault="0076569A" w:rsidP="00E75C5C">
                            <w:pPr>
                              <w:spacing w:line="360" w:lineRule="auto"/>
                            </w:pPr>
                            <w:r>
                              <w:rPr>
                                <w:rFonts w:ascii="Arial" w:hAnsi="Arial" w:cs="Arial"/>
                                <w:color w:val="222222"/>
                                <w:shd w:val="clear" w:color="auto" w:fill="FFFFFF"/>
                              </w:rPr>
                              <w:t>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C394D" id="Text Box 187" o:spid="_x0000_s1122" type="#_x0000_t202" style="position:absolute;margin-left:646.8pt;margin-top:337.4pt;width:88.8pt;height:5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" stroked="f">
                <v:textbox inset="1mm,,1mm">
                  <w:txbxContent>
                    <w:p w14:paraId="20393956" w14:textId="77777777" w:rsidR="0076569A" w:rsidRPr="00834FB5" w:rsidRDefault="0076569A" w:rsidP="00E75C5C">
                      <w:pPr>
                        <w:spacing w:line="380" w:lineRule="atLeast"/>
                        <w:rPr>
                          <w:color w:val="FF0000"/>
                        </w:rPr>
                      </w:pPr>
                      <w:r w:rsidRPr="00834FB5">
                        <w:rPr>
                          <w:color w:val="FF0000"/>
                        </w:rPr>
                        <w:t>De Síntese</w:t>
                      </w:r>
                    </w:p>
                    <w:p w14:paraId="4E5956A8" w14:textId="77777777" w:rsidR="0076569A" w:rsidRPr="00834FB5" w:rsidRDefault="0076569A" w:rsidP="00E75C5C">
                      <w:pPr>
                        <w:spacing w:line="380" w:lineRule="atLeast"/>
                        <w:rPr>
                          <w:color w:val="FF0000"/>
                        </w:rPr>
                      </w:pPr>
                      <w:r w:rsidRPr="00834FB5">
                        <w:rPr>
                          <w:color w:val="FF0000"/>
                        </w:rPr>
                        <w:t>Optativas</w:t>
                      </w:r>
                    </w:p>
                    <w:p w14:paraId="545E50A2" w14:textId="77777777" w:rsidR="0076569A" w:rsidRDefault="0076569A" w:rsidP="00E75C5C">
                      <w:pPr>
                        <w:spacing w:line="360" w:lineRule="auto"/>
                      </w:pPr>
                      <w:r>
                        <w:rPr>
                          <w:rFonts w:ascii="Arial" w:hAnsi="Arial" w:cs="Arial"/>
                          <w:color w:val="222222"/>
                          <w:shd w:val="clear" w:color="auto" w:fill="FFFFFF"/>
                        </w:rPr>
                        <w:t> </w:t>
                      </w:r>
                    </w:p>
                  </w:txbxContent>
                </v:textbox>
              </v:shape>
            </w:pict>
          </mc:Fallback>
        </mc:AlternateContent>
      </w:r>
      <w:r w:rsidRPr="00E824E7">
        <w:rPr>
          <w:rFonts w:cstheme="minorHAnsi"/>
          <w:noProof/>
          <w:sz w:val="24"/>
        </w:rPr>
        <mc:AlternateContent>
          <mc:Choice Requires="wps">
            <w:drawing>
              <wp:anchor distT="0" distB="0" distL="114300" distR="114300" simplePos="0" relativeHeight="251700736" behindDoc="0" locked="0" layoutInCell="1" allowOverlap="1" wp14:anchorId="43933ADE" wp14:editId="02463A02">
                <wp:simplePos x="0" y="0"/>
                <wp:positionH relativeFrom="column">
                  <wp:posOffset>5082540</wp:posOffset>
                </wp:positionH>
                <wp:positionV relativeFrom="paragraph">
                  <wp:posOffset>4933315</wp:posOffset>
                </wp:positionV>
                <wp:extent cx="347345" cy="90805"/>
                <wp:effectExtent l="0" t="0" r="8890" b="24130"/>
                <wp:wrapNone/>
                <wp:docPr id="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6633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10F97879">
              <v:rect id="Rectangle 174" style="position:absolute;margin-left:400.2pt;margin-top:388.45pt;width:27.3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79646" strokeweight="1pt" w14:anchorId="3F400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9712" behindDoc="0" locked="0" layoutInCell="1" allowOverlap="1" wp14:anchorId="5B2C0CA8" wp14:editId="43EE7023">
                <wp:simplePos x="0" y="0"/>
                <wp:positionH relativeFrom="column">
                  <wp:posOffset>5095875</wp:posOffset>
                </wp:positionH>
                <wp:positionV relativeFrom="paragraph">
                  <wp:posOffset>4699635</wp:posOffset>
                </wp:positionV>
                <wp:extent cx="347345" cy="90805"/>
                <wp:effectExtent l="9525" t="13335" r="14605" b="29210"/>
                <wp:wrapNone/>
                <wp:docPr id="2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8080"/>
                        </a:soli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5FA6038">
              <v:rect id="Rectangle 173" style="position:absolute;margin-left:401.25pt;margin-top:370.05pt;width:27.3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color="#4f81bd" strokeweight="1pt" w14:anchorId="4FB5A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&#1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5616" behindDoc="0" locked="0" layoutInCell="1" allowOverlap="1" wp14:anchorId="2D50B6CC" wp14:editId="0C817FE9">
                <wp:simplePos x="0" y="0"/>
                <wp:positionH relativeFrom="column">
                  <wp:posOffset>2265045</wp:posOffset>
                </wp:positionH>
                <wp:positionV relativeFrom="paragraph">
                  <wp:posOffset>4928235</wp:posOffset>
                </wp:positionV>
                <wp:extent cx="347345" cy="90805"/>
                <wp:effectExtent l="7620" t="13335" r="16510" b="29210"/>
                <wp:wrapNone/>
                <wp:docPr id="2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0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AB35021">
              <v:rect id="Rectangle 169" style="position:absolute;margin-left:178.35pt;margin-top:388.05pt;width:27.35pt;height:7.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color="#f79646" strokeweight="1pt" w14:anchorId="4A865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4592" behindDoc="0" locked="0" layoutInCell="1" allowOverlap="1" wp14:anchorId="5F14D247" wp14:editId="3CD3D652">
                <wp:simplePos x="0" y="0"/>
                <wp:positionH relativeFrom="column">
                  <wp:posOffset>2265045</wp:posOffset>
                </wp:positionH>
                <wp:positionV relativeFrom="paragraph">
                  <wp:posOffset>4704080</wp:posOffset>
                </wp:positionV>
                <wp:extent cx="347345" cy="90805"/>
                <wp:effectExtent l="7620" t="8255" r="16510" b="24765"/>
                <wp:wrapNone/>
                <wp:docPr id="2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FB13151">
              <v:rect id="Rectangle 168" style="position:absolute;margin-left:178.35pt;margin-top:370.4pt;width:27.35pt;height:7.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w14:anchorId="257F1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">
                <v:fill type="gradient" color2="#4f81bd" focus="5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7664" behindDoc="0" locked="0" layoutInCell="1" allowOverlap="1" wp14:anchorId="25D1CA2D" wp14:editId="7C45F7A3">
                <wp:simplePos x="0" y="0"/>
                <wp:positionH relativeFrom="column">
                  <wp:posOffset>2867660</wp:posOffset>
                </wp:positionH>
                <wp:positionV relativeFrom="paragraph">
                  <wp:posOffset>4284980</wp:posOffset>
                </wp:positionV>
                <wp:extent cx="1990090" cy="847725"/>
                <wp:effectExtent l="635" t="0" r="0" b="1270"/>
                <wp:wrapNone/>
                <wp:docPr id="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133CD" w14:textId="77777777" w:rsidR="0076569A" w:rsidRPr="008C2EC4" w:rsidRDefault="0076569A" w:rsidP="00E75C5C">
                            <w:pPr>
                              <w:spacing w:line="380" w:lineRule="atLeast"/>
                              <w:rPr>
                                <w:color w:val="FF0000"/>
                              </w:rPr>
                            </w:pPr>
                            <w:r w:rsidRPr="008C2EC4">
                              <w:rPr>
                                <w:color w:val="FF0000"/>
                              </w:rPr>
                              <w:t>XXXX</w:t>
                            </w:r>
                          </w:p>
                          <w:p w14:paraId="5F6CFBCA" w14:textId="77777777" w:rsidR="0076569A" w:rsidRPr="008C2EC4" w:rsidRDefault="0076569A" w:rsidP="00E75C5C">
                            <w:pPr>
                              <w:spacing w:line="380" w:lineRule="atLeast"/>
                              <w:rPr>
                                <w:color w:val="FF0000"/>
                              </w:rPr>
                            </w:pPr>
                            <w:r w:rsidRPr="008C2EC4">
                              <w:rPr>
                                <w:color w:val="FF0000"/>
                              </w:rPr>
                              <w:t>XXXX</w:t>
                            </w:r>
                          </w:p>
                          <w:p w14:paraId="730456B0" w14:textId="77777777" w:rsidR="0076569A" w:rsidRPr="008C2EC4" w:rsidRDefault="0076569A" w:rsidP="00E75C5C">
                            <w:pPr>
                              <w:spacing w:line="380" w:lineRule="atLeast"/>
                              <w:rPr>
                                <w:color w:val="FF0000"/>
                              </w:rPr>
                            </w:pPr>
                            <w:r w:rsidRPr="008C2EC4">
                              <w:rPr>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CA2D" id="Text Box 171" o:spid="_x0000_s1123" type="#_x0000_t202" style="position:absolute;margin-left:225.8pt;margin-top:337.4pt;width:156.7pt;height:6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" stroked="f">
                <v:textbox inset="1mm,,1mm">
                  <w:txbxContent>
                    <w:p w14:paraId="0B4133CD" w14:textId="77777777" w:rsidR="0076569A" w:rsidRPr="008C2EC4" w:rsidRDefault="0076569A" w:rsidP="00E75C5C">
                      <w:pPr>
                        <w:spacing w:line="380" w:lineRule="atLeast"/>
                        <w:rPr>
                          <w:color w:val="FF0000"/>
                        </w:rPr>
                      </w:pPr>
                      <w:r w:rsidRPr="008C2EC4">
                        <w:rPr>
                          <w:color w:val="FF0000"/>
                        </w:rPr>
                        <w:t>XXXX</w:t>
                      </w:r>
                    </w:p>
                    <w:p w14:paraId="5F6CFBCA" w14:textId="77777777" w:rsidR="0076569A" w:rsidRPr="008C2EC4" w:rsidRDefault="0076569A" w:rsidP="00E75C5C">
                      <w:pPr>
                        <w:spacing w:line="380" w:lineRule="atLeast"/>
                        <w:rPr>
                          <w:color w:val="FF0000"/>
                        </w:rPr>
                      </w:pPr>
                      <w:r w:rsidRPr="008C2EC4">
                        <w:rPr>
                          <w:color w:val="FF0000"/>
                        </w:rPr>
                        <w:t>XXXX</w:t>
                      </w:r>
                    </w:p>
                    <w:p w14:paraId="730456B0" w14:textId="77777777" w:rsidR="0076569A" w:rsidRPr="008C2EC4" w:rsidRDefault="0076569A" w:rsidP="00E75C5C">
                      <w:pPr>
                        <w:spacing w:line="380" w:lineRule="atLeast"/>
                        <w:rPr>
                          <w:color w:val="FF0000"/>
                        </w:rPr>
                      </w:pPr>
                      <w:r w:rsidRPr="008C2EC4">
                        <w:rPr>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01760" behindDoc="0" locked="0" layoutInCell="1" allowOverlap="1" wp14:anchorId="233A1982" wp14:editId="06F15C48">
                <wp:simplePos x="0" y="0"/>
                <wp:positionH relativeFrom="column">
                  <wp:posOffset>7677150</wp:posOffset>
                </wp:positionH>
                <wp:positionV relativeFrom="paragraph">
                  <wp:posOffset>4450080</wp:posOffset>
                </wp:positionV>
                <wp:extent cx="347345" cy="90805"/>
                <wp:effectExtent l="0" t="1905" r="14605" b="21590"/>
                <wp:wrapNone/>
                <wp:docPr id="2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206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423A4DB">
              <v:rect id="Rectangle 175" style="position:absolute;margin-left:604.5pt;margin-top:350.4pt;width:27.3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c0504d" strokeweight="1pt" w14:anchorId="132C1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8688" behindDoc="0" locked="0" layoutInCell="1" allowOverlap="1" wp14:anchorId="746DF7A4" wp14:editId="39C24557">
                <wp:simplePos x="0" y="0"/>
                <wp:positionH relativeFrom="column">
                  <wp:posOffset>5092065</wp:posOffset>
                </wp:positionH>
                <wp:positionV relativeFrom="paragraph">
                  <wp:posOffset>4456430</wp:posOffset>
                </wp:positionV>
                <wp:extent cx="347345" cy="90805"/>
                <wp:effectExtent l="0" t="0" r="8890" b="24765"/>
                <wp:wrapNone/>
                <wp:docPr id="2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B05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743C58A">
              <v:rect id="Rectangle 172" style="position:absolute;margin-left:400.95pt;margin-top:350.9pt;width:27.35pt;height:7.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c0504d" strokeweight="1pt" w14:anchorId="734A5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3568" behindDoc="0" locked="0" layoutInCell="1" allowOverlap="1" wp14:anchorId="6CEAF0B2" wp14:editId="0C20D18E">
                <wp:simplePos x="0" y="0"/>
                <wp:positionH relativeFrom="column">
                  <wp:posOffset>2268855</wp:posOffset>
                </wp:positionH>
                <wp:positionV relativeFrom="paragraph">
                  <wp:posOffset>4465955</wp:posOffset>
                </wp:positionV>
                <wp:extent cx="347345" cy="90805"/>
                <wp:effectExtent l="11430" t="8255" r="12700" b="24765"/>
                <wp:wrapNone/>
                <wp:docPr id="2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6280B8D4">
              <v:rect id="Rectangle 167" style="position:absolute;margin-left:178.65pt;margin-top:351.65pt;width:27.35pt;height: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w14:anchorId="0FB6E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">
                <v:fill type="gradient" color2="#c0504d" focus="5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18144" behindDoc="0" locked="0" layoutInCell="1" allowOverlap="1" wp14:anchorId="6213F5D9" wp14:editId="32CB67B1">
                <wp:simplePos x="0" y="0"/>
                <wp:positionH relativeFrom="column">
                  <wp:posOffset>7616190</wp:posOffset>
                </wp:positionH>
                <wp:positionV relativeFrom="paragraph">
                  <wp:posOffset>4256405</wp:posOffset>
                </wp:positionV>
                <wp:extent cx="1652270" cy="276225"/>
                <wp:effectExtent l="0" t="0" r="0" b="1270"/>
                <wp:wrapNone/>
                <wp:docPr id="2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CA58" w14:textId="77777777" w:rsidR="0076569A" w:rsidRPr="0074214E" w:rsidRDefault="0076569A" w:rsidP="00E75C5C">
                            <w:pPr>
                              <w:rPr>
                                <w:rFonts w:ascii="Gautami" w:hAnsi="Gautami" w:cs="Gautami"/>
                                <w:b/>
                                <w:sz w:val="16"/>
                                <w:szCs w:val="16"/>
                              </w:rPr>
                            </w:pPr>
                            <w:proofErr w:type="gramStart"/>
                            <w:r>
                              <w:rPr>
                                <w:rFonts w:ascii="Gautami" w:hAnsi="Gautami" w:cs="Gautami"/>
                                <w:b/>
                                <w:sz w:val="16"/>
                                <w:szCs w:val="16"/>
                              </w:rPr>
                              <w:t>SÍNTESE  E</w:t>
                            </w:r>
                            <w:proofErr w:type="gramEnd"/>
                            <w:r>
                              <w:rPr>
                                <w:rFonts w:ascii="Gautami" w:hAnsi="Gautami" w:cs="Gautami"/>
                                <w:b/>
                                <w:sz w:val="16"/>
                                <w:szCs w:val="16"/>
                              </w:rPr>
                              <w:t xml:space="preserve">  OPTATIVAS: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3F5D9" id="Text Box 191" o:spid="_x0000_s1124" type="#_x0000_t202" style="position:absolute;margin-left:599.7pt;margin-top:335.15pt;width:130.1pt;height:2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" filled="f" stroked="f">
                <v:textbox inset="1mm,,1mm">
                  <w:txbxContent>
                    <w:p w14:paraId="7891CA58" w14:textId="77777777" w:rsidR="0076569A" w:rsidRPr="0074214E" w:rsidRDefault="0076569A" w:rsidP="00E75C5C">
                      <w:pPr>
                        <w:rPr>
                          <w:rFonts w:ascii="Gautami" w:hAnsi="Gautami" w:cs="Gautami"/>
                          <w:b/>
                          <w:sz w:val="16"/>
                          <w:szCs w:val="16"/>
                        </w:rPr>
                      </w:pPr>
                      <w:r>
                        <w:rPr>
                          <w:rFonts w:ascii="Gautami" w:hAnsi="Gautami" w:cs="Gautami"/>
                          <w:b/>
                          <w:sz w:val="16"/>
                          <w:szCs w:val="16"/>
                        </w:rPr>
                        <w:t>SÍNTESE  E  OPTATIVAS: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16096" behindDoc="0" locked="0" layoutInCell="1" allowOverlap="1" wp14:anchorId="4055AD52" wp14:editId="31E6E939">
                <wp:simplePos x="0" y="0"/>
                <wp:positionH relativeFrom="column">
                  <wp:posOffset>2217420</wp:posOffset>
                </wp:positionH>
                <wp:positionV relativeFrom="paragraph">
                  <wp:posOffset>4264025</wp:posOffset>
                </wp:positionV>
                <wp:extent cx="1652270" cy="276225"/>
                <wp:effectExtent l="0" t="0" r="0" b="3175"/>
                <wp:wrapNone/>
                <wp:docPr id="1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94F8" w14:textId="77777777" w:rsidR="0076569A" w:rsidRPr="0074214E" w:rsidRDefault="0076569A" w:rsidP="00E75C5C">
                            <w:pPr>
                              <w:rPr>
                                <w:rFonts w:ascii="Gautami" w:hAnsi="Gautami" w:cs="Gautami"/>
                                <w:b/>
                                <w:sz w:val="16"/>
                                <w:szCs w:val="16"/>
                              </w:rPr>
                            </w:pPr>
                            <w:r>
                              <w:rPr>
                                <w:rFonts w:ascii="Gautami" w:hAnsi="Gautami" w:cs="Gautami"/>
                                <w:b/>
                                <w:sz w:val="16"/>
                                <w:szCs w:val="16"/>
                              </w:rPr>
                              <w:t>ESPECIALIZAÇÕES: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5AD52" id="Text Box 189" o:spid="_x0000_s1125" type="#_x0000_t202" style="position:absolute;margin-left:174.6pt;margin-top:335.75pt;width:130.1pt;height:2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bb5AEAAKkDAAAOAAAAZHJzL2Uyb0RvYy54bWysU12P0zAQfEfiP1h+p0kDbbmo6em40yGk&#10;40M6+AGOYycWides3Sbl17N2er0Cb4gXy/Y6szOzk+31NPTsoNAbsBVfLnLOlJXQGNtW/NvX+1dv&#10;Of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" filled="f" stroked="f">
                <v:textbox inset="1mm,,1mm">
                  <w:txbxContent>
                    <w:p w14:paraId="593694F8" w14:textId="77777777" w:rsidR="0076569A" w:rsidRPr="0074214E" w:rsidRDefault="0076569A" w:rsidP="00E75C5C">
                      <w:pPr>
                        <w:rPr>
                          <w:rFonts w:ascii="Gautami" w:hAnsi="Gautami" w:cs="Gautami"/>
                          <w:b/>
                          <w:sz w:val="16"/>
                          <w:szCs w:val="16"/>
                        </w:rPr>
                      </w:pPr>
                      <w:r>
                        <w:rPr>
                          <w:rFonts w:ascii="Gautami" w:hAnsi="Gautami" w:cs="Gautami"/>
                          <w:b/>
                          <w:sz w:val="16"/>
                          <w:szCs w:val="16"/>
                        </w:rPr>
                        <w:t>ESPECIALIZAÇÕES: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21216" behindDoc="0" locked="0" layoutInCell="1" allowOverlap="1" wp14:anchorId="028DFFA9" wp14:editId="1C95A29B">
                <wp:simplePos x="0" y="0"/>
                <wp:positionH relativeFrom="column">
                  <wp:posOffset>-81280</wp:posOffset>
                </wp:positionH>
                <wp:positionV relativeFrom="paragraph">
                  <wp:posOffset>4062730</wp:posOffset>
                </wp:positionV>
                <wp:extent cx="1152525" cy="0"/>
                <wp:effectExtent l="4445" t="0" r="0" b="4445"/>
                <wp:wrapNone/>
                <wp:docPr id="18"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6F60C9DA">
              <v:shape id="AutoShape 194" style="position:absolute;margin-left:-6.4pt;margin-top:319.9pt;width:90.7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" w14:anchorId="39BC768E"/>
            </w:pict>
          </mc:Fallback>
        </mc:AlternateContent>
      </w:r>
      <w:r w:rsidRPr="00E824E7">
        <w:rPr>
          <w:rFonts w:cstheme="minorHAnsi"/>
          <w:noProof/>
          <w:sz w:val="24"/>
        </w:rPr>
        <mc:AlternateContent>
          <mc:Choice Requires="wps">
            <w:drawing>
              <wp:anchor distT="0" distB="0" distL="114300" distR="114300" simplePos="0" relativeHeight="251696640" behindDoc="0" locked="0" layoutInCell="1" allowOverlap="1" wp14:anchorId="338BCE3B" wp14:editId="15738793">
                <wp:simplePos x="0" y="0"/>
                <wp:positionH relativeFrom="column">
                  <wp:posOffset>-500380</wp:posOffset>
                </wp:positionH>
                <wp:positionV relativeFrom="paragraph">
                  <wp:posOffset>4665980</wp:posOffset>
                </wp:positionV>
                <wp:extent cx="5924550" cy="0"/>
                <wp:effectExtent l="4445" t="0" r="0" b="1270"/>
                <wp:wrapNone/>
                <wp:docPr id="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541FFE41">
              <v:shape id="AutoShape 170" style="position:absolute;margin-left:-39.4pt;margin-top:367.4pt;width:466.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" w14:anchorId="6D4699D5"/>
            </w:pict>
          </mc:Fallback>
        </mc:AlternateContent>
      </w:r>
      <w:bookmarkEnd w:id="51"/>
      <w:bookmarkEnd w:id="52"/>
    </w:p>
    <w:p w14:paraId="7038044A" w14:textId="77777777" w:rsidR="00E75C5C" w:rsidRPr="00E824E7" w:rsidRDefault="3A389FDE" w:rsidP="32C3D006">
      <w:pPr>
        <w:pStyle w:val="Heading2"/>
        <w:rPr>
          <w:rFonts w:cstheme="minorBidi"/>
          <w:color w:val="FF0000"/>
          <w:sz w:val="24"/>
        </w:rPr>
      </w:pPr>
      <w:bookmarkStart w:id="53" w:name="_Toc1355184933"/>
      <w:r w:rsidRPr="32C3D006">
        <w:rPr>
          <w:rFonts w:cstheme="minorBidi"/>
          <w:snapToGrid w:val="0"/>
          <w:sz w:val="24"/>
        </w:rPr>
        <w:lastRenderedPageBreak/>
        <w:t xml:space="preserve">Anexo III - </w:t>
      </w:r>
      <w:r w:rsidRPr="32C3D006">
        <w:rPr>
          <w:rFonts w:cstheme="minorBidi"/>
          <w:sz w:val="24"/>
        </w:rPr>
        <w:t xml:space="preserve">Fluxograma Padrão do Curso de </w:t>
      </w:r>
      <w:r w:rsidRPr="32C3D006">
        <w:rPr>
          <w:rFonts w:cstheme="minorBidi"/>
          <w:color w:val="FF0000"/>
          <w:sz w:val="24"/>
        </w:rPr>
        <w:t>XXXXXXX</w:t>
      </w:r>
      <w:bookmarkEnd w:id="53"/>
    </w:p>
    <w:p w14:paraId="30097A27" w14:textId="77777777" w:rsidR="002E1BFE" w:rsidRPr="00E824E7" w:rsidRDefault="002E1BFE" w:rsidP="002E1BFE">
      <w:pPr>
        <w:rPr>
          <w:rFonts w:ascii="Lucida Sans" w:hAnsi="Lucida Sans" w:cstheme="minorHAnsi"/>
        </w:rPr>
      </w:pPr>
    </w:p>
    <w:p w14:paraId="769FF9F7" w14:textId="77777777" w:rsidR="002E1BFE" w:rsidRPr="00E824E7" w:rsidRDefault="002E1BFE" w:rsidP="002E1BFE">
      <w:pPr>
        <w:rPr>
          <w:rFonts w:ascii="Lucida Sans" w:hAnsi="Lucida Sans" w:cstheme="minorHAnsi"/>
        </w:rPr>
      </w:pPr>
    </w:p>
    <w:p w14:paraId="724563BA" w14:textId="77777777" w:rsidR="002E1BFE" w:rsidRPr="00E824E7" w:rsidRDefault="002E1BFE" w:rsidP="002E1BFE">
      <w:pPr>
        <w:rPr>
          <w:rFonts w:ascii="Lucida Sans" w:hAnsi="Lucida Sans" w:cstheme="minorHAnsi"/>
        </w:rPr>
      </w:pPr>
    </w:p>
    <w:p w14:paraId="6B0FBF18" w14:textId="77777777" w:rsidR="002E1BFE" w:rsidRPr="00E824E7" w:rsidRDefault="002E1BFE" w:rsidP="002E1BFE">
      <w:pPr>
        <w:rPr>
          <w:rFonts w:ascii="Lucida Sans" w:hAnsi="Lucida Sans" w:cstheme="minorHAnsi"/>
        </w:rPr>
      </w:pPr>
    </w:p>
    <w:p w14:paraId="5622E48B" w14:textId="77777777" w:rsidR="002E1BFE" w:rsidRPr="00E824E7" w:rsidRDefault="002E1BFE" w:rsidP="002E1BFE">
      <w:pPr>
        <w:rPr>
          <w:rFonts w:ascii="Lucida Sans" w:hAnsi="Lucida Sans" w:cstheme="minorHAnsi"/>
        </w:rPr>
      </w:pPr>
    </w:p>
    <w:p w14:paraId="13A686D5" w14:textId="77777777" w:rsidR="002E1BFE" w:rsidRPr="00E824E7" w:rsidRDefault="002E1BFE" w:rsidP="002E1BFE">
      <w:pPr>
        <w:rPr>
          <w:rFonts w:ascii="Lucida Sans" w:hAnsi="Lucida Sans" w:cstheme="minorHAnsi"/>
        </w:rPr>
      </w:pPr>
    </w:p>
    <w:p w14:paraId="768F6727" w14:textId="77777777" w:rsidR="002E1BFE" w:rsidRPr="00E824E7" w:rsidRDefault="002E1BFE" w:rsidP="002E1BFE">
      <w:pPr>
        <w:rPr>
          <w:rFonts w:ascii="Lucida Sans" w:hAnsi="Lucida Sans" w:cstheme="minorHAnsi"/>
        </w:rPr>
      </w:pPr>
    </w:p>
    <w:p w14:paraId="767531D6" w14:textId="77777777" w:rsidR="002E1BFE" w:rsidRPr="00E824E7" w:rsidRDefault="002E1BFE" w:rsidP="002E1BFE">
      <w:pPr>
        <w:rPr>
          <w:rFonts w:ascii="Lucida Sans" w:hAnsi="Lucida Sans" w:cstheme="minorHAnsi"/>
        </w:rPr>
      </w:pPr>
    </w:p>
    <w:p w14:paraId="0905C386" w14:textId="77777777" w:rsidR="002E1BFE" w:rsidRPr="00E824E7" w:rsidRDefault="002E1BFE" w:rsidP="002E1BFE">
      <w:pPr>
        <w:rPr>
          <w:rFonts w:ascii="Lucida Sans" w:hAnsi="Lucida Sans" w:cstheme="minorHAnsi"/>
        </w:rPr>
      </w:pPr>
    </w:p>
    <w:p w14:paraId="3D2AAAFF" w14:textId="77777777" w:rsidR="002E1BFE" w:rsidRPr="00E824E7" w:rsidRDefault="002E1BFE" w:rsidP="002E1BFE">
      <w:pPr>
        <w:rPr>
          <w:rFonts w:ascii="Lucida Sans" w:hAnsi="Lucida Sans" w:cstheme="minorHAnsi"/>
        </w:rPr>
      </w:pPr>
    </w:p>
    <w:p w14:paraId="28EEBEC5" w14:textId="77777777" w:rsidR="002E1BFE" w:rsidRPr="00E824E7" w:rsidRDefault="002E1BFE" w:rsidP="002E1BFE">
      <w:pPr>
        <w:rPr>
          <w:rFonts w:ascii="Lucida Sans" w:hAnsi="Lucida Sans" w:cstheme="minorHAnsi"/>
        </w:rPr>
      </w:pPr>
    </w:p>
    <w:p w14:paraId="6A196601" w14:textId="77777777" w:rsidR="002E1BFE" w:rsidRPr="00E824E7" w:rsidRDefault="002E1BFE" w:rsidP="002E1BFE">
      <w:pPr>
        <w:rPr>
          <w:rFonts w:ascii="Lucida Sans" w:hAnsi="Lucida Sans" w:cstheme="minorHAnsi"/>
        </w:rPr>
      </w:pPr>
    </w:p>
    <w:p w14:paraId="6B6B176B" w14:textId="77777777" w:rsidR="002E1BFE" w:rsidRPr="00E824E7" w:rsidRDefault="002E1BFE" w:rsidP="002E1BFE">
      <w:pPr>
        <w:rPr>
          <w:rFonts w:ascii="Lucida Sans" w:hAnsi="Lucida Sans" w:cstheme="minorHAnsi"/>
        </w:rPr>
      </w:pPr>
    </w:p>
    <w:p w14:paraId="066E42A9" w14:textId="77777777" w:rsidR="002E1BFE" w:rsidRPr="00E824E7" w:rsidRDefault="002E1BFE" w:rsidP="002E1BFE">
      <w:pPr>
        <w:rPr>
          <w:rFonts w:ascii="Lucida Sans" w:hAnsi="Lucida Sans" w:cstheme="minorHAnsi"/>
        </w:rPr>
      </w:pPr>
    </w:p>
    <w:p w14:paraId="4EFFF854" w14:textId="77777777" w:rsidR="002E1BFE" w:rsidRPr="00E824E7" w:rsidRDefault="002E1BFE" w:rsidP="002E1BFE">
      <w:pPr>
        <w:rPr>
          <w:rFonts w:ascii="Lucida Sans" w:hAnsi="Lucida Sans" w:cstheme="minorHAnsi"/>
        </w:rPr>
      </w:pPr>
    </w:p>
    <w:p w14:paraId="4CE68B6D" w14:textId="77777777" w:rsidR="002E1BFE" w:rsidRPr="00E824E7" w:rsidRDefault="002E1BFE" w:rsidP="002E1BFE">
      <w:pPr>
        <w:rPr>
          <w:rFonts w:ascii="Lucida Sans" w:hAnsi="Lucida Sans" w:cstheme="minorHAnsi"/>
        </w:rPr>
      </w:pPr>
    </w:p>
    <w:p w14:paraId="437FB76E" w14:textId="77777777" w:rsidR="002E1BFE" w:rsidRPr="00E824E7" w:rsidRDefault="002E1BFE" w:rsidP="002E1BFE">
      <w:pPr>
        <w:rPr>
          <w:rFonts w:ascii="Lucida Sans" w:hAnsi="Lucida Sans" w:cstheme="minorHAnsi"/>
        </w:rPr>
      </w:pPr>
    </w:p>
    <w:p w14:paraId="15ACC0D8" w14:textId="77777777" w:rsidR="002E1BFE" w:rsidRPr="00E824E7" w:rsidRDefault="002E1BFE" w:rsidP="002E1BFE">
      <w:pPr>
        <w:rPr>
          <w:rFonts w:ascii="Lucida Sans" w:hAnsi="Lucida Sans" w:cstheme="minorHAnsi"/>
        </w:rPr>
      </w:pPr>
    </w:p>
    <w:p w14:paraId="1F6ED5B1" w14:textId="77777777" w:rsidR="002E1BFE" w:rsidRPr="00E824E7" w:rsidRDefault="002E1BFE" w:rsidP="002E1BFE">
      <w:pPr>
        <w:rPr>
          <w:rFonts w:ascii="Lucida Sans" w:hAnsi="Lucida Sans" w:cstheme="minorHAnsi"/>
        </w:rPr>
      </w:pPr>
    </w:p>
    <w:p w14:paraId="7A08BC1E" w14:textId="77777777" w:rsidR="002E1BFE" w:rsidRPr="00E824E7" w:rsidRDefault="002E1BFE" w:rsidP="002E1BFE">
      <w:pPr>
        <w:rPr>
          <w:rFonts w:ascii="Lucida Sans" w:hAnsi="Lucida Sans" w:cstheme="minorHAnsi"/>
        </w:rPr>
      </w:pPr>
    </w:p>
    <w:p w14:paraId="3C25BC6A" w14:textId="77777777" w:rsidR="002E1BFE" w:rsidRPr="00E824E7" w:rsidRDefault="002E1BFE" w:rsidP="002E1BFE">
      <w:pPr>
        <w:rPr>
          <w:rFonts w:ascii="Lucida Sans" w:hAnsi="Lucida Sans" w:cstheme="minorHAnsi"/>
        </w:rPr>
      </w:pPr>
    </w:p>
    <w:p w14:paraId="0EBA0F8B" w14:textId="77777777" w:rsidR="002E1BFE" w:rsidRPr="00E824E7" w:rsidRDefault="002E1BFE" w:rsidP="002E1BFE">
      <w:pPr>
        <w:rPr>
          <w:rFonts w:ascii="Lucida Sans" w:hAnsi="Lucida Sans" w:cstheme="minorHAnsi"/>
        </w:rPr>
      </w:pPr>
    </w:p>
    <w:p w14:paraId="12F30397" w14:textId="77777777" w:rsidR="002E1BFE" w:rsidRPr="00E824E7" w:rsidRDefault="002E1BFE" w:rsidP="002E1BFE">
      <w:pPr>
        <w:rPr>
          <w:rFonts w:ascii="Lucida Sans" w:hAnsi="Lucida Sans" w:cstheme="minorHAnsi"/>
        </w:rPr>
      </w:pPr>
    </w:p>
    <w:p w14:paraId="0FDD8542" w14:textId="77777777" w:rsidR="002E1BFE" w:rsidRPr="00E824E7" w:rsidRDefault="002E1BFE" w:rsidP="002E1BFE">
      <w:pPr>
        <w:rPr>
          <w:rFonts w:ascii="Lucida Sans" w:hAnsi="Lucida Sans" w:cstheme="minorHAnsi"/>
        </w:rPr>
      </w:pPr>
    </w:p>
    <w:p w14:paraId="404E00CE" w14:textId="77777777" w:rsidR="002E1BFE" w:rsidRPr="00E824E7" w:rsidRDefault="002E1BFE" w:rsidP="002E1BFE">
      <w:pPr>
        <w:rPr>
          <w:rFonts w:ascii="Lucida Sans" w:hAnsi="Lucida Sans" w:cstheme="minorHAnsi"/>
        </w:rPr>
      </w:pPr>
    </w:p>
    <w:p w14:paraId="0B81B1C9" w14:textId="77777777" w:rsidR="002E1BFE" w:rsidRPr="00E824E7" w:rsidRDefault="002E1BFE" w:rsidP="002E1BFE">
      <w:pPr>
        <w:rPr>
          <w:rFonts w:ascii="Lucida Sans" w:hAnsi="Lucida Sans" w:cstheme="minorHAnsi"/>
        </w:rPr>
      </w:pPr>
    </w:p>
    <w:p w14:paraId="098E226C" w14:textId="77777777" w:rsidR="002E1BFE" w:rsidRPr="00E824E7" w:rsidRDefault="002E1BFE" w:rsidP="002E1BFE">
      <w:pPr>
        <w:rPr>
          <w:rFonts w:ascii="Lucida Sans" w:hAnsi="Lucida Sans" w:cstheme="minorHAnsi"/>
        </w:rPr>
      </w:pPr>
    </w:p>
    <w:p w14:paraId="2CCB37C4" w14:textId="77777777" w:rsidR="002E1BFE" w:rsidRPr="00E824E7" w:rsidRDefault="002E1BFE" w:rsidP="002E1BFE">
      <w:pPr>
        <w:rPr>
          <w:rFonts w:ascii="Lucida Sans" w:hAnsi="Lucida Sans" w:cstheme="minorHAnsi"/>
        </w:rPr>
      </w:pPr>
    </w:p>
    <w:p w14:paraId="0B272C54" w14:textId="77777777" w:rsidR="002E1BFE" w:rsidRPr="00E824E7" w:rsidRDefault="002E1BFE" w:rsidP="002E1BFE">
      <w:pPr>
        <w:rPr>
          <w:rFonts w:ascii="Lucida Sans" w:hAnsi="Lucida Sans" w:cstheme="minorHAnsi"/>
        </w:rPr>
      </w:pPr>
    </w:p>
    <w:p w14:paraId="78DC48FC" w14:textId="77777777" w:rsidR="002E1BFE" w:rsidRPr="00E824E7" w:rsidRDefault="002E1BFE" w:rsidP="002E1BFE">
      <w:pPr>
        <w:rPr>
          <w:rFonts w:ascii="Lucida Sans" w:hAnsi="Lucida Sans" w:cstheme="minorHAnsi"/>
        </w:rPr>
      </w:pPr>
    </w:p>
    <w:p w14:paraId="35E8EDC6" w14:textId="77777777" w:rsidR="002E1BFE" w:rsidRPr="00E824E7" w:rsidRDefault="002E1BFE" w:rsidP="002E1BFE">
      <w:pPr>
        <w:rPr>
          <w:rFonts w:ascii="Lucida Sans" w:hAnsi="Lucida Sans" w:cstheme="minorHAnsi"/>
        </w:rPr>
        <w:sectPr w:rsidR="002E1BFE" w:rsidRPr="00E824E7" w:rsidSect="0016095C">
          <w:footerReference w:type="default" r:id="rId38"/>
          <w:pgSz w:w="16840" w:h="11907" w:orient="landscape" w:code="9"/>
          <w:pgMar w:top="142" w:right="1673" w:bottom="1418" w:left="1418" w:header="709" w:footer="709" w:gutter="0"/>
          <w:pgNumType w:start="1"/>
          <w:cols w:space="708"/>
          <w:docGrid w:linePitch="360"/>
        </w:sectPr>
      </w:pPr>
    </w:p>
    <w:p w14:paraId="43F69314" w14:textId="77777777" w:rsidR="002E1BFE" w:rsidRPr="00E824E7" w:rsidRDefault="6D29EBFD" w:rsidP="32C3D006">
      <w:pPr>
        <w:pStyle w:val="Heading2"/>
        <w:rPr>
          <w:rFonts w:cstheme="minorBidi"/>
          <w:sz w:val="24"/>
        </w:rPr>
      </w:pPr>
      <w:bookmarkStart w:id="54" w:name="_Toc1381021007"/>
      <w:r w:rsidRPr="32C3D006">
        <w:rPr>
          <w:rFonts w:cstheme="minorBidi"/>
          <w:snapToGrid w:val="0"/>
          <w:sz w:val="24"/>
        </w:rPr>
        <w:lastRenderedPageBreak/>
        <w:t xml:space="preserve">Anexo IV - </w:t>
      </w:r>
      <w:r w:rsidRPr="32C3D006">
        <w:rPr>
          <w:rFonts w:cstheme="minorBidi"/>
          <w:sz w:val="24"/>
        </w:rPr>
        <w:t>Ementa e Bibliografia das Disciplinas do Curso</w:t>
      </w:r>
      <w:bookmarkEnd w:id="54"/>
    </w:p>
    <w:p w14:paraId="65755169" w14:textId="77777777" w:rsidR="002E1BFE" w:rsidRPr="00E824E7" w:rsidRDefault="002E1BFE" w:rsidP="002E1BFE">
      <w:pPr>
        <w:pStyle w:val="Texto"/>
        <w:rPr>
          <w:rFonts w:ascii="Lucida Sans" w:hAnsi="Lucida Sans" w:cstheme="minorHAnsi"/>
          <w:color w:val="FF0000"/>
        </w:rPr>
      </w:pPr>
      <w:r w:rsidRPr="00E824E7">
        <w:rPr>
          <w:rFonts w:ascii="Lucida Sans" w:hAnsi="Lucida Sans" w:cstheme="minorHAnsi"/>
          <w:color w:val="FF0000"/>
        </w:rPr>
        <w:t>(A ementa pode ser preenchida aproveitando a estrutura das tabelas abaixo. Atenção ao preenchimento com o nome da disciplina, carga horária, código e os períodos.).</w:t>
      </w:r>
    </w:p>
    <w:p w14:paraId="60C11F9B" w14:textId="77777777" w:rsidR="002E1BFE" w:rsidRPr="00E824E7" w:rsidRDefault="002E1BFE" w:rsidP="002E1BFE">
      <w:pPr>
        <w:jc w:val="center"/>
        <w:rPr>
          <w:rFonts w:ascii="Lucida Sans" w:hAnsi="Lucida Sans" w:cstheme="minorHAnsi"/>
          <w:b/>
        </w:rPr>
      </w:pPr>
    </w:p>
    <w:p w14:paraId="6BE65DD0" w14:textId="77777777" w:rsidR="002E1BFE" w:rsidRPr="00E824E7" w:rsidRDefault="002E1BFE" w:rsidP="002E1BFE">
      <w:pPr>
        <w:jc w:val="center"/>
        <w:rPr>
          <w:rFonts w:ascii="Lucida Sans" w:hAnsi="Lucida Sans" w:cstheme="minorHAnsi"/>
          <w:b/>
        </w:rPr>
      </w:pPr>
    </w:p>
    <w:p w14:paraId="7FA9F2F7" w14:textId="77777777" w:rsidR="002E1BFE" w:rsidRPr="00E824E7" w:rsidRDefault="002E1BFE" w:rsidP="002E1BFE">
      <w:pPr>
        <w:jc w:val="center"/>
        <w:rPr>
          <w:rFonts w:ascii="Lucida Sans" w:hAnsi="Lucida Sans" w:cstheme="minorHAnsi"/>
          <w:b/>
        </w:rPr>
      </w:pPr>
      <w:r w:rsidRPr="00E824E7">
        <w:rPr>
          <w:rFonts w:ascii="Lucida Sans" w:hAnsi="Lucida Sans" w:cstheme="minorHAnsi"/>
          <w:b/>
          <w:color w:val="FF0000"/>
        </w:rPr>
        <w:t>X</w:t>
      </w:r>
      <w:r w:rsidRPr="00E824E7">
        <w:rPr>
          <w:rFonts w:ascii="Lucida Sans" w:hAnsi="Lucida Sans" w:cstheme="minorHAnsi"/>
          <w:b/>
        </w:rPr>
        <w:t>º Período</w:t>
      </w:r>
    </w:p>
    <w:p w14:paraId="35DAD80E" w14:textId="77777777" w:rsidR="002E1BFE" w:rsidRPr="00E824E7" w:rsidRDefault="002E1BFE" w:rsidP="002E1BFE">
      <w:pPr>
        <w:jc w:val="center"/>
        <w:rPr>
          <w:rFonts w:ascii="Lucida Sans" w:hAnsi="Lucida Sans" w:cstheme="minorHAnsi"/>
          <w:b/>
        </w:rPr>
      </w:pPr>
    </w:p>
    <w:tbl>
      <w:tblPr>
        <w:tblW w:w="8020" w:type="dxa"/>
        <w:jc w:val="center"/>
        <w:tblCellMar>
          <w:left w:w="70" w:type="dxa"/>
          <w:right w:w="70" w:type="dxa"/>
        </w:tblCellMar>
        <w:tblLook w:val="04A0" w:firstRow="1" w:lastRow="0" w:firstColumn="1" w:lastColumn="0" w:noHBand="0" w:noVBand="1"/>
      </w:tblPr>
      <w:tblGrid>
        <w:gridCol w:w="1081"/>
        <w:gridCol w:w="1155"/>
        <w:gridCol w:w="960"/>
        <w:gridCol w:w="1800"/>
        <w:gridCol w:w="2064"/>
        <w:gridCol w:w="960"/>
      </w:tblGrid>
      <w:tr w:rsidR="002E1BFE" w:rsidRPr="00E824E7" w14:paraId="7005F59E" w14:textId="77777777" w:rsidTr="19CA384D">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279F6156"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FF0000"/>
              </w:rPr>
              <w:t>X</w:t>
            </w:r>
            <w:r w:rsidRPr="00E824E7">
              <w:rPr>
                <w:rFonts w:ascii="Lucida Sans" w:hAnsi="Lucida Sans" w:cstheme="minorHAnsi"/>
                <w:b/>
                <w:bCs/>
                <w:color w:val="000000"/>
              </w:rPr>
              <w:t>º Período</w:t>
            </w:r>
          </w:p>
        </w:tc>
        <w:tc>
          <w:tcPr>
            <w:tcW w:w="1080" w:type="dxa"/>
            <w:tcBorders>
              <w:top w:val="single" w:sz="4" w:space="0" w:color="auto"/>
              <w:left w:val="nil"/>
              <w:bottom w:val="single" w:sz="4" w:space="0" w:color="auto"/>
              <w:right w:val="single" w:sz="4" w:space="0" w:color="auto"/>
            </w:tcBorders>
            <w:shd w:val="clear" w:color="auto" w:fill="C5D9F1"/>
            <w:noWrap/>
            <w:vAlign w:val="center"/>
          </w:tcPr>
          <w:p w14:paraId="2865E853"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688E87F3" w14:textId="77777777" w:rsidR="002E1BFE" w:rsidRPr="00E824E7" w:rsidRDefault="002E1BFE" w:rsidP="0030475E">
            <w:pPr>
              <w:jc w:val="center"/>
              <w:rPr>
                <w:rFonts w:ascii="Lucida Sans" w:hAnsi="Lucida Sans" w:cstheme="minorHAnsi"/>
                <w:color w:val="FF0000"/>
              </w:rPr>
            </w:pPr>
            <w:r w:rsidRPr="00E824E7">
              <w:rPr>
                <w:rFonts w:ascii="Lucida Sans" w:hAnsi="Lucida Sans" w:cstheme="minorHAnsi"/>
                <w:color w:val="FF0000"/>
              </w:rPr>
              <w:t>XXXX</w:t>
            </w:r>
          </w:p>
        </w:tc>
        <w:tc>
          <w:tcPr>
            <w:tcW w:w="180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3F026046"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0" w:type="dxa"/>
            <w:tcBorders>
              <w:top w:val="single" w:sz="4" w:space="0" w:color="auto"/>
              <w:left w:val="nil"/>
              <w:bottom w:val="single" w:sz="4" w:space="0" w:color="auto"/>
              <w:right w:val="single" w:sz="4" w:space="0" w:color="auto"/>
            </w:tcBorders>
            <w:shd w:val="clear" w:color="auto" w:fill="C5D9F1"/>
            <w:vAlign w:val="center"/>
          </w:tcPr>
          <w:p w14:paraId="593445F4"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(TEÓRICA)</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64361C53" w14:textId="2CC986A6" w:rsidR="002E1BFE" w:rsidRPr="00E824E7" w:rsidRDefault="002E1BFE" w:rsidP="19CA384D">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456C8A64" w14:textId="14DB4E08" w:rsidR="002E1BFE" w:rsidRPr="00E824E7" w:rsidRDefault="51E0333A" w:rsidP="19CA384D">
            <w:pPr>
              <w:jc w:val="center"/>
              <w:rPr>
                <w:rFonts w:ascii="Lucida Sans" w:hAnsi="Lucida Sans" w:cstheme="minorHAnsi"/>
                <w:b/>
                <w:bCs/>
              </w:rPr>
            </w:pPr>
            <w:r w:rsidRPr="00E824E7">
              <w:rPr>
                <w:rFonts w:ascii="Lucida Sans" w:hAnsi="Lucida Sans" w:cstheme="minorHAnsi"/>
                <w:b/>
                <w:bCs/>
              </w:rPr>
              <w:t>h-r</w:t>
            </w:r>
          </w:p>
        </w:tc>
      </w:tr>
      <w:tr w:rsidR="002E1BFE" w:rsidRPr="00E824E7" w14:paraId="0C77155B"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2FAC9FB1"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3D909C42" w14:textId="77777777" w:rsidTr="19CA384D">
        <w:trPr>
          <w:trHeight w:val="1137"/>
          <w:jc w:val="center"/>
        </w:trPr>
        <w:tc>
          <w:tcPr>
            <w:tcW w:w="8020" w:type="dxa"/>
            <w:gridSpan w:val="6"/>
            <w:tcBorders>
              <w:top w:val="single" w:sz="4" w:space="0" w:color="auto"/>
              <w:left w:val="single" w:sz="4" w:space="0" w:color="auto"/>
              <w:bottom w:val="single" w:sz="4" w:space="0" w:color="auto"/>
              <w:right w:val="single" w:sz="4" w:space="0" w:color="000000" w:themeColor="text1"/>
            </w:tcBorders>
            <w:vAlign w:val="center"/>
          </w:tcPr>
          <w:p w14:paraId="4F7B058C" w14:textId="77777777" w:rsidR="002E1BFE" w:rsidRPr="00E824E7" w:rsidRDefault="002E1BFE" w:rsidP="0030475E">
            <w:pPr>
              <w:jc w:val="both"/>
              <w:rPr>
                <w:rFonts w:ascii="Lucida Sans" w:hAnsi="Lucida Sans" w:cstheme="minorHAnsi"/>
                <w:color w:val="000000"/>
              </w:rPr>
            </w:pPr>
          </w:p>
        </w:tc>
      </w:tr>
      <w:tr w:rsidR="002E1BFE" w:rsidRPr="00E824E7" w14:paraId="4FA0AF31"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6FC765FE"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2ACF7A37"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tcPr>
          <w:p w14:paraId="626DD69F" w14:textId="77777777" w:rsidR="002E1BFE" w:rsidRPr="00E824E7" w:rsidRDefault="002E1BFE" w:rsidP="0030475E">
            <w:pPr>
              <w:jc w:val="both"/>
              <w:rPr>
                <w:rFonts w:ascii="Lucida Sans" w:hAnsi="Lucida Sans" w:cstheme="minorHAnsi"/>
              </w:rPr>
            </w:pPr>
          </w:p>
        </w:tc>
      </w:tr>
      <w:tr w:rsidR="002E1BFE" w:rsidRPr="00E824E7" w14:paraId="5EA96377"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74904B65"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44BA2A61"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vAlign w:val="center"/>
          </w:tcPr>
          <w:p w14:paraId="2359BD26" w14:textId="77777777" w:rsidR="002E1BFE" w:rsidRPr="00E824E7" w:rsidRDefault="002E1BFE" w:rsidP="0030475E">
            <w:pPr>
              <w:jc w:val="both"/>
              <w:rPr>
                <w:rFonts w:ascii="Lucida Sans" w:hAnsi="Lucida Sans" w:cstheme="minorHAnsi"/>
                <w:color w:val="000000"/>
                <w:lang w:val="en-US"/>
              </w:rPr>
            </w:pPr>
          </w:p>
        </w:tc>
      </w:tr>
    </w:tbl>
    <w:p w14:paraId="34F8A155" w14:textId="77777777" w:rsidR="002E1BFE" w:rsidRPr="00E824E7" w:rsidRDefault="002E1BFE" w:rsidP="002E1BFE">
      <w:pPr>
        <w:rPr>
          <w:rFonts w:ascii="Lucida Sans" w:hAnsi="Lucida Sans" w:cstheme="minorHAnsi"/>
          <w:lang w:val="en-US"/>
        </w:rPr>
      </w:pPr>
    </w:p>
    <w:tbl>
      <w:tblPr>
        <w:tblW w:w="8120" w:type="dxa"/>
        <w:jc w:val="center"/>
        <w:tblCellMar>
          <w:left w:w="70" w:type="dxa"/>
          <w:right w:w="70" w:type="dxa"/>
        </w:tblCellMar>
        <w:tblLook w:val="04A0" w:firstRow="1" w:lastRow="0" w:firstColumn="1" w:lastColumn="0" w:noHBand="0" w:noVBand="1"/>
      </w:tblPr>
      <w:tblGrid>
        <w:gridCol w:w="1081"/>
        <w:gridCol w:w="1155"/>
        <w:gridCol w:w="960"/>
        <w:gridCol w:w="1800"/>
        <w:gridCol w:w="2164"/>
        <w:gridCol w:w="960"/>
      </w:tblGrid>
      <w:tr w:rsidR="002E1BFE" w:rsidRPr="00E824E7" w14:paraId="40A81A53" w14:textId="77777777" w:rsidTr="19CA384D">
        <w:trPr>
          <w:trHeight w:val="600"/>
          <w:jc w:val="center"/>
        </w:trPr>
        <w:tc>
          <w:tcPr>
            <w:tcW w:w="1060"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41520867" w14:textId="77777777" w:rsidR="002E1BFE" w:rsidRPr="00E824E7" w:rsidRDefault="002E1BFE" w:rsidP="0030475E">
            <w:pPr>
              <w:widowControl w:val="0"/>
              <w:jc w:val="center"/>
              <w:rPr>
                <w:rFonts w:ascii="Lucida Sans" w:hAnsi="Lucida Sans" w:cstheme="minorHAnsi"/>
                <w:b/>
                <w:bCs/>
                <w:color w:val="000000"/>
              </w:rPr>
            </w:pPr>
            <w:r w:rsidRPr="00E824E7">
              <w:rPr>
                <w:rFonts w:ascii="Lucida Sans" w:hAnsi="Lucida Sans" w:cstheme="minorHAnsi"/>
                <w:b/>
                <w:color w:val="FF0000"/>
              </w:rPr>
              <w:t>X</w:t>
            </w:r>
            <w:r w:rsidRPr="00E824E7">
              <w:rPr>
                <w:rFonts w:ascii="Lucida Sans" w:hAnsi="Lucida Sans" w:cstheme="minorHAnsi"/>
                <w:b/>
                <w:bCs/>
                <w:color w:val="000000"/>
              </w:rPr>
              <w:t>º Período</w:t>
            </w:r>
          </w:p>
        </w:tc>
        <w:tc>
          <w:tcPr>
            <w:tcW w:w="1080" w:type="dxa"/>
            <w:tcBorders>
              <w:top w:val="single" w:sz="4" w:space="0" w:color="auto"/>
              <w:left w:val="nil"/>
              <w:bottom w:val="single" w:sz="4" w:space="0" w:color="auto"/>
              <w:right w:val="single" w:sz="4" w:space="0" w:color="auto"/>
            </w:tcBorders>
            <w:shd w:val="clear" w:color="auto" w:fill="C5D9F1"/>
            <w:noWrap/>
            <w:vAlign w:val="center"/>
          </w:tcPr>
          <w:p w14:paraId="03193F0C" w14:textId="77777777" w:rsidR="002E1BFE" w:rsidRPr="00E824E7" w:rsidRDefault="002E1BFE" w:rsidP="0030475E">
            <w:pPr>
              <w:widowControl w:val="0"/>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7A946AD9" w14:textId="77777777" w:rsidR="002E1BFE" w:rsidRPr="00E824E7" w:rsidRDefault="002E1BFE" w:rsidP="0030475E">
            <w:pPr>
              <w:widowControl w:val="0"/>
              <w:jc w:val="center"/>
              <w:rPr>
                <w:rFonts w:ascii="Lucida Sans" w:hAnsi="Lucida Sans" w:cstheme="minorHAnsi"/>
                <w:color w:val="FF0000"/>
              </w:rPr>
            </w:pPr>
            <w:r w:rsidRPr="00E824E7">
              <w:rPr>
                <w:rFonts w:ascii="Lucida Sans" w:hAnsi="Lucida Sans" w:cstheme="minorHAnsi"/>
                <w:color w:val="FF0000"/>
              </w:rPr>
              <w:t>XXXX</w:t>
            </w:r>
          </w:p>
        </w:tc>
        <w:tc>
          <w:tcPr>
            <w:tcW w:w="180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2AD40F95"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0" w:type="dxa"/>
            <w:tcBorders>
              <w:top w:val="single" w:sz="4" w:space="0" w:color="auto"/>
              <w:left w:val="nil"/>
              <w:bottom w:val="single" w:sz="4" w:space="0" w:color="auto"/>
              <w:right w:val="single" w:sz="4" w:space="0" w:color="auto"/>
            </w:tcBorders>
            <w:shd w:val="clear" w:color="auto" w:fill="C5D9F1"/>
            <w:vAlign w:val="center"/>
          </w:tcPr>
          <w:p w14:paraId="24667E34" w14:textId="77777777" w:rsidR="002E1BFE" w:rsidRPr="00E824E7" w:rsidRDefault="002E1BFE" w:rsidP="0030475E">
            <w:pPr>
              <w:widowControl w:val="0"/>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(TEÓRICA + PRÁTICA)</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5061F008" w14:textId="2CC986A6" w:rsidR="002E1BFE" w:rsidRPr="00E824E7" w:rsidRDefault="5A7FFD77" w:rsidP="19CA384D">
            <w:pPr>
              <w:widowControl w:val="0"/>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6AD2D67C" w14:textId="14DB4E08" w:rsidR="002E1BFE" w:rsidRPr="00E824E7" w:rsidRDefault="5A7FFD77" w:rsidP="19CA384D">
            <w:pPr>
              <w:widowControl w:val="0"/>
              <w:jc w:val="center"/>
              <w:rPr>
                <w:rFonts w:ascii="Lucida Sans" w:hAnsi="Lucida Sans" w:cstheme="minorHAnsi"/>
                <w:b/>
                <w:bCs/>
              </w:rPr>
            </w:pPr>
            <w:r w:rsidRPr="00E824E7">
              <w:rPr>
                <w:rFonts w:ascii="Lucida Sans" w:hAnsi="Lucida Sans" w:cstheme="minorHAnsi"/>
                <w:b/>
                <w:bCs/>
              </w:rPr>
              <w:t>h-r</w:t>
            </w:r>
          </w:p>
          <w:p w14:paraId="0B0457C7" w14:textId="4147CFCB" w:rsidR="002E1BFE" w:rsidRPr="00E824E7" w:rsidRDefault="002E1BFE" w:rsidP="19CA384D">
            <w:pPr>
              <w:widowControl w:val="0"/>
              <w:jc w:val="center"/>
              <w:rPr>
                <w:rFonts w:ascii="Lucida Sans" w:hAnsi="Lucida Sans" w:cstheme="minorHAnsi"/>
                <w:b/>
                <w:bCs/>
                <w:color w:val="000000"/>
              </w:rPr>
            </w:pPr>
          </w:p>
        </w:tc>
      </w:tr>
      <w:tr w:rsidR="002E1BFE" w:rsidRPr="00E824E7" w14:paraId="7A5B25F3"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0C06C25D" w14:textId="77777777" w:rsidR="002E1BFE" w:rsidRPr="00E824E7" w:rsidRDefault="002E1BFE" w:rsidP="0030475E">
            <w:pPr>
              <w:widowControl w:val="0"/>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47DDF8F2" w14:textId="77777777" w:rsidTr="19CA384D">
        <w:trPr>
          <w:trHeight w:val="1390"/>
          <w:jc w:val="center"/>
        </w:trPr>
        <w:tc>
          <w:tcPr>
            <w:tcW w:w="8120" w:type="dxa"/>
            <w:gridSpan w:val="6"/>
            <w:tcBorders>
              <w:top w:val="single" w:sz="4" w:space="0" w:color="auto"/>
              <w:left w:val="single" w:sz="4" w:space="0" w:color="auto"/>
              <w:bottom w:val="single" w:sz="4" w:space="0" w:color="auto"/>
              <w:right w:val="single" w:sz="4" w:space="0" w:color="000000" w:themeColor="text1"/>
            </w:tcBorders>
            <w:vAlign w:val="center"/>
          </w:tcPr>
          <w:p w14:paraId="15CBD603" w14:textId="77777777" w:rsidR="002E1BFE" w:rsidRPr="00E824E7" w:rsidRDefault="002E1BFE" w:rsidP="0030475E">
            <w:pPr>
              <w:widowControl w:val="0"/>
              <w:jc w:val="both"/>
              <w:rPr>
                <w:rFonts w:ascii="Lucida Sans" w:hAnsi="Lucida Sans" w:cstheme="minorHAnsi"/>
                <w:color w:val="000000"/>
              </w:rPr>
            </w:pPr>
          </w:p>
        </w:tc>
      </w:tr>
      <w:tr w:rsidR="002E1BFE" w:rsidRPr="00E824E7" w14:paraId="1CCB91FC"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29A43D2C" w14:textId="77777777" w:rsidR="002E1BFE" w:rsidRPr="00E824E7" w:rsidRDefault="002E1BFE" w:rsidP="0030475E">
            <w:pPr>
              <w:widowControl w:val="0"/>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10F71472"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tcPr>
          <w:p w14:paraId="48AC3196" w14:textId="77777777" w:rsidR="002E1BFE" w:rsidRPr="00E824E7" w:rsidRDefault="002E1BFE" w:rsidP="0030475E">
            <w:pPr>
              <w:widowControl w:val="0"/>
              <w:jc w:val="both"/>
              <w:rPr>
                <w:rFonts w:ascii="Lucida Sans" w:hAnsi="Lucida Sans" w:cstheme="minorHAnsi"/>
                <w:color w:val="000000"/>
                <w:highlight w:val="yellow"/>
              </w:rPr>
            </w:pPr>
          </w:p>
        </w:tc>
      </w:tr>
      <w:tr w:rsidR="002E1BFE" w:rsidRPr="00E824E7" w14:paraId="0B95546C"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71D821CB" w14:textId="77777777" w:rsidR="002E1BFE" w:rsidRPr="00E824E7" w:rsidRDefault="002E1BFE" w:rsidP="0030475E">
            <w:pPr>
              <w:widowControl w:val="0"/>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4191E47F"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vAlign w:val="center"/>
          </w:tcPr>
          <w:p w14:paraId="7AD46775" w14:textId="77777777" w:rsidR="002E1BFE" w:rsidRPr="00E824E7" w:rsidRDefault="002E1BFE" w:rsidP="0030475E">
            <w:pPr>
              <w:widowControl w:val="0"/>
              <w:jc w:val="both"/>
              <w:rPr>
                <w:rFonts w:ascii="Lucida Sans" w:hAnsi="Lucida Sans" w:cstheme="minorHAnsi"/>
                <w:color w:val="000000"/>
              </w:rPr>
            </w:pPr>
          </w:p>
        </w:tc>
      </w:tr>
    </w:tbl>
    <w:p w14:paraId="14F7B2AF" w14:textId="77777777" w:rsidR="002E1BFE" w:rsidRPr="00E824E7" w:rsidRDefault="002E1BFE" w:rsidP="002E1BFE">
      <w:pPr>
        <w:widowControl w:val="0"/>
        <w:rPr>
          <w:rFonts w:ascii="Lucida Sans" w:hAnsi="Lucida Sans" w:cstheme="minorHAnsi"/>
        </w:rPr>
      </w:pPr>
    </w:p>
    <w:p w14:paraId="7D8E8F2E" w14:textId="77777777" w:rsidR="002E1BFE" w:rsidRPr="00E824E7" w:rsidRDefault="002E1BFE" w:rsidP="002E1BFE">
      <w:pPr>
        <w:rPr>
          <w:rFonts w:ascii="Lucida Sans" w:hAnsi="Lucida Sans" w:cstheme="minorHAnsi"/>
        </w:rPr>
      </w:pPr>
    </w:p>
    <w:tbl>
      <w:tblPr>
        <w:tblW w:w="8119" w:type="dxa"/>
        <w:jc w:val="center"/>
        <w:tblCellMar>
          <w:left w:w="70" w:type="dxa"/>
          <w:right w:w="70" w:type="dxa"/>
        </w:tblCellMar>
        <w:tblLook w:val="04A0" w:firstRow="1" w:lastRow="0" w:firstColumn="1" w:lastColumn="0" w:noHBand="0" w:noVBand="1"/>
      </w:tblPr>
      <w:tblGrid>
        <w:gridCol w:w="1081"/>
        <w:gridCol w:w="1155"/>
        <w:gridCol w:w="960"/>
        <w:gridCol w:w="1938"/>
        <w:gridCol w:w="2044"/>
        <w:gridCol w:w="941"/>
      </w:tblGrid>
      <w:tr w:rsidR="002E1BFE" w:rsidRPr="00E824E7" w14:paraId="2FFE5458" w14:textId="77777777" w:rsidTr="19CA384D">
        <w:trPr>
          <w:trHeight w:val="600"/>
          <w:jc w:val="center"/>
        </w:trPr>
        <w:tc>
          <w:tcPr>
            <w:tcW w:w="892"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6117CCF9"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color w:val="FF0000"/>
              </w:rPr>
              <w:t>X</w:t>
            </w:r>
            <w:r w:rsidRPr="00E824E7">
              <w:rPr>
                <w:rFonts w:ascii="Lucida Sans" w:hAnsi="Lucida Sans" w:cstheme="minorHAnsi"/>
                <w:b/>
                <w:bCs/>
                <w:color w:val="000000"/>
              </w:rPr>
              <w:t>º Período</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691F50A2"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7165516E" w14:textId="77777777" w:rsidR="002E1BFE" w:rsidRPr="00E824E7" w:rsidRDefault="002E1BFE" w:rsidP="0030475E">
            <w:pPr>
              <w:jc w:val="center"/>
              <w:rPr>
                <w:rFonts w:ascii="Lucida Sans" w:hAnsi="Lucida Sans" w:cstheme="minorHAnsi"/>
                <w:color w:val="FF0000"/>
              </w:rPr>
            </w:pPr>
            <w:r w:rsidRPr="00E824E7">
              <w:rPr>
                <w:rFonts w:ascii="Lucida Sans" w:hAnsi="Lucida Sans" w:cstheme="minorHAnsi"/>
                <w:color w:val="FF0000"/>
              </w:rPr>
              <w:t>XXXX</w:t>
            </w:r>
          </w:p>
        </w:tc>
        <w:tc>
          <w:tcPr>
            <w:tcW w:w="1938"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56F1EF75"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8" w:type="dxa"/>
            <w:tcBorders>
              <w:top w:val="single" w:sz="4" w:space="0" w:color="auto"/>
              <w:left w:val="nil"/>
              <w:bottom w:val="single" w:sz="4" w:space="0" w:color="auto"/>
              <w:right w:val="single" w:sz="4" w:space="0" w:color="auto"/>
            </w:tcBorders>
            <w:shd w:val="clear" w:color="auto" w:fill="C5D9F1"/>
            <w:vAlign w:val="center"/>
          </w:tcPr>
          <w:p w14:paraId="1A7C3725"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(PRÁTICA)</w:t>
            </w:r>
          </w:p>
        </w:tc>
        <w:tc>
          <w:tcPr>
            <w:tcW w:w="941" w:type="dxa"/>
            <w:tcBorders>
              <w:top w:val="single" w:sz="4" w:space="0" w:color="auto"/>
              <w:left w:val="nil"/>
              <w:bottom w:val="single" w:sz="4" w:space="0" w:color="auto"/>
              <w:right w:val="single" w:sz="4" w:space="0" w:color="auto"/>
            </w:tcBorders>
            <w:shd w:val="clear" w:color="auto" w:fill="C5D9F1"/>
            <w:noWrap/>
            <w:vAlign w:val="center"/>
          </w:tcPr>
          <w:p w14:paraId="7069EEC1" w14:textId="2CC986A6" w:rsidR="002E1BFE" w:rsidRPr="00E824E7" w:rsidRDefault="6059F408" w:rsidP="19CA384D">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02B6C176" w14:textId="14DB4E08" w:rsidR="002E1BFE" w:rsidRPr="00E824E7" w:rsidRDefault="6059F408" w:rsidP="19CA384D">
            <w:pPr>
              <w:jc w:val="center"/>
              <w:rPr>
                <w:rFonts w:ascii="Lucida Sans" w:hAnsi="Lucida Sans" w:cstheme="minorHAnsi"/>
                <w:b/>
                <w:bCs/>
              </w:rPr>
            </w:pPr>
            <w:r w:rsidRPr="00E824E7">
              <w:rPr>
                <w:rFonts w:ascii="Lucida Sans" w:hAnsi="Lucida Sans" w:cstheme="minorHAnsi"/>
                <w:b/>
                <w:bCs/>
              </w:rPr>
              <w:t>h-r</w:t>
            </w:r>
          </w:p>
          <w:p w14:paraId="2A5C3F8A" w14:textId="0367F01E" w:rsidR="002E1BFE" w:rsidRPr="00E824E7" w:rsidRDefault="002E1BFE" w:rsidP="19CA384D">
            <w:pPr>
              <w:jc w:val="center"/>
              <w:rPr>
                <w:rFonts w:ascii="Lucida Sans" w:hAnsi="Lucida Sans" w:cstheme="minorHAnsi"/>
                <w:b/>
                <w:bCs/>
                <w:color w:val="000000"/>
              </w:rPr>
            </w:pPr>
          </w:p>
        </w:tc>
      </w:tr>
      <w:tr w:rsidR="002E1BFE" w:rsidRPr="00E824E7" w14:paraId="6F467465"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4AF68B2F"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0DF5C1B3" w14:textId="77777777" w:rsidTr="19CA384D">
        <w:trPr>
          <w:trHeight w:val="1260"/>
          <w:jc w:val="center"/>
        </w:trPr>
        <w:tc>
          <w:tcPr>
            <w:tcW w:w="8119" w:type="dxa"/>
            <w:gridSpan w:val="6"/>
            <w:tcBorders>
              <w:top w:val="single" w:sz="4" w:space="0" w:color="auto"/>
              <w:left w:val="single" w:sz="4" w:space="0" w:color="auto"/>
              <w:bottom w:val="single" w:sz="4" w:space="0" w:color="auto"/>
              <w:right w:val="single" w:sz="4" w:space="0" w:color="000000" w:themeColor="text1"/>
            </w:tcBorders>
            <w:vAlign w:val="center"/>
          </w:tcPr>
          <w:p w14:paraId="7CEC3D39" w14:textId="77777777" w:rsidR="002E1BFE" w:rsidRPr="00E824E7" w:rsidRDefault="002E1BFE" w:rsidP="0030475E">
            <w:pPr>
              <w:jc w:val="both"/>
              <w:rPr>
                <w:rFonts w:ascii="Lucida Sans" w:hAnsi="Lucida Sans" w:cstheme="minorHAnsi"/>
                <w:b/>
                <w:u w:val="single"/>
              </w:rPr>
            </w:pPr>
          </w:p>
        </w:tc>
      </w:tr>
      <w:tr w:rsidR="002E1BFE" w:rsidRPr="00E824E7" w14:paraId="3C07CF92"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2814AB99"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71D60B04"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tcPr>
          <w:p w14:paraId="12B2D65B" w14:textId="77777777" w:rsidR="002E1BFE" w:rsidRPr="00E824E7" w:rsidRDefault="002E1BFE" w:rsidP="0030475E">
            <w:pPr>
              <w:jc w:val="both"/>
              <w:rPr>
                <w:rFonts w:ascii="Lucida Sans" w:hAnsi="Lucida Sans" w:cstheme="minorHAnsi"/>
              </w:rPr>
            </w:pPr>
          </w:p>
        </w:tc>
      </w:tr>
      <w:tr w:rsidR="002E1BFE" w:rsidRPr="00E824E7" w14:paraId="0E5C4968"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3B718DDE"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0479C394"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vAlign w:val="center"/>
          </w:tcPr>
          <w:p w14:paraId="0578C066" w14:textId="77777777" w:rsidR="002E1BFE" w:rsidRPr="00E824E7" w:rsidRDefault="002E1BFE" w:rsidP="0030475E">
            <w:pPr>
              <w:jc w:val="both"/>
              <w:rPr>
                <w:rFonts w:ascii="Lucida Sans" w:hAnsi="Lucida Sans" w:cstheme="minorHAnsi"/>
                <w:color w:val="000000"/>
              </w:rPr>
            </w:pPr>
          </w:p>
        </w:tc>
      </w:tr>
    </w:tbl>
    <w:p w14:paraId="4E50B2EC" w14:textId="77777777" w:rsidR="002E1BFE" w:rsidRPr="00E824E7" w:rsidRDefault="002E1BFE" w:rsidP="002E1BFE">
      <w:pPr>
        <w:rPr>
          <w:rFonts w:ascii="Lucida Sans" w:hAnsi="Lucida Sans" w:cstheme="minorHAnsi"/>
        </w:rPr>
      </w:pPr>
    </w:p>
    <w:p w14:paraId="08ECDD62" w14:textId="77777777" w:rsidR="002E1BFE" w:rsidRPr="00E824E7" w:rsidRDefault="002E1BFE" w:rsidP="002E1BFE">
      <w:pPr>
        <w:jc w:val="center"/>
        <w:rPr>
          <w:rFonts w:ascii="Lucida Sans" w:hAnsi="Lucida Sans" w:cstheme="minorHAnsi"/>
          <w:b/>
        </w:rPr>
      </w:pPr>
      <w:r w:rsidRPr="00E824E7">
        <w:rPr>
          <w:rFonts w:ascii="Lucida Sans" w:hAnsi="Lucida Sans" w:cstheme="minorHAnsi"/>
          <w:b/>
        </w:rPr>
        <w:t>OPTATIVAS</w:t>
      </w:r>
    </w:p>
    <w:p w14:paraId="01F59D52" w14:textId="77777777" w:rsidR="002E1BFE" w:rsidRPr="00E824E7" w:rsidRDefault="002E1BFE" w:rsidP="002E1BFE">
      <w:pPr>
        <w:rPr>
          <w:rFonts w:ascii="Lucida Sans" w:hAnsi="Lucida Sans" w:cstheme="minorHAnsi"/>
        </w:rPr>
      </w:pPr>
    </w:p>
    <w:tbl>
      <w:tblPr>
        <w:tblW w:w="8312" w:type="dxa"/>
        <w:jc w:val="center"/>
        <w:tblCellMar>
          <w:left w:w="70" w:type="dxa"/>
          <w:right w:w="70" w:type="dxa"/>
        </w:tblCellMar>
        <w:tblLook w:val="04A0" w:firstRow="1" w:lastRow="0" w:firstColumn="1" w:lastColumn="0" w:noHBand="0" w:noVBand="1"/>
      </w:tblPr>
      <w:tblGrid>
        <w:gridCol w:w="1194"/>
        <w:gridCol w:w="1155"/>
        <w:gridCol w:w="960"/>
        <w:gridCol w:w="1858"/>
        <w:gridCol w:w="2204"/>
        <w:gridCol w:w="941"/>
      </w:tblGrid>
      <w:tr w:rsidR="002E1BFE" w:rsidRPr="00E824E7" w14:paraId="4103AB7A" w14:textId="77777777" w:rsidTr="19CA384D">
        <w:trPr>
          <w:trHeight w:val="600"/>
          <w:jc w:val="center"/>
        </w:trPr>
        <w:tc>
          <w:tcPr>
            <w:tcW w:w="1165"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46A1066A"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Optativa</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2A7FF01F"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092B970D" w14:textId="77777777" w:rsidR="002E1BFE" w:rsidRPr="00E824E7" w:rsidRDefault="002E1BFE" w:rsidP="0030475E">
            <w:pPr>
              <w:jc w:val="center"/>
              <w:rPr>
                <w:rFonts w:ascii="Lucida Sans" w:hAnsi="Lucida Sans" w:cstheme="minorHAnsi"/>
                <w:color w:val="FF0000"/>
              </w:rPr>
            </w:pPr>
            <w:r w:rsidRPr="00E824E7">
              <w:rPr>
                <w:rFonts w:ascii="Lucida Sans" w:hAnsi="Lucida Sans" w:cstheme="minorHAnsi"/>
                <w:color w:val="FF0000"/>
              </w:rPr>
              <w:t>XXXX</w:t>
            </w:r>
          </w:p>
        </w:tc>
        <w:tc>
          <w:tcPr>
            <w:tcW w:w="1858"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684E93A1"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8" w:type="dxa"/>
            <w:tcBorders>
              <w:top w:val="single" w:sz="4" w:space="0" w:color="auto"/>
              <w:left w:val="nil"/>
              <w:bottom w:val="single" w:sz="4" w:space="0" w:color="auto"/>
              <w:right w:val="single" w:sz="4" w:space="0" w:color="auto"/>
            </w:tcBorders>
            <w:shd w:val="clear" w:color="auto" w:fill="C5D9F1"/>
            <w:vAlign w:val="center"/>
          </w:tcPr>
          <w:p w14:paraId="29827363"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(TEÓRICA)</w:t>
            </w:r>
          </w:p>
        </w:tc>
        <w:tc>
          <w:tcPr>
            <w:tcW w:w="941" w:type="dxa"/>
            <w:tcBorders>
              <w:top w:val="single" w:sz="4" w:space="0" w:color="auto"/>
              <w:left w:val="nil"/>
              <w:bottom w:val="single" w:sz="4" w:space="0" w:color="auto"/>
              <w:right w:val="single" w:sz="4" w:space="0" w:color="auto"/>
            </w:tcBorders>
            <w:shd w:val="clear" w:color="auto" w:fill="C5D9F1"/>
            <w:noWrap/>
            <w:vAlign w:val="center"/>
          </w:tcPr>
          <w:p w14:paraId="5D44A953" w14:textId="2CC986A6" w:rsidR="002E1BFE" w:rsidRPr="00E824E7" w:rsidRDefault="434EF7B5" w:rsidP="19CA384D">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5BA4A619" w14:textId="14DB4E08" w:rsidR="002E1BFE" w:rsidRPr="00E824E7" w:rsidRDefault="434EF7B5" w:rsidP="19CA384D">
            <w:pPr>
              <w:jc w:val="center"/>
              <w:rPr>
                <w:rFonts w:ascii="Lucida Sans" w:hAnsi="Lucida Sans" w:cstheme="minorHAnsi"/>
                <w:b/>
                <w:bCs/>
              </w:rPr>
            </w:pPr>
            <w:r w:rsidRPr="00E824E7">
              <w:rPr>
                <w:rFonts w:ascii="Lucida Sans" w:hAnsi="Lucida Sans" w:cstheme="minorHAnsi"/>
                <w:b/>
                <w:bCs/>
              </w:rPr>
              <w:t>h-r</w:t>
            </w:r>
          </w:p>
          <w:p w14:paraId="0C916606" w14:textId="7F3394B3" w:rsidR="002E1BFE" w:rsidRPr="00E824E7" w:rsidRDefault="002E1BFE" w:rsidP="19CA384D">
            <w:pPr>
              <w:jc w:val="center"/>
              <w:rPr>
                <w:rFonts w:ascii="Lucida Sans" w:hAnsi="Lucida Sans" w:cstheme="minorHAnsi"/>
                <w:b/>
                <w:bCs/>
                <w:color w:val="000000"/>
              </w:rPr>
            </w:pPr>
          </w:p>
        </w:tc>
      </w:tr>
      <w:tr w:rsidR="002E1BFE" w:rsidRPr="00E824E7" w14:paraId="6AD95034"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44D6431C"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07CFAEC0" w14:textId="77777777" w:rsidTr="19CA384D">
        <w:trPr>
          <w:trHeight w:val="1260"/>
          <w:jc w:val="center"/>
        </w:trPr>
        <w:tc>
          <w:tcPr>
            <w:tcW w:w="8312" w:type="dxa"/>
            <w:gridSpan w:val="6"/>
            <w:tcBorders>
              <w:top w:val="single" w:sz="4" w:space="0" w:color="auto"/>
              <w:left w:val="single" w:sz="4" w:space="0" w:color="auto"/>
              <w:bottom w:val="single" w:sz="4" w:space="0" w:color="auto"/>
              <w:right w:val="single" w:sz="4" w:space="0" w:color="000000" w:themeColor="text1"/>
            </w:tcBorders>
            <w:vAlign w:val="center"/>
          </w:tcPr>
          <w:p w14:paraId="2DE6BC39" w14:textId="77777777" w:rsidR="002E1BFE" w:rsidRPr="00E824E7" w:rsidRDefault="002E1BFE" w:rsidP="0030475E">
            <w:pPr>
              <w:jc w:val="both"/>
              <w:rPr>
                <w:rFonts w:ascii="Lucida Sans" w:hAnsi="Lucida Sans" w:cstheme="minorHAnsi"/>
              </w:rPr>
            </w:pPr>
          </w:p>
        </w:tc>
      </w:tr>
      <w:tr w:rsidR="002E1BFE" w:rsidRPr="00E824E7" w14:paraId="6B17996B"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456FBFA3"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69579423"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tcPr>
          <w:p w14:paraId="03658979" w14:textId="77777777" w:rsidR="002E1BFE" w:rsidRPr="00E824E7" w:rsidRDefault="002E1BFE" w:rsidP="0030475E">
            <w:pPr>
              <w:jc w:val="both"/>
              <w:rPr>
                <w:rFonts w:ascii="Lucida Sans" w:hAnsi="Lucida Sans" w:cstheme="minorHAnsi"/>
              </w:rPr>
            </w:pPr>
          </w:p>
        </w:tc>
      </w:tr>
      <w:tr w:rsidR="002E1BFE" w:rsidRPr="00E824E7" w14:paraId="6D570235"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5FDAF0DC"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20956153"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vAlign w:val="center"/>
          </w:tcPr>
          <w:p w14:paraId="3DFCA6BC" w14:textId="77777777" w:rsidR="002E1BFE" w:rsidRPr="00E824E7" w:rsidRDefault="002E1BFE" w:rsidP="0030475E">
            <w:pPr>
              <w:jc w:val="both"/>
              <w:rPr>
                <w:rFonts w:ascii="Lucida Sans" w:hAnsi="Lucida Sans" w:cstheme="minorHAnsi"/>
              </w:rPr>
            </w:pPr>
          </w:p>
        </w:tc>
      </w:tr>
    </w:tbl>
    <w:p w14:paraId="1DC37DA1" w14:textId="77777777" w:rsidR="002E1BFE" w:rsidRPr="00E824E7" w:rsidRDefault="002E1BFE" w:rsidP="002E1BFE">
      <w:pPr>
        <w:rPr>
          <w:rFonts w:ascii="Lucida Sans" w:hAnsi="Lucida Sans" w:cstheme="minorHAnsi"/>
        </w:rPr>
      </w:pPr>
    </w:p>
    <w:p w14:paraId="6FB7401C" w14:textId="77777777" w:rsidR="002E1BFE" w:rsidRPr="00E824E7" w:rsidRDefault="002E1BFE" w:rsidP="002E1BFE">
      <w:pPr>
        <w:rPr>
          <w:rFonts w:ascii="Lucida Sans" w:hAnsi="Lucida Sans" w:cstheme="minorHAnsi"/>
        </w:rPr>
      </w:pPr>
    </w:p>
    <w:tbl>
      <w:tblPr>
        <w:tblW w:w="8312" w:type="dxa"/>
        <w:jc w:val="center"/>
        <w:tblCellMar>
          <w:left w:w="70" w:type="dxa"/>
          <w:right w:w="70" w:type="dxa"/>
        </w:tblCellMar>
        <w:tblLook w:val="04A0" w:firstRow="1" w:lastRow="0" w:firstColumn="1" w:lastColumn="0" w:noHBand="0" w:noVBand="1"/>
      </w:tblPr>
      <w:tblGrid>
        <w:gridCol w:w="1194"/>
        <w:gridCol w:w="1155"/>
        <w:gridCol w:w="960"/>
        <w:gridCol w:w="1858"/>
        <w:gridCol w:w="2204"/>
        <w:gridCol w:w="941"/>
      </w:tblGrid>
      <w:tr w:rsidR="002E1BFE" w:rsidRPr="00E824E7" w14:paraId="6ADAC570" w14:textId="77777777" w:rsidTr="19CA384D">
        <w:trPr>
          <w:trHeight w:val="600"/>
          <w:jc w:val="center"/>
        </w:trPr>
        <w:tc>
          <w:tcPr>
            <w:tcW w:w="1165"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64235BF8"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Optativa</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3B8C2537"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0A7C8CF2" w14:textId="77777777" w:rsidR="002E1BFE" w:rsidRPr="00E824E7" w:rsidRDefault="002E1BFE" w:rsidP="0030475E">
            <w:pPr>
              <w:jc w:val="center"/>
              <w:rPr>
                <w:rFonts w:ascii="Lucida Sans" w:hAnsi="Lucida Sans" w:cstheme="minorHAnsi"/>
                <w:color w:val="FF0000"/>
              </w:rPr>
            </w:pPr>
            <w:r w:rsidRPr="00E824E7">
              <w:rPr>
                <w:rFonts w:ascii="Lucida Sans" w:hAnsi="Lucida Sans" w:cstheme="minorHAnsi"/>
                <w:color w:val="FF0000"/>
              </w:rPr>
              <w:t>XXXX</w:t>
            </w:r>
          </w:p>
        </w:tc>
        <w:tc>
          <w:tcPr>
            <w:tcW w:w="1858"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6737CAD9"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8" w:type="dxa"/>
            <w:tcBorders>
              <w:top w:val="single" w:sz="4" w:space="0" w:color="auto"/>
              <w:left w:val="nil"/>
              <w:bottom w:val="single" w:sz="4" w:space="0" w:color="auto"/>
              <w:right w:val="single" w:sz="4" w:space="0" w:color="auto"/>
            </w:tcBorders>
            <w:shd w:val="clear" w:color="auto" w:fill="C5D9F1"/>
            <w:vAlign w:val="center"/>
          </w:tcPr>
          <w:p w14:paraId="626DC3BE"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(TEÓRICA + PRÁTICA)</w:t>
            </w:r>
          </w:p>
        </w:tc>
        <w:tc>
          <w:tcPr>
            <w:tcW w:w="941" w:type="dxa"/>
            <w:tcBorders>
              <w:top w:val="single" w:sz="4" w:space="0" w:color="auto"/>
              <w:left w:val="nil"/>
              <w:bottom w:val="single" w:sz="4" w:space="0" w:color="auto"/>
              <w:right w:val="single" w:sz="4" w:space="0" w:color="auto"/>
            </w:tcBorders>
            <w:shd w:val="clear" w:color="auto" w:fill="C5D9F1"/>
            <w:noWrap/>
            <w:vAlign w:val="center"/>
          </w:tcPr>
          <w:p w14:paraId="4CE12799" w14:textId="2CC986A6" w:rsidR="002E1BFE" w:rsidRPr="00E824E7" w:rsidRDefault="05820BF2" w:rsidP="19CA384D">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6A0C942E" w14:textId="28A7BF2C" w:rsidR="002E1BFE" w:rsidRPr="00E824E7" w:rsidRDefault="05820BF2" w:rsidP="19CA384D">
            <w:pPr>
              <w:jc w:val="center"/>
              <w:rPr>
                <w:rFonts w:ascii="Lucida Sans" w:hAnsi="Lucida Sans" w:cstheme="minorHAnsi"/>
                <w:b/>
                <w:bCs/>
              </w:rPr>
            </w:pPr>
            <w:r w:rsidRPr="00E824E7">
              <w:rPr>
                <w:rFonts w:ascii="Lucida Sans" w:hAnsi="Lucida Sans" w:cstheme="minorHAnsi"/>
                <w:b/>
                <w:bCs/>
              </w:rPr>
              <w:t>h-r</w:t>
            </w:r>
            <w:r w:rsidRPr="00E824E7">
              <w:rPr>
                <w:rFonts w:ascii="Lucida Sans" w:hAnsi="Lucida Sans" w:cstheme="minorHAnsi"/>
                <w:b/>
                <w:bCs/>
                <w:color w:val="000000" w:themeColor="text1"/>
              </w:rPr>
              <w:t xml:space="preserve"> </w:t>
            </w:r>
          </w:p>
          <w:p w14:paraId="27FB32DB" w14:textId="7FCD561F"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themeColor="text1"/>
              </w:rPr>
              <w:t>a</w:t>
            </w:r>
          </w:p>
        </w:tc>
      </w:tr>
      <w:tr w:rsidR="002E1BFE" w:rsidRPr="00E824E7" w14:paraId="3FB64D53"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65D53745"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430BC944" w14:textId="77777777" w:rsidTr="19CA384D">
        <w:trPr>
          <w:trHeight w:val="1260"/>
          <w:jc w:val="center"/>
        </w:trPr>
        <w:tc>
          <w:tcPr>
            <w:tcW w:w="8312" w:type="dxa"/>
            <w:gridSpan w:val="6"/>
            <w:tcBorders>
              <w:top w:val="single" w:sz="4" w:space="0" w:color="auto"/>
              <w:left w:val="single" w:sz="4" w:space="0" w:color="auto"/>
              <w:bottom w:val="single" w:sz="4" w:space="0" w:color="auto"/>
              <w:right w:val="single" w:sz="4" w:space="0" w:color="000000" w:themeColor="text1"/>
            </w:tcBorders>
            <w:vAlign w:val="center"/>
          </w:tcPr>
          <w:p w14:paraId="4FC13B46" w14:textId="77777777" w:rsidR="002E1BFE" w:rsidRPr="00E824E7" w:rsidRDefault="002E1BFE" w:rsidP="0030475E">
            <w:pPr>
              <w:jc w:val="both"/>
              <w:rPr>
                <w:rFonts w:ascii="Lucida Sans" w:hAnsi="Lucida Sans" w:cstheme="minorHAnsi"/>
                <w:b/>
              </w:rPr>
            </w:pPr>
          </w:p>
        </w:tc>
      </w:tr>
      <w:tr w:rsidR="002E1BFE" w:rsidRPr="00E824E7" w14:paraId="2CEFB5AD"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36351191"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05F896CB"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tcPr>
          <w:p w14:paraId="03198B10" w14:textId="77777777" w:rsidR="002E1BFE" w:rsidRPr="00E824E7" w:rsidRDefault="002E1BFE" w:rsidP="0030475E">
            <w:pPr>
              <w:jc w:val="both"/>
              <w:rPr>
                <w:rFonts w:ascii="Lucida Sans" w:hAnsi="Lucida Sans" w:cstheme="minorHAnsi"/>
                <w:lang w:val="en-US"/>
              </w:rPr>
            </w:pPr>
          </w:p>
        </w:tc>
      </w:tr>
      <w:tr w:rsidR="002E1BFE" w:rsidRPr="00E824E7" w14:paraId="02289229"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2CBDA325"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4FE620EA"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vAlign w:val="center"/>
          </w:tcPr>
          <w:p w14:paraId="697BDD4F" w14:textId="77777777" w:rsidR="002E1BFE" w:rsidRPr="00E824E7" w:rsidRDefault="002E1BFE" w:rsidP="0030475E">
            <w:pPr>
              <w:jc w:val="both"/>
              <w:rPr>
                <w:rFonts w:ascii="Lucida Sans" w:hAnsi="Lucida Sans" w:cstheme="minorHAnsi"/>
                <w:color w:val="000000"/>
                <w:lang w:val="en-US"/>
              </w:rPr>
            </w:pPr>
          </w:p>
        </w:tc>
      </w:tr>
    </w:tbl>
    <w:p w14:paraId="4A8997CF" w14:textId="77777777" w:rsidR="00326E7A" w:rsidRPr="00E824E7" w:rsidRDefault="00326E7A" w:rsidP="002E1BFE">
      <w:pPr>
        <w:rPr>
          <w:rFonts w:ascii="Lucida Sans" w:hAnsi="Lucida Sans" w:cstheme="minorHAnsi"/>
        </w:rPr>
      </w:pPr>
    </w:p>
    <w:p w14:paraId="1B91C222" w14:textId="3EB42639" w:rsidR="002E1BFE" w:rsidRPr="00E824E7" w:rsidRDefault="00326E7A" w:rsidP="32C3D006">
      <w:pPr>
        <w:pStyle w:val="Heading2"/>
        <w:spacing w:before="0" w:after="120"/>
        <w:rPr>
          <w:rFonts w:cstheme="minorBidi"/>
          <w:sz w:val="24"/>
        </w:rPr>
      </w:pPr>
      <w:bookmarkStart w:id="55" w:name="_Toc686520418"/>
      <w:r w:rsidRPr="32C3D006">
        <w:rPr>
          <w:rFonts w:cstheme="minorBidi"/>
          <w:sz w:val="24"/>
        </w:rPr>
        <w:br w:type="page"/>
      </w:r>
      <w:r w:rsidR="6E76135A" w:rsidRPr="32C3D006">
        <w:rPr>
          <w:rFonts w:cstheme="minorBidi"/>
          <w:snapToGrid w:val="0"/>
          <w:sz w:val="24"/>
        </w:rPr>
        <w:lastRenderedPageBreak/>
        <w:t xml:space="preserve">Anexo V - </w:t>
      </w:r>
      <w:r w:rsidR="6E76135A" w:rsidRPr="32C3D006">
        <w:rPr>
          <w:rFonts w:cstheme="minorBidi"/>
          <w:sz w:val="24"/>
        </w:rPr>
        <w:t>Estatuto do C</w:t>
      </w:r>
      <w:r w:rsidR="6F8EFE79" w:rsidRPr="32C3D006">
        <w:rPr>
          <w:rFonts w:cstheme="minorBidi"/>
          <w:sz w:val="24"/>
        </w:rPr>
        <w:t>efet</w:t>
      </w:r>
      <w:r w:rsidR="6E76135A" w:rsidRPr="32C3D006">
        <w:rPr>
          <w:rFonts w:cstheme="minorBidi"/>
          <w:sz w:val="24"/>
        </w:rPr>
        <w:t>/RJ</w:t>
      </w:r>
      <w:bookmarkEnd w:id="55"/>
    </w:p>
    <w:p w14:paraId="41D15556" w14:textId="77777777" w:rsidR="00326E7A" w:rsidRPr="00E824E7" w:rsidRDefault="00387DFE" w:rsidP="00326E7A">
      <w:pPr>
        <w:rPr>
          <w:rFonts w:ascii="Lucida Sans" w:hAnsi="Lucida Sans" w:cstheme="minorHAnsi"/>
        </w:rPr>
      </w:pPr>
      <w:r w:rsidRPr="00E824E7">
        <w:rPr>
          <w:rFonts w:ascii="Lucida Sans" w:hAnsi="Lucida Sans" w:cstheme="minorHAnsi"/>
          <w:noProof/>
        </w:rPr>
        <w:drawing>
          <wp:inline distT="0" distB="0" distL="0" distR="0" wp14:anchorId="0C24D996" wp14:editId="707B59C7">
            <wp:extent cx="5753100" cy="8124825"/>
            <wp:effectExtent l="0" t="0" r="0" b="9525"/>
            <wp:docPr id="8" name="Imagem 8" descr="novo_estatuto01_Págin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o_estatuto01_Página_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16C3ACEB" w14:textId="77777777" w:rsidR="00326E7A" w:rsidRPr="00E824E7" w:rsidRDefault="00326E7A" w:rsidP="00326E7A">
      <w:pPr>
        <w:rPr>
          <w:rFonts w:ascii="Lucida Sans" w:hAnsi="Lucida Sans" w:cstheme="minorHAnsi"/>
        </w:rPr>
      </w:pPr>
    </w:p>
    <w:p w14:paraId="6BCD83B1"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5700D0C7" wp14:editId="6D04E969">
            <wp:extent cx="5753100" cy="8124825"/>
            <wp:effectExtent l="0" t="0" r="0" b="9525"/>
            <wp:docPr id="9" name="Imagem 9" descr="novo_estatuto01_Págin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o_estatuto01_Página_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464212B7" w14:textId="77777777" w:rsidR="00326E7A" w:rsidRPr="00E824E7" w:rsidRDefault="00326E7A" w:rsidP="00326E7A">
      <w:pPr>
        <w:rPr>
          <w:rFonts w:ascii="Lucida Sans" w:hAnsi="Lucida Sans" w:cstheme="minorHAnsi"/>
        </w:rPr>
      </w:pPr>
    </w:p>
    <w:p w14:paraId="6FD4C23B" w14:textId="77777777" w:rsidR="00326E7A" w:rsidRPr="00E824E7" w:rsidRDefault="00326E7A" w:rsidP="00326E7A">
      <w:pPr>
        <w:rPr>
          <w:rFonts w:ascii="Lucida Sans" w:hAnsi="Lucida Sans" w:cstheme="minorHAnsi"/>
        </w:rPr>
      </w:pPr>
    </w:p>
    <w:p w14:paraId="502C43C6" w14:textId="77777777" w:rsidR="00326E7A" w:rsidRPr="00E824E7" w:rsidRDefault="00326E7A" w:rsidP="00326E7A">
      <w:pPr>
        <w:rPr>
          <w:rFonts w:ascii="Lucida Sans" w:hAnsi="Lucida Sans" w:cstheme="minorHAnsi"/>
        </w:rPr>
      </w:pPr>
    </w:p>
    <w:p w14:paraId="4D30E3F6"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69D4A46F" wp14:editId="0A5B5628">
            <wp:extent cx="5753100" cy="8124825"/>
            <wp:effectExtent l="0" t="0" r="0" b="9525"/>
            <wp:docPr id="10" name="Imagem 10" descr="novo_estatuto01_Págin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o_estatuto01_Página_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67A636D2" w14:textId="77777777" w:rsidR="00326E7A" w:rsidRPr="00E824E7" w:rsidRDefault="00326E7A" w:rsidP="00326E7A">
      <w:pPr>
        <w:rPr>
          <w:rFonts w:ascii="Lucida Sans" w:hAnsi="Lucida Sans" w:cstheme="minorHAnsi"/>
        </w:rPr>
      </w:pPr>
    </w:p>
    <w:p w14:paraId="6E920A0D" w14:textId="77777777" w:rsidR="00326E7A" w:rsidRPr="00E824E7" w:rsidRDefault="00326E7A" w:rsidP="00326E7A">
      <w:pPr>
        <w:rPr>
          <w:rFonts w:ascii="Lucida Sans" w:hAnsi="Lucida Sans" w:cstheme="minorHAnsi"/>
        </w:rPr>
      </w:pPr>
    </w:p>
    <w:p w14:paraId="739886E9" w14:textId="77777777" w:rsidR="00326E7A" w:rsidRPr="00E824E7" w:rsidRDefault="00326E7A" w:rsidP="00326E7A">
      <w:pPr>
        <w:rPr>
          <w:rFonts w:ascii="Lucida Sans" w:hAnsi="Lucida Sans" w:cstheme="minorHAnsi"/>
        </w:rPr>
      </w:pPr>
    </w:p>
    <w:p w14:paraId="3D7C91F4"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486793D7" wp14:editId="5C2ECC2A">
            <wp:extent cx="5753100" cy="8124825"/>
            <wp:effectExtent l="0" t="0" r="0" b="9525"/>
            <wp:docPr id="11" name="Imagem 11" descr="novo_estatuto01_Págin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o_estatuto01_Página_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6EF81A79" w14:textId="77777777" w:rsidR="00326E7A" w:rsidRPr="00E824E7" w:rsidRDefault="00326E7A" w:rsidP="00326E7A">
      <w:pPr>
        <w:rPr>
          <w:rFonts w:ascii="Lucida Sans" w:hAnsi="Lucida Sans" w:cstheme="minorHAnsi"/>
        </w:rPr>
      </w:pPr>
    </w:p>
    <w:p w14:paraId="3F1C962F" w14:textId="77777777" w:rsidR="00326E7A" w:rsidRPr="00E824E7" w:rsidRDefault="00326E7A" w:rsidP="00326E7A">
      <w:pPr>
        <w:rPr>
          <w:rFonts w:ascii="Lucida Sans" w:hAnsi="Lucida Sans" w:cstheme="minorHAnsi"/>
        </w:rPr>
      </w:pPr>
    </w:p>
    <w:p w14:paraId="46BA5739" w14:textId="77777777" w:rsidR="00326E7A" w:rsidRPr="00E824E7" w:rsidRDefault="00326E7A" w:rsidP="00326E7A">
      <w:pPr>
        <w:rPr>
          <w:rFonts w:ascii="Lucida Sans" w:hAnsi="Lucida Sans" w:cstheme="minorHAnsi"/>
        </w:rPr>
      </w:pPr>
    </w:p>
    <w:p w14:paraId="75B110DA"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29CA23C2" wp14:editId="19869C81">
            <wp:extent cx="5753100" cy="8124825"/>
            <wp:effectExtent l="0" t="0" r="0" b="9525"/>
            <wp:docPr id="12" name="Imagem 12" descr="novo_estatuto01_Págin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_estatuto01_Página_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24E071A9" w14:textId="77777777" w:rsidR="00326E7A" w:rsidRPr="00E824E7" w:rsidRDefault="00326E7A" w:rsidP="00326E7A">
      <w:pPr>
        <w:rPr>
          <w:rFonts w:ascii="Lucida Sans" w:hAnsi="Lucida Sans" w:cstheme="minorHAnsi"/>
        </w:rPr>
      </w:pPr>
    </w:p>
    <w:p w14:paraId="51751A9D" w14:textId="77777777" w:rsidR="00326E7A" w:rsidRPr="00E824E7" w:rsidRDefault="00326E7A" w:rsidP="00326E7A">
      <w:pPr>
        <w:rPr>
          <w:rFonts w:ascii="Lucida Sans" w:hAnsi="Lucida Sans" w:cstheme="minorHAnsi"/>
        </w:rPr>
      </w:pPr>
    </w:p>
    <w:p w14:paraId="148AD80C" w14:textId="77777777" w:rsidR="00326E7A" w:rsidRPr="00E824E7" w:rsidRDefault="00326E7A" w:rsidP="00326E7A">
      <w:pPr>
        <w:rPr>
          <w:rFonts w:ascii="Lucida Sans" w:hAnsi="Lucida Sans" w:cstheme="minorHAnsi"/>
        </w:rPr>
      </w:pPr>
    </w:p>
    <w:p w14:paraId="2D8F0420"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59E577BC" wp14:editId="30110F59">
            <wp:extent cx="5753100" cy="8124825"/>
            <wp:effectExtent l="0" t="0" r="0" b="9525"/>
            <wp:docPr id="13" name="Imagem 13" descr="novo_estatuto01_Págin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o_estatuto01_Página_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629E0934" w14:textId="77777777" w:rsidR="00326E7A" w:rsidRPr="00E824E7" w:rsidRDefault="00326E7A" w:rsidP="00326E7A">
      <w:pPr>
        <w:rPr>
          <w:rFonts w:ascii="Lucida Sans" w:hAnsi="Lucida Sans" w:cstheme="minorHAnsi"/>
        </w:rPr>
      </w:pPr>
    </w:p>
    <w:p w14:paraId="63D3F7F7" w14:textId="77777777" w:rsidR="00326E7A" w:rsidRPr="00E824E7" w:rsidRDefault="00326E7A" w:rsidP="00326E7A">
      <w:pPr>
        <w:rPr>
          <w:rFonts w:ascii="Lucida Sans" w:hAnsi="Lucida Sans" w:cstheme="minorHAnsi"/>
        </w:rPr>
      </w:pPr>
    </w:p>
    <w:p w14:paraId="55DCA408" w14:textId="77777777" w:rsidR="00326E7A" w:rsidRPr="00E824E7" w:rsidRDefault="00326E7A" w:rsidP="00326E7A">
      <w:pPr>
        <w:rPr>
          <w:rFonts w:ascii="Lucida Sans" w:hAnsi="Lucida Sans" w:cstheme="minorHAnsi"/>
        </w:rPr>
      </w:pPr>
    </w:p>
    <w:p w14:paraId="0C8DB6ED"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5AA881EF" wp14:editId="2BC14216">
            <wp:extent cx="5753100" cy="8124825"/>
            <wp:effectExtent l="0" t="0" r="0" b="9525"/>
            <wp:docPr id="14" name="Imagem 14" descr="novo_estatuto01_Págin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vo_estatuto01_Página_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33AF6AC7" w14:textId="77777777" w:rsidR="00326E7A" w:rsidRPr="00E824E7" w:rsidRDefault="00326E7A" w:rsidP="00326E7A">
      <w:pPr>
        <w:rPr>
          <w:rFonts w:ascii="Lucida Sans" w:hAnsi="Lucida Sans" w:cstheme="minorHAnsi"/>
        </w:rPr>
      </w:pPr>
    </w:p>
    <w:p w14:paraId="6BA03579" w14:textId="77777777" w:rsidR="00326E7A" w:rsidRPr="00E824E7" w:rsidRDefault="00326E7A" w:rsidP="00326E7A">
      <w:pPr>
        <w:rPr>
          <w:rFonts w:ascii="Lucida Sans" w:hAnsi="Lucida Sans" w:cstheme="minorHAnsi"/>
        </w:rPr>
      </w:pPr>
    </w:p>
    <w:p w14:paraId="7C305359" w14:textId="77777777" w:rsidR="00326E7A" w:rsidRPr="00E824E7" w:rsidRDefault="00326E7A" w:rsidP="00326E7A">
      <w:pPr>
        <w:rPr>
          <w:rFonts w:ascii="Lucida Sans" w:hAnsi="Lucida Sans" w:cstheme="minorHAnsi"/>
        </w:rPr>
      </w:pPr>
    </w:p>
    <w:p w14:paraId="64FA68DA"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08FF1D6B" wp14:editId="07D5AFAD">
            <wp:extent cx="5753100" cy="8124825"/>
            <wp:effectExtent l="0" t="0" r="0" b="9525"/>
            <wp:docPr id="15" name="Imagem 15" descr="novo_estatuto01_Págin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vo_estatuto01_Página_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75956635" w14:textId="77777777" w:rsidR="00326E7A" w:rsidRPr="00E824E7" w:rsidRDefault="00326E7A" w:rsidP="00326E7A">
      <w:pPr>
        <w:rPr>
          <w:rFonts w:ascii="Lucida Sans" w:hAnsi="Lucida Sans" w:cstheme="minorHAnsi"/>
        </w:rPr>
      </w:pPr>
    </w:p>
    <w:p w14:paraId="7F7EF87C" w14:textId="77777777" w:rsidR="00326E7A" w:rsidRPr="00E824E7" w:rsidRDefault="00326E7A" w:rsidP="00326E7A">
      <w:pPr>
        <w:rPr>
          <w:rFonts w:ascii="Lucida Sans" w:hAnsi="Lucida Sans" w:cstheme="minorHAnsi"/>
        </w:rPr>
      </w:pPr>
    </w:p>
    <w:p w14:paraId="450FA95A" w14:textId="77777777" w:rsidR="00326E7A" w:rsidRPr="00E824E7" w:rsidRDefault="00326E7A" w:rsidP="00326E7A">
      <w:pPr>
        <w:rPr>
          <w:rFonts w:ascii="Lucida Sans" w:hAnsi="Lucida Sans" w:cstheme="minorHAnsi"/>
        </w:rPr>
      </w:pPr>
    </w:p>
    <w:p w14:paraId="04E0C8BA"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42F2C6F9" wp14:editId="04248381">
            <wp:extent cx="5753100" cy="8124825"/>
            <wp:effectExtent l="0" t="0" r="0" b="9525"/>
            <wp:docPr id="16" name="Imagem 16" descr="novo_estatuto01_Página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vo_estatuto01_Página_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3E8131AE" w14:textId="77777777" w:rsidR="00326E7A" w:rsidRPr="00E824E7" w:rsidRDefault="00326E7A" w:rsidP="00326E7A">
      <w:pPr>
        <w:rPr>
          <w:rFonts w:ascii="Lucida Sans" w:hAnsi="Lucida Sans" w:cstheme="minorHAnsi"/>
        </w:rPr>
      </w:pPr>
    </w:p>
    <w:p w14:paraId="7D5BBD32" w14:textId="77777777" w:rsidR="00326E7A" w:rsidRPr="00E824E7" w:rsidRDefault="00326E7A" w:rsidP="00326E7A">
      <w:pPr>
        <w:rPr>
          <w:rFonts w:ascii="Lucida Sans" w:hAnsi="Lucida Sans" w:cstheme="minorHAnsi"/>
        </w:rPr>
      </w:pPr>
    </w:p>
    <w:p w14:paraId="437610F7" w14:textId="77777777" w:rsidR="00326E7A" w:rsidRPr="00E824E7" w:rsidRDefault="00326E7A" w:rsidP="00326E7A">
      <w:pPr>
        <w:rPr>
          <w:rFonts w:ascii="Lucida Sans" w:hAnsi="Lucida Sans" w:cstheme="minorHAnsi"/>
        </w:rPr>
      </w:pPr>
    </w:p>
    <w:p w14:paraId="17132972" w14:textId="7882C508" w:rsidR="67DE3C1C" w:rsidRPr="00E824E7" w:rsidRDefault="67DE3C1C">
      <w:pPr>
        <w:rPr>
          <w:rFonts w:ascii="Lucida Sans" w:hAnsi="Lucida Sans" w:cstheme="minorHAnsi"/>
        </w:rPr>
      </w:pPr>
    </w:p>
    <w:p w14:paraId="6A85B92F" w14:textId="77777777" w:rsidR="00E829EB" w:rsidRPr="00E824E7" w:rsidRDefault="00E829EB" w:rsidP="00326E7A">
      <w:pPr>
        <w:rPr>
          <w:rFonts w:ascii="Lucida Sans" w:hAnsi="Lucida Sans" w:cstheme="minorHAnsi"/>
        </w:rPr>
      </w:pPr>
    </w:p>
    <w:p w14:paraId="271E29F3" w14:textId="6F1B3F78" w:rsidR="00E829EB" w:rsidRPr="00E824E7" w:rsidRDefault="216B8018" w:rsidP="32C3D006">
      <w:pPr>
        <w:pStyle w:val="Heading2"/>
        <w:rPr>
          <w:rFonts w:cstheme="minorBidi"/>
          <w:sz w:val="24"/>
        </w:rPr>
      </w:pPr>
      <w:bookmarkStart w:id="56" w:name="_Toc1640741973"/>
      <w:r w:rsidRPr="32C3D006">
        <w:rPr>
          <w:rFonts w:cstheme="minorBidi"/>
          <w:snapToGrid w:val="0"/>
          <w:sz w:val="24"/>
        </w:rPr>
        <w:t xml:space="preserve">Anexo VI </w:t>
      </w:r>
      <w:r w:rsidR="40EA5F18" w:rsidRPr="32C3D006">
        <w:rPr>
          <w:rFonts w:cstheme="minorBidi"/>
          <w:snapToGrid w:val="0"/>
          <w:sz w:val="24"/>
        </w:rPr>
        <w:t>–</w:t>
      </w:r>
      <w:r w:rsidRPr="32C3D006">
        <w:rPr>
          <w:rFonts w:cstheme="minorBidi"/>
          <w:snapToGrid w:val="0"/>
          <w:sz w:val="24"/>
        </w:rPr>
        <w:t xml:space="preserve"> </w:t>
      </w:r>
      <w:r w:rsidRPr="32C3D006">
        <w:rPr>
          <w:rFonts w:cstheme="minorBidi"/>
          <w:sz w:val="24"/>
        </w:rPr>
        <w:t>Laboratórios</w:t>
      </w:r>
      <w:r w:rsidR="6DD06D35" w:rsidRPr="32C3D006">
        <w:rPr>
          <w:rFonts w:cstheme="minorBidi"/>
          <w:sz w:val="24"/>
        </w:rPr>
        <w:t xml:space="preserve"> (colocar fotos)</w:t>
      </w:r>
      <w:bookmarkEnd w:id="56"/>
    </w:p>
    <w:p w14:paraId="4B3C1C01" w14:textId="77777777" w:rsidR="0009342A" w:rsidRPr="00E824E7" w:rsidRDefault="0009342A" w:rsidP="32C3D006">
      <w:pPr>
        <w:pStyle w:val="Heading2"/>
        <w:rPr>
          <w:rFonts w:cstheme="minorBidi"/>
          <w:sz w:val="24"/>
        </w:rPr>
      </w:pPr>
      <w:bookmarkStart w:id="57" w:name="_Toc908491431"/>
      <w:r w:rsidRPr="32C3D006">
        <w:rPr>
          <w:rFonts w:cstheme="minorBidi"/>
          <w:sz w:val="24"/>
        </w:rPr>
        <w:br w:type="page"/>
      </w:r>
      <w:r w:rsidR="40EA5F18" w:rsidRPr="32C3D006">
        <w:rPr>
          <w:rFonts w:cstheme="minorBidi"/>
          <w:sz w:val="24"/>
        </w:rPr>
        <w:lastRenderedPageBreak/>
        <w:t>ANEXO VII – T</w:t>
      </w:r>
      <w:r w:rsidR="4EA01A3F" w:rsidRPr="32C3D006">
        <w:rPr>
          <w:rFonts w:cstheme="minorBidi"/>
          <w:sz w:val="24"/>
        </w:rPr>
        <w:t>abela dos</w:t>
      </w:r>
      <w:r w:rsidR="40EA5F18" w:rsidRPr="32C3D006">
        <w:rPr>
          <w:rFonts w:cstheme="minorBidi"/>
          <w:sz w:val="24"/>
        </w:rPr>
        <w:t xml:space="preserve"> </w:t>
      </w:r>
      <w:r w:rsidR="4EA01A3F" w:rsidRPr="32C3D006">
        <w:rPr>
          <w:rFonts w:cstheme="minorBidi"/>
          <w:sz w:val="24"/>
        </w:rPr>
        <w:t>cursos</w:t>
      </w:r>
      <w:bookmarkEnd w:id="57"/>
    </w:p>
    <w:p w14:paraId="6970C8FC" w14:textId="419F3FE8" w:rsidR="008B2F0D" w:rsidRPr="00E824E7" w:rsidRDefault="008B2F0D" w:rsidP="62F2002E">
      <w:pPr>
        <w:keepNext/>
        <w:rPr>
          <w:rFonts w:ascii="Lucida Sans" w:hAnsi="Lucida Sans" w:cstheme="minorHAnsi"/>
        </w:rPr>
      </w:pPr>
    </w:p>
    <w:p w14:paraId="26DB581F" w14:textId="308BA82C" w:rsidR="008B2F0D" w:rsidRPr="00E824E7" w:rsidRDefault="0AC2B357" w:rsidP="32C3D006">
      <w:pPr>
        <w:pStyle w:val="Caption"/>
        <w:keepNext/>
        <w:rPr>
          <w:rFonts w:ascii="Lucida Sans" w:hAnsi="Lucida Sans" w:cstheme="minorBidi"/>
          <w:i w:val="0"/>
          <w:iCs w:val="0"/>
          <w:snapToGrid w:val="0"/>
          <w:color w:val="auto"/>
          <w:sz w:val="24"/>
          <w:szCs w:val="24"/>
        </w:rPr>
      </w:pPr>
      <w:r w:rsidRPr="32C3D006">
        <w:rPr>
          <w:rFonts w:ascii="Lucida Sans" w:hAnsi="Lucida Sans" w:cstheme="minorBidi"/>
          <w:i w:val="0"/>
          <w:iCs w:val="0"/>
          <w:color w:val="auto"/>
          <w:sz w:val="24"/>
          <w:szCs w:val="24"/>
        </w:rPr>
        <w:t xml:space="preserve">Tabela – </w:t>
      </w:r>
      <w:r w:rsidRPr="32C3D006">
        <w:rPr>
          <w:rFonts w:ascii="Lucida Sans" w:hAnsi="Lucida Sans" w:cstheme="minorBidi"/>
          <w:i w:val="0"/>
          <w:iCs w:val="0"/>
          <w:snapToGrid w:val="0"/>
          <w:color w:val="auto"/>
          <w:sz w:val="24"/>
          <w:szCs w:val="24"/>
        </w:rPr>
        <w:t>Cursos de Graduação oferecidos pelo C</w:t>
      </w:r>
      <w:r w:rsidR="05906F9B" w:rsidRPr="32C3D006">
        <w:rPr>
          <w:rFonts w:ascii="Lucida Sans" w:hAnsi="Lucida Sans" w:cstheme="minorBidi"/>
          <w:i w:val="0"/>
          <w:iCs w:val="0"/>
          <w:snapToGrid w:val="0"/>
          <w:color w:val="auto"/>
          <w:sz w:val="24"/>
          <w:szCs w:val="24"/>
        </w:rPr>
        <w:t>efet</w:t>
      </w:r>
      <w:r w:rsidRPr="32C3D006">
        <w:rPr>
          <w:rFonts w:ascii="Lucida Sans" w:hAnsi="Lucida Sans" w:cstheme="minorBidi"/>
          <w:i w:val="0"/>
          <w:iCs w:val="0"/>
          <w:snapToGrid w:val="0"/>
          <w:color w:val="auto"/>
          <w:sz w:val="24"/>
          <w:szCs w:val="24"/>
        </w:rPr>
        <w:t>/RJ</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45"/>
        <w:gridCol w:w="1215"/>
        <w:gridCol w:w="1080"/>
        <w:gridCol w:w="1425"/>
        <w:gridCol w:w="1245"/>
        <w:gridCol w:w="1395"/>
      </w:tblGrid>
      <w:tr w:rsidR="62F2002E" w:rsidRPr="00E824E7" w14:paraId="461F1557"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4E3B477D" w14:textId="146EB72D"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HABILITAÇÃO</w:t>
            </w:r>
          </w:p>
        </w:tc>
        <w:tc>
          <w:tcPr>
            <w:tcW w:w="121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2C4DCCE3" w14:textId="383495B7"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Modalidade</w:t>
            </w:r>
          </w:p>
        </w:tc>
        <w:tc>
          <w:tcPr>
            <w:tcW w:w="1080"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1DD9E297" w14:textId="15D1CFD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Duração</w:t>
            </w:r>
          </w:p>
        </w:tc>
        <w:tc>
          <w:tcPr>
            <w:tcW w:w="142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2E6DDE47" w14:textId="38BF39A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Campus</w:t>
            </w:r>
          </w:p>
        </w:tc>
        <w:tc>
          <w:tcPr>
            <w:tcW w:w="124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29412204" w14:textId="50DEA2A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Implantação</w:t>
            </w:r>
          </w:p>
        </w:tc>
        <w:tc>
          <w:tcPr>
            <w:tcW w:w="139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2DE9DE90" w14:textId="6031FB3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Obs.</w:t>
            </w:r>
          </w:p>
        </w:tc>
      </w:tr>
      <w:tr w:rsidR="62F2002E" w:rsidRPr="00E824E7" w14:paraId="2F914E29"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4813BEC1" w14:textId="722D4B0D" w:rsidR="62F2002E" w:rsidRPr="00E824E7" w:rsidRDefault="62F2002E" w:rsidP="62F2002E">
            <w:pPr>
              <w:jc w:val="both"/>
              <w:rPr>
                <w:rFonts w:ascii="Lucida Sans" w:hAnsi="Lucida Sans" w:cstheme="minorHAnsi"/>
                <w:color w:val="000000" w:themeColor="text1"/>
              </w:rPr>
            </w:pPr>
          </w:p>
        </w:tc>
        <w:tc>
          <w:tcPr>
            <w:tcW w:w="121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1E040D42" w14:textId="6CC13F03" w:rsidR="62F2002E" w:rsidRPr="00E824E7" w:rsidRDefault="62F2002E" w:rsidP="62F2002E">
            <w:pPr>
              <w:jc w:val="both"/>
              <w:rPr>
                <w:rFonts w:ascii="Lucida Sans" w:hAnsi="Lucida Sans" w:cstheme="minorHAnsi"/>
                <w:color w:val="000000" w:themeColor="text1"/>
              </w:rPr>
            </w:pPr>
          </w:p>
        </w:tc>
        <w:tc>
          <w:tcPr>
            <w:tcW w:w="1080"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41698D2C" w14:textId="5182FDBC" w:rsidR="62F2002E" w:rsidRPr="00E824E7" w:rsidRDefault="62F2002E" w:rsidP="62F2002E">
            <w:pPr>
              <w:jc w:val="center"/>
              <w:rPr>
                <w:rFonts w:ascii="Lucida Sans" w:hAnsi="Lucida Sans" w:cstheme="minorHAnsi"/>
                <w:color w:val="000000" w:themeColor="text1"/>
              </w:rPr>
            </w:pPr>
          </w:p>
        </w:tc>
        <w:tc>
          <w:tcPr>
            <w:tcW w:w="142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72D494B5" w14:textId="5B2020B1" w:rsidR="62F2002E" w:rsidRPr="00E824E7" w:rsidRDefault="62F2002E" w:rsidP="62F2002E">
            <w:pPr>
              <w:jc w:val="center"/>
              <w:rPr>
                <w:rFonts w:ascii="Lucida Sans" w:hAnsi="Lucida Sans" w:cstheme="minorHAnsi"/>
                <w:color w:val="000000" w:themeColor="text1"/>
              </w:rPr>
            </w:pPr>
          </w:p>
        </w:tc>
        <w:tc>
          <w:tcPr>
            <w:tcW w:w="124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45DCE1E4" w14:textId="008F3295" w:rsidR="62F2002E" w:rsidRPr="00E824E7" w:rsidRDefault="62F2002E" w:rsidP="62F2002E">
            <w:pPr>
              <w:jc w:val="center"/>
              <w:rPr>
                <w:rFonts w:ascii="Lucida Sans" w:hAnsi="Lucida Sans" w:cstheme="minorHAnsi"/>
                <w:color w:val="000000" w:themeColor="text1"/>
              </w:rPr>
            </w:pPr>
          </w:p>
        </w:tc>
        <w:tc>
          <w:tcPr>
            <w:tcW w:w="139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5FC3C1AA" w14:textId="4D656C3E" w:rsidR="62F2002E" w:rsidRPr="00E824E7" w:rsidRDefault="62F2002E" w:rsidP="62F2002E">
            <w:pPr>
              <w:jc w:val="center"/>
              <w:rPr>
                <w:rFonts w:ascii="Lucida Sans" w:hAnsi="Lucida Sans" w:cstheme="minorHAnsi"/>
                <w:color w:val="000000" w:themeColor="text1"/>
              </w:rPr>
            </w:pPr>
          </w:p>
        </w:tc>
      </w:tr>
      <w:tr w:rsidR="62F2002E" w:rsidRPr="00E824E7" w14:paraId="40FFC84B"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BCC391" w14:textId="681BD406"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1-Administração</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9D7BF0" w14:textId="6B36D992"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7AA891B9" w14:textId="050A1F3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p w14:paraId="70D0338D" w14:textId="2D2EFF5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0DCBE860" w14:textId="66D7E3D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 xml:space="preserve">Maracanã </w:t>
            </w:r>
          </w:p>
          <w:p w14:paraId="5E8C58B1" w14:textId="4C060D6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Valença</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32384BF9" w14:textId="0BAF93F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1998.1</w:t>
            </w:r>
          </w:p>
          <w:p w14:paraId="164E6609" w14:textId="1357E46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72816DC8" w14:textId="0897C5E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6B137D6" w14:textId="6FDEBB1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7D7C336E"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2BC8A6E7" w14:textId="35F38723"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2-Ciência da Computação</w:t>
            </w:r>
          </w:p>
        </w:tc>
        <w:tc>
          <w:tcPr>
            <w:tcW w:w="121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6C85C6B9" w14:textId="77A86A0F"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2003626D" w14:textId="3DE9B5C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71188B72" w14:textId="79491B8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051AAE5B" w14:textId="687036C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2012.2</w:t>
            </w:r>
          </w:p>
        </w:tc>
        <w:tc>
          <w:tcPr>
            <w:tcW w:w="139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0CB563A3" w14:textId="7108C31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1F62F843"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A11CB9" w14:textId="6CFDBC83"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3-Engenharia Ambiental</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866328" w14:textId="239FA44C"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3E57B95F" w14:textId="5C6E49B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1648A944" w14:textId="4F8B41D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3C7640CB" w14:textId="52BCE74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2016.2</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3BE46AA2" w14:textId="36BCF438"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6B8878BE"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EFF1AAC" w14:textId="58B9FB16"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4-Engenharia Civil</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2DE0E73" w14:textId="725ECEAE"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1E77B930" w14:textId="150C10A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8694C11" w14:textId="517290D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74AFBE40" w14:textId="2CB661E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2007.2</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66E5B3E" w14:textId="2E54C44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6E8FC560"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05905E" w14:textId="169391E2"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5-Engenharia de Alimentos</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0C1F6C" w14:textId="005B37C7"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34E1BB50" w14:textId="6BDE735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256E137E" w14:textId="4D1960E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Valença</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5709F27E" w14:textId="3EC21A2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21D12BE2" w14:textId="08ECD4C8"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63C24F69"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1972D8A7" w14:textId="5AADE43F"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6-Engenharia de Computação</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EF56312" w14:textId="0F4113E9"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8AF541D" w14:textId="7CBD8AF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6A1B674B" w14:textId="553BB25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Petrópolis</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D5E0685" w14:textId="1D14F1E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62C1E50F" w14:textId="4154E95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46EAB6F9"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EDD4B7" w14:textId="776D88A2"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7-Engenharia de Controle e Automação</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FF5AC2" w14:textId="3D11A812"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6A516EF8" w14:textId="4484EAF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1888A2E1" w14:textId="0141E74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61F4C445" w14:textId="6DCE275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5752EFE7" w14:textId="3C90635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Iguaçu</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64AF61F2" w14:textId="7AA0AAD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2005.2</w:t>
            </w:r>
          </w:p>
          <w:p w14:paraId="662C1759" w14:textId="1ADC3E9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2004.2</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0A373F17" w14:textId="1713D8B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3EB8D819" w14:textId="2A8794E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374C9673"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6DE8BD6C" w14:textId="428D25DA"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8-Engenharia de Produção</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0EF4DE13" w14:textId="421492B1"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777D725E" w14:textId="6AD58E5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79D45C71" w14:textId="267F52B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18FFB2D6" w14:textId="7C0D9CB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41800104" w14:textId="19B1DCC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08AB4DBE" w14:textId="0005DC9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0149E4DB" w14:textId="31D45BD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Iguaçu</w:t>
            </w:r>
          </w:p>
          <w:p w14:paraId="23442042" w14:textId="5E8A90C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 xml:space="preserve">Itaguaí </w:t>
            </w:r>
          </w:p>
          <w:p w14:paraId="467AD66D" w14:textId="70ABC4B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53D25ACC" w14:textId="3B1B0B0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1998.1</w:t>
            </w:r>
          </w:p>
          <w:p w14:paraId="09BA805E" w14:textId="05C120F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2005.2</w:t>
            </w:r>
          </w:p>
          <w:p w14:paraId="128F3E48" w14:textId="07EFCEE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p w14:paraId="21FB3CD2" w14:textId="4C1A707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21422BCE" w14:textId="1628A3B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13D1C886" w14:textId="383EFAC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2720BE75" w14:textId="77C0528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C93F929" w14:textId="075B7D3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Semipresencial</w:t>
            </w:r>
          </w:p>
        </w:tc>
      </w:tr>
      <w:tr w:rsidR="62F2002E" w:rsidRPr="00E824E7" w14:paraId="6D61AB5D"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9F623C" w14:textId="0FB2451C"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9-Engenharia de Telecomunicações</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6F35C2" w14:textId="79E24DE7"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0ECD97A9" w14:textId="1724314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4C0C24B6" w14:textId="64FD820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76DBE6E8" w14:textId="5439818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1979.1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5EA06539" w14:textId="70659E7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75CB7E46"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066910B2" w14:textId="59743EB2"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 xml:space="preserve">10-Engenharia Elétrica </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06C66C97" w14:textId="5A93DEE4"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59069EE" w14:textId="43088D1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58434BA4" w14:textId="09517A0D"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23E57F7D" w14:textId="2ED7659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72848793" w14:textId="102013F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470A77BE" w14:textId="3214D79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 xml:space="preserve">Nova Friburgo </w:t>
            </w:r>
          </w:p>
          <w:p w14:paraId="25F246C4" w14:textId="24666BB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Angra</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14D4F10B" w14:textId="538603D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1979.1</w:t>
            </w:r>
          </w:p>
          <w:p w14:paraId="77D1ED1C" w14:textId="115585D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2015.2</w:t>
            </w:r>
          </w:p>
          <w:p w14:paraId="4E54E795" w14:textId="254CB8E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2016.1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1ACC182A" w14:textId="1525270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75AA6726" w14:textId="46ACA8E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5577DA0" w14:textId="095DE34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5837A6B1"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E85464" w14:textId="71619C66"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11-Engenharia Eletrônica</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889963" w14:textId="6DB55286"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026AF8C2" w14:textId="160D00C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15DAD606" w14:textId="69E73A2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63287B6F" w14:textId="750DE44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1979.1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22ED8BE7" w14:textId="352F6B7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7F9859E2"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7269CAFD" w14:textId="1843613F"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12-Engenharia Mecânica</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E9C868C" w14:textId="5DA6F78E"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472E8DDC" w14:textId="0E822EF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0E5FF451" w14:textId="11BD214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7E050FC3" w14:textId="04DDFC0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5E9D53B6" w14:textId="644DAC4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06BD5575" w14:textId="797E4FD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50C35CA5" w14:textId="3893D2F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Itaguaí</w:t>
            </w:r>
          </w:p>
          <w:p w14:paraId="14CBE8D0" w14:textId="08AC863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Angra</w:t>
            </w:r>
          </w:p>
          <w:p w14:paraId="1F6986CF" w14:textId="41A0A96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Iguaçu</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0CAA98C5" w14:textId="19BCA8B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1979.1</w:t>
            </w:r>
          </w:p>
          <w:p w14:paraId="5FD0C9BA" w14:textId="5ECA356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2010.2</w:t>
            </w:r>
          </w:p>
          <w:p w14:paraId="53389EC6" w14:textId="2469E1B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2013.2</w:t>
            </w:r>
          </w:p>
          <w:p w14:paraId="7BCFA8FD" w14:textId="3D1BE5C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24A682FA" w14:textId="785CBC2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4938B74" w14:textId="51810E6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92246C0" w14:textId="2869D93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2281BCA8" w14:textId="10915D9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4FC9EE15"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EF65D1" w14:textId="7D49A699"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13-Engenharia Metalúrgica</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922C41" w14:textId="3007F813"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63B19CF9" w14:textId="2BFB52B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6B636FF5" w14:textId="74D7187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Angra</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5E069638" w14:textId="51589DB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19EC1F15" w14:textId="218FB3AD"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3FECA766" w14:textId="77777777" w:rsidTr="62F2002E">
        <w:trPr>
          <w:trHeight w:val="210"/>
          <w:jc w:val="center"/>
        </w:trPr>
        <w:tc>
          <w:tcPr>
            <w:tcW w:w="2445" w:type="dxa"/>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1E437AEB" w14:textId="1F41216C"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14-Física</w:t>
            </w:r>
          </w:p>
        </w:tc>
        <w:tc>
          <w:tcPr>
            <w:tcW w:w="121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75E2E4F1" w14:textId="7AE2D708"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Licenciatura</w:t>
            </w:r>
          </w:p>
        </w:tc>
        <w:tc>
          <w:tcPr>
            <w:tcW w:w="1080"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30F213C4" w14:textId="5E1B274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9 sem</w:t>
            </w:r>
          </w:p>
          <w:p w14:paraId="19FEB8C0" w14:textId="7969F32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9 sem</w:t>
            </w:r>
          </w:p>
        </w:tc>
        <w:tc>
          <w:tcPr>
            <w:tcW w:w="142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052AE775" w14:textId="3442907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Friburgo</w:t>
            </w:r>
          </w:p>
          <w:p w14:paraId="001BE9C3" w14:textId="3CD2F43D"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Petrópolis</w:t>
            </w:r>
          </w:p>
        </w:tc>
        <w:tc>
          <w:tcPr>
            <w:tcW w:w="12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693156A3" w14:textId="0D10BBA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2008.2</w:t>
            </w:r>
          </w:p>
          <w:p w14:paraId="64E6DF1F" w14:textId="5021FEF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2008.2</w:t>
            </w:r>
          </w:p>
        </w:tc>
        <w:tc>
          <w:tcPr>
            <w:tcW w:w="1395" w:type="dxa"/>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24C46C0B" w14:textId="094436C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2F9FD764" w14:textId="7764FA8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3FC75627" w14:textId="49EBAA7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296AF5EC" w14:textId="4F8BCF9D"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p>
        </w:tc>
      </w:tr>
      <w:tr w:rsidR="62F2002E" w:rsidRPr="00E824E7" w14:paraId="665AEFD7" w14:textId="77777777" w:rsidTr="62F2002E">
        <w:trPr>
          <w:trHeight w:val="210"/>
          <w:jc w:val="center"/>
        </w:trPr>
        <w:tc>
          <w:tcPr>
            <w:tcW w:w="2445" w:type="dxa"/>
            <w:vMerge/>
            <w:tcBorders>
              <w:left w:val="single" w:sz="0" w:space="0" w:color="auto"/>
              <w:bottom w:val="single" w:sz="0" w:space="0" w:color="auto"/>
              <w:right w:val="single" w:sz="0" w:space="0" w:color="auto"/>
            </w:tcBorders>
            <w:vAlign w:val="center"/>
          </w:tcPr>
          <w:p w14:paraId="2989AFD2" w14:textId="77777777" w:rsidR="004F176D" w:rsidRPr="00E824E7" w:rsidRDefault="004F176D">
            <w:pPr>
              <w:rPr>
                <w:rFonts w:ascii="Lucida Sans" w:hAnsi="Lucida Sans" w:cstheme="minorHAnsi"/>
              </w:rPr>
            </w:pPr>
          </w:p>
        </w:tc>
        <w:tc>
          <w:tcPr>
            <w:tcW w:w="121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5E1A3697" w14:textId="7AFDA731"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3B9277E2" w14:textId="22B1F6F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74E2F8E1" w14:textId="61CACA4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27E7E7BD" w14:textId="3ED91A9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2018.2</w:t>
            </w:r>
          </w:p>
        </w:tc>
        <w:tc>
          <w:tcPr>
            <w:tcW w:w="1395" w:type="dxa"/>
            <w:vMerge/>
            <w:tcBorders>
              <w:left w:val="single" w:sz="0" w:space="0" w:color="auto"/>
              <w:bottom w:val="single" w:sz="0" w:space="0" w:color="auto"/>
              <w:right w:val="single" w:sz="0" w:space="0" w:color="auto"/>
            </w:tcBorders>
            <w:vAlign w:val="center"/>
          </w:tcPr>
          <w:p w14:paraId="0A4695D2" w14:textId="77777777" w:rsidR="004F176D" w:rsidRPr="00E824E7" w:rsidRDefault="004F176D">
            <w:pPr>
              <w:rPr>
                <w:rFonts w:ascii="Lucida Sans" w:hAnsi="Lucida Sans" w:cstheme="minorHAnsi"/>
              </w:rPr>
            </w:pPr>
          </w:p>
        </w:tc>
      </w:tr>
      <w:tr w:rsidR="62F2002E" w:rsidRPr="00E824E7" w14:paraId="3A271B57" w14:textId="77777777" w:rsidTr="62F2002E">
        <w:trPr>
          <w:trHeight w:val="21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2EB3FD" w14:textId="582CA597"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 xml:space="preserve">15-Gestão de Turismo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B1207F" w14:textId="4C44C134"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Tecnológico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59599643" w14:textId="76D0D92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6 sem</w:t>
            </w:r>
          </w:p>
          <w:p w14:paraId="591EBFF6" w14:textId="3B74D35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6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6F75C01A" w14:textId="2A542DE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10047C09" w14:textId="16559AE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Friburgo</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7B424EC4" w14:textId="52D303F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2012.1</w:t>
            </w:r>
          </w:p>
          <w:p w14:paraId="273237BE" w14:textId="038D7FE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2008.2</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6684A105" w14:textId="3BF3DA7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Semipresencial</w:t>
            </w:r>
          </w:p>
          <w:p w14:paraId="025D0B3F" w14:textId="1063DBE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77634DF0"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950C083" w14:textId="5D354DF0"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 xml:space="preserve">16- Línguas Estrangeiras Aplicadas às Negociações Internacionais </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25310AC7" w14:textId="35C73C89"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B8A71DF" w14:textId="6C8EF54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ECC37DA" w14:textId="7FCF049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629DBC5B" w14:textId="3AA1687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8BB301A" w14:textId="19A252F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222C160F"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DA6B3A" w14:textId="6C1CFB2F"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17-Matemática</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776BAE" w14:textId="1F9549FC"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Licenciatura</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4D09BE37" w14:textId="5AFE161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2BD8950F" w14:textId="2EB8994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Petrópolis</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0DAC41ED" w14:textId="6E4F305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2020.1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7F4622EF" w14:textId="7D108FD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042D7E8E" w14:textId="77777777" w:rsidTr="62F2002E">
        <w:trPr>
          <w:trHeight w:val="420"/>
          <w:jc w:val="center"/>
        </w:trPr>
        <w:tc>
          <w:tcPr>
            <w:tcW w:w="24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261AC466" w14:textId="242FF33E"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18-Sistemas de Informação</w:t>
            </w:r>
          </w:p>
        </w:tc>
        <w:tc>
          <w:tcPr>
            <w:tcW w:w="121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189F5198" w14:textId="670985A2"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61094C01" w14:textId="2EB94E4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p w14:paraId="6F5296AE" w14:textId="6D4A5DF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9 sem</w:t>
            </w:r>
          </w:p>
        </w:tc>
        <w:tc>
          <w:tcPr>
            <w:tcW w:w="142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27051772" w14:textId="504FA36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Friburgo</w:t>
            </w:r>
          </w:p>
          <w:p w14:paraId="37B578D7" w14:textId="41CC17D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Maria da</w:t>
            </w:r>
            <w:r w:rsidR="576A439B" w:rsidRPr="00E824E7">
              <w:rPr>
                <w:rFonts w:ascii="Lucida Sans" w:eastAsia="Times New Roman" w:hAnsi="Lucida Sans" w:cstheme="minorHAnsi"/>
                <w:color w:val="000000" w:themeColor="text1"/>
                <w:sz w:val="24"/>
                <w:szCs w:val="24"/>
              </w:rPr>
              <w:t xml:space="preserve"> </w:t>
            </w:r>
            <w:r w:rsidRPr="00E824E7">
              <w:rPr>
                <w:rFonts w:ascii="Lucida Sans" w:eastAsia="Times New Roman" w:hAnsi="Lucida Sans" w:cstheme="minorHAnsi"/>
                <w:color w:val="000000" w:themeColor="text1"/>
                <w:sz w:val="24"/>
                <w:szCs w:val="24"/>
              </w:rPr>
              <w:t>Graça</w:t>
            </w:r>
          </w:p>
        </w:tc>
        <w:tc>
          <w:tcPr>
            <w:tcW w:w="12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756C7C2A" w14:textId="04B82EF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p w14:paraId="3D9C25BA" w14:textId="2C8D6AC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2018.2</w:t>
            </w:r>
          </w:p>
        </w:tc>
        <w:tc>
          <w:tcPr>
            <w:tcW w:w="139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7CE7B93C" w14:textId="36CBF62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7E94D00E" w14:textId="025806F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69517590"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FF4DC3" w14:textId="588141DC"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19-Turismo</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AF9E2B" w14:textId="42F1CDE9"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0061665E" w14:textId="36B7261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73ECECB4" w14:textId="6EFC190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Petrópolis</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77CA43A4" w14:textId="50822D5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366FA6BE" w14:textId="01BF1DB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bl>
    <w:p w14:paraId="18A0392F" w14:textId="4D3528A2" w:rsidR="008B2F0D" w:rsidRPr="00E824E7" w:rsidRDefault="008B2F0D" w:rsidP="62F2002E">
      <w:pPr>
        <w:keepNext/>
        <w:rPr>
          <w:rFonts w:ascii="Lucida Sans" w:hAnsi="Lucida Sans" w:cstheme="minorHAnsi"/>
          <w:highlight w:val="yellow"/>
        </w:rPr>
      </w:pPr>
    </w:p>
    <w:p w14:paraId="236FA173" w14:textId="19E68DB8" w:rsidR="008B2F0D" w:rsidRPr="00E824E7" w:rsidRDefault="007C5449" w:rsidP="439A7D61">
      <w:pPr>
        <w:pStyle w:val="Texto"/>
        <w:keepNext/>
        <w:rPr>
          <w:rFonts w:ascii="Lucida Sans" w:hAnsi="Lucida Sans" w:cstheme="minorHAnsi"/>
        </w:rPr>
      </w:pPr>
      <w:r w:rsidRPr="00E824E7">
        <w:rPr>
          <w:rFonts w:ascii="Lucida Sans" w:hAnsi="Lucida Sans" w:cstheme="minorHAnsi"/>
          <w:shd w:val="clear" w:color="auto" w:fill="FFFFFF"/>
        </w:rPr>
        <w:t>Atualizada em 20</w:t>
      </w:r>
      <w:r w:rsidR="5D56478D" w:rsidRPr="00E824E7">
        <w:rPr>
          <w:rFonts w:ascii="Lucida Sans" w:hAnsi="Lucida Sans" w:cstheme="minorHAnsi"/>
          <w:shd w:val="clear" w:color="auto" w:fill="FFFFFF"/>
        </w:rPr>
        <w:t>23</w:t>
      </w:r>
      <w:r w:rsidRPr="00E824E7">
        <w:rPr>
          <w:rFonts w:ascii="Lucida Sans" w:hAnsi="Lucida Sans" w:cstheme="minorHAnsi"/>
          <w:shd w:val="clear" w:color="auto" w:fill="FFFFFF"/>
        </w:rPr>
        <w:t xml:space="preserve"> - 1º semestre.</w:t>
      </w:r>
    </w:p>
    <w:p w14:paraId="0C91783F" w14:textId="77777777" w:rsidR="008E6639" w:rsidRPr="00E824E7" w:rsidRDefault="008E6639" w:rsidP="008E6639">
      <w:pPr>
        <w:pStyle w:val="Texto"/>
        <w:spacing w:before="0" w:after="0"/>
        <w:rPr>
          <w:rFonts w:ascii="Lucida Sans" w:hAnsi="Lucida Sans" w:cstheme="minorHAnsi"/>
          <w:noProof/>
        </w:rPr>
      </w:pPr>
    </w:p>
    <w:p w14:paraId="73B54CB2" w14:textId="68B45198" w:rsidR="62F2002E" w:rsidRPr="00E824E7" w:rsidRDefault="62F2002E" w:rsidP="62F2002E">
      <w:pPr>
        <w:pStyle w:val="Texto"/>
        <w:spacing w:before="0" w:after="0"/>
        <w:rPr>
          <w:rFonts w:ascii="Lucida Sans" w:hAnsi="Lucida Sans" w:cstheme="minorHAnsi"/>
          <w:noProof/>
        </w:rPr>
      </w:pPr>
    </w:p>
    <w:p w14:paraId="459FC024" w14:textId="2961AA76" w:rsidR="62F2002E" w:rsidRPr="00E824E7" w:rsidRDefault="62F2002E" w:rsidP="62F2002E">
      <w:pPr>
        <w:rPr>
          <w:rFonts w:ascii="Lucida Sans" w:hAnsi="Lucida Sans" w:cstheme="minorHAnsi"/>
          <w:noProof/>
        </w:rPr>
      </w:pPr>
    </w:p>
    <w:p w14:paraId="4B013494" w14:textId="0CDA8316" w:rsidR="62F2002E" w:rsidRPr="00E824E7" w:rsidRDefault="62F2002E" w:rsidP="62F2002E">
      <w:pPr>
        <w:rPr>
          <w:rFonts w:ascii="Lucida Sans" w:hAnsi="Lucida Sans" w:cstheme="minorHAnsi"/>
          <w:noProof/>
        </w:rPr>
      </w:pPr>
    </w:p>
    <w:p w14:paraId="4098657D" w14:textId="3225E21C" w:rsidR="62F2002E" w:rsidRPr="00E824E7" w:rsidRDefault="62F2002E" w:rsidP="62F2002E">
      <w:pPr>
        <w:rPr>
          <w:rFonts w:ascii="Lucida Sans" w:hAnsi="Lucida Sans" w:cstheme="minorHAnsi"/>
          <w:noProof/>
        </w:rPr>
      </w:pPr>
    </w:p>
    <w:p w14:paraId="32D21315" w14:textId="43CCE83F" w:rsidR="62F2002E" w:rsidRPr="00E824E7" w:rsidRDefault="62F2002E" w:rsidP="62F2002E">
      <w:pPr>
        <w:rPr>
          <w:rFonts w:ascii="Lucida Sans" w:hAnsi="Lucida Sans" w:cstheme="minorHAnsi"/>
          <w:noProof/>
        </w:rPr>
      </w:pPr>
    </w:p>
    <w:p w14:paraId="34355AE0" w14:textId="5C1D1634" w:rsidR="62F2002E" w:rsidRPr="00E824E7" w:rsidRDefault="62F2002E" w:rsidP="62F2002E">
      <w:pPr>
        <w:rPr>
          <w:rFonts w:ascii="Lucida Sans" w:hAnsi="Lucida Sans" w:cstheme="minorHAnsi"/>
          <w:noProof/>
        </w:rPr>
      </w:pPr>
    </w:p>
    <w:p w14:paraId="76F2B866" w14:textId="5844527A" w:rsidR="62F2002E" w:rsidRPr="00E824E7" w:rsidRDefault="62F2002E" w:rsidP="62F2002E">
      <w:pPr>
        <w:rPr>
          <w:rFonts w:ascii="Lucida Sans" w:hAnsi="Lucida Sans" w:cstheme="minorHAnsi"/>
          <w:noProof/>
        </w:rPr>
      </w:pPr>
    </w:p>
    <w:p w14:paraId="504C40BE" w14:textId="7D277DD0" w:rsidR="62F2002E" w:rsidRPr="00E824E7" w:rsidRDefault="62F2002E" w:rsidP="62F2002E">
      <w:pPr>
        <w:rPr>
          <w:rFonts w:ascii="Lucida Sans" w:hAnsi="Lucida Sans" w:cstheme="minorHAnsi"/>
          <w:noProof/>
        </w:rPr>
      </w:pPr>
    </w:p>
    <w:p w14:paraId="0B06C4A8" w14:textId="554986D7" w:rsidR="62F2002E" w:rsidRPr="00E824E7" w:rsidRDefault="62F2002E" w:rsidP="62F2002E">
      <w:pPr>
        <w:rPr>
          <w:rFonts w:ascii="Lucida Sans" w:hAnsi="Lucida Sans" w:cstheme="minorHAnsi"/>
          <w:noProof/>
        </w:rPr>
      </w:pPr>
    </w:p>
    <w:p w14:paraId="7355FF1A" w14:textId="28AA1A2B" w:rsidR="62F2002E" w:rsidRPr="00E824E7" w:rsidRDefault="62F2002E" w:rsidP="62F2002E">
      <w:pPr>
        <w:rPr>
          <w:rFonts w:ascii="Lucida Sans" w:hAnsi="Lucida Sans" w:cstheme="minorHAnsi"/>
        </w:rPr>
      </w:pPr>
    </w:p>
    <w:p w14:paraId="5443F5B8" w14:textId="72D92AA2" w:rsidR="7EA377AE" w:rsidRPr="00E824E7" w:rsidRDefault="7EA377AE" w:rsidP="62F2002E">
      <w:pPr>
        <w:rPr>
          <w:rFonts w:ascii="Lucida Sans" w:hAnsi="Lucida Sans" w:cstheme="minorHAnsi"/>
        </w:rPr>
      </w:pPr>
      <w:r w:rsidRPr="00E824E7">
        <w:rPr>
          <w:rFonts w:ascii="Lucida Sans" w:hAnsi="Lucida Sans" w:cstheme="minorHAnsi"/>
          <w:b/>
          <w:bCs/>
          <w:color w:val="000000" w:themeColor="text1"/>
        </w:rPr>
        <w:t>ANEXO V - REFERÊNCIAS BIBLIOGRÁFICAS</w:t>
      </w:r>
    </w:p>
    <w:p w14:paraId="4A47C852" w14:textId="11EC5F08" w:rsidR="62F2002E" w:rsidRPr="00E824E7" w:rsidRDefault="62F2002E" w:rsidP="62F2002E">
      <w:pPr>
        <w:rPr>
          <w:rFonts w:ascii="Lucida Sans" w:hAnsi="Lucida Sans" w:cstheme="minorHAnsi"/>
        </w:rPr>
      </w:pPr>
    </w:p>
    <w:p w14:paraId="1264A0EB" w14:textId="32CFD3BD" w:rsidR="62F2002E" w:rsidRPr="00E824E7" w:rsidRDefault="62F2002E" w:rsidP="62F2002E">
      <w:pPr>
        <w:rPr>
          <w:rFonts w:ascii="Lucida Sans" w:hAnsi="Lucida Sans" w:cstheme="minorHAnsi"/>
        </w:rPr>
      </w:pPr>
    </w:p>
    <w:p w14:paraId="06A3A8FB" w14:textId="6E466EB5" w:rsidR="7EA377AE" w:rsidRPr="00E824E7" w:rsidRDefault="00A41A80"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 xml:space="preserve"> </w:t>
      </w:r>
      <w:r w:rsidR="2E8D427E" w:rsidRPr="26BDB67E">
        <w:rPr>
          <w:rFonts w:ascii="Lucida Sans" w:eastAsiaTheme="majorEastAsia" w:hAnsi="Lucida Sans" w:cstheme="minorBidi"/>
          <w:b/>
          <w:bCs/>
        </w:rPr>
        <w:t xml:space="preserve"> </w:t>
      </w:r>
      <w:r w:rsidR="7EA377AE" w:rsidRPr="26BDB67E">
        <w:rPr>
          <w:rFonts w:ascii="Lucida Sans" w:eastAsiaTheme="majorEastAsia" w:hAnsi="Lucida Sans" w:cstheme="minorBidi"/>
          <w:b/>
          <w:bCs/>
        </w:rPr>
        <w:t>Lei nº 9.394, de 20/12/1996</w:t>
      </w:r>
      <w:r w:rsidR="7EA377AE" w:rsidRPr="26BDB67E">
        <w:rPr>
          <w:rFonts w:ascii="Lucida Sans" w:eastAsiaTheme="majorEastAsia" w:hAnsi="Lucida Sans" w:cstheme="minorBidi"/>
        </w:rPr>
        <w:t>, que estabelece as Diretrizes e Bases para a Educação Nacional;</w:t>
      </w:r>
    </w:p>
    <w:p w14:paraId="4B017D9A" w14:textId="50196B62"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Resolução CNE/CES nº 2, de 18/06/2007</w:t>
      </w:r>
      <w:r w:rsidRPr="26BDB67E">
        <w:rPr>
          <w:rFonts w:ascii="Lucida Sans" w:eastAsiaTheme="majorEastAsia" w:hAnsi="Lucida Sans" w:cstheme="minorBidi"/>
        </w:rPr>
        <w:t>, que dispõe sobre a carga horária mínima e procedimentos relativos à integralização e duração dos cursos de graduação, bacharelados, na modalidade presencial;</w:t>
      </w:r>
    </w:p>
    <w:p w14:paraId="75923A42" w14:textId="37B92058"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Plano Nacional de Educação</w:t>
      </w:r>
      <w:r w:rsidRPr="26BDB67E">
        <w:rPr>
          <w:rFonts w:ascii="Lucida Sans" w:eastAsiaTheme="majorEastAsia" w:hAnsi="Lucida Sans" w:cstheme="minorBidi"/>
        </w:rPr>
        <w:t xml:space="preserve"> - PNE 2014/2024;</w:t>
      </w:r>
    </w:p>
    <w:p w14:paraId="0C041B88" w14:textId="3B3E5ECE" w:rsidR="7EA377AE" w:rsidRPr="00E824E7" w:rsidRDefault="3E69E794" w:rsidP="32C3D006">
      <w:pPr>
        <w:pStyle w:val="Marcadores"/>
        <w:ind w:left="360" w:firstLine="0"/>
        <w:jc w:val="both"/>
        <w:rPr>
          <w:rFonts w:ascii="Lucida Sans" w:eastAsiaTheme="majorEastAsia" w:hAnsi="Lucida Sans" w:cstheme="minorBidi"/>
          <w:color w:val="000000" w:themeColor="text1"/>
        </w:rPr>
      </w:pPr>
      <w:r w:rsidRPr="32C3D006">
        <w:rPr>
          <w:rFonts w:ascii="Lucida Sans" w:eastAsiaTheme="majorEastAsia" w:hAnsi="Lucida Sans" w:cstheme="minorBidi"/>
          <w:b/>
          <w:bCs/>
        </w:rPr>
        <w:t>Resolução CEPE /C</w:t>
      </w:r>
      <w:r w:rsidR="005C13DD" w:rsidRPr="32C3D006">
        <w:rPr>
          <w:rFonts w:ascii="Lucida Sans" w:eastAsiaTheme="majorEastAsia" w:hAnsi="Lucida Sans" w:cstheme="minorBidi"/>
          <w:b/>
          <w:bCs/>
        </w:rPr>
        <w:t>efet</w:t>
      </w:r>
      <w:r w:rsidRPr="32C3D006">
        <w:rPr>
          <w:rFonts w:ascii="Lucida Sans" w:eastAsiaTheme="majorEastAsia" w:hAnsi="Lucida Sans" w:cstheme="minorBidi"/>
          <w:b/>
          <w:bCs/>
        </w:rPr>
        <w:t xml:space="preserve">-RJ nº 01/2015, </w:t>
      </w:r>
      <w:proofErr w:type="gramStart"/>
      <w:r w:rsidRPr="32C3D006">
        <w:rPr>
          <w:rFonts w:ascii="Lucida Sans" w:eastAsiaTheme="majorEastAsia" w:hAnsi="Lucida Sans" w:cstheme="minorBidi"/>
          <w:color w:val="000000" w:themeColor="text1"/>
        </w:rPr>
        <w:t>Aprova</w:t>
      </w:r>
      <w:proofErr w:type="gramEnd"/>
      <w:r w:rsidRPr="32C3D006">
        <w:rPr>
          <w:rFonts w:ascii="Lucida Sans" w:eastAsiaTheme="majorEastAsia" w:hAnsi="Lucida Sans" w:cstheme="minorBidi"/>
          <w:color w:val="000000" w:themeColor="text1"/>
        </w:rPr>
        <w:t xml:space="preserve"> o tempo máximo de integralização dos cursos presenciais oferecidos pelo C</w:t>
      </w:r>
      <w:r w:rsidR="443B5C4D" w:rsidRPr="32C3D006">
        <w:rPr>
          <w:rFonts w:ascii="Lucida Sans" w:eastAsiaTheme="majorEastAsia" w:hAnsi="Lucida Sans" w:cstheme="minorBidi"/>
          <w:color w:val="000000" w:themeColor="text1"/>
        </w:rPr>
        <w:t>efet</w:t>
      </w:r>
      <w:r w:rsidRPr="32C3D006">
        <w:rPr>
          <w:rFonts w:ascii="Lucida Sans" w:eastAsiaTheme="majorEastAsia" w:hAnsi="Lucida Sans" w:cstheme="minorBidi"/>
          <w:color w:val="000000" w:themeColor="text1"/>
        </w:rPr>
        <w:t>/RJ;</w:t>
      </w:r>
    </w:p>
    <w:p w14:paraId="7695AE6B" w14:textId="13B4343B" w:rsidR="7EA377AE" w:rsidRPr="00E824E7" w:rsidRDefault="3E69E794" w:rsidP="26BDB67E">
      <w:pPr>
        <w:pStyle w:val="Marcadores"/>
        <w:ind w:left="360" w:firstLine="0"/>
        <w:jc w:val="both"/>
        <w:rPr>
          <w:rFonts w:ascii="Lucida Sans" w:eastAsia="Cambria" w:hAnsi="Lucida Sans" w:cstheme="minorBidi"/>
        </w:rPr>
      </w:pPr>
      <w:r w:rsidRPr="32C3D006">
        <w:rPr>
          <w:rFonts w:ascii="Lucida Sans" w:eastAsiaTheme="majorEastAsia" w:hAnsi="Lucida Sans" w:cstheme="minorBidi"/>
          <w:b/>
          <w:bCs/>
        </w:rPr>
        <w:t>Resolução CEPE/C</w:t>
      </w:r>
      <w:r w:rsidR="5442A5CF" w:rsidRPr="32C3D006">
        <w:rPr>
          <w:rFonts w:ascii="Lucida Sans" w:eastAsiaTheme="majorEastAsia" w:hAnsi="Lucida Sans" w:cstheme="minorBidi"/>
          <w:b/>
          <w:bCs/>
        </w:rPr>
        <w:t>efet</w:t>
      </w:r>
      <w:r w:rsidRPr="32C3D006">
        <w:rPr>
          <w:rFonts w:ascii="Lucida Sans" w:eastAsiaTheme="majorEastAsia" w:hAnsi="Lucida Sans" w:cstheme="minorBidi"/>
          <w:b/>
          <w:bCs/>
        </w:rPr>
        <w:t xml:space="preserve">-RJ nº01/2016, </w:t>
      </w:r>
      <w:proofErr w:type="gramStart"/>
      <w:r w:rsidRPr="32C3D006">
        <w:rPr>
          <w:rFonts w:ascii="Lucida Sans" w:eastAsiaTheme="majorEastAsia" w:hAnsi="Lucida Sans" w:cstheme="minorBidi"/>
          <w:color w:val="000000" w:themeColor="text1"/>
        </w:rPr>
        <w:t>Aprova</w:t>
      </w:r>
      <w:proofErr w:type="gramEnd"/>
      <w:r w:rsidRPr="32C3D006">
        <w:rPr>
          <w:rFonts w:ascii="Lucida Sans" w:eastAsiaTheme="majorEastAsia" w:hAnsi="Lucida Sans" w:cstheme="minorBidi"/>
          <w:color w:val="000000" w:themeColor="text1"/>
        </w:rPr>
        <w:t xml:space="preserve"> as normas para criação de cursos técnicos de nível médio e de graduação no âmbito do C</w:t>
      </w:r>
      <w:r w:rsidR="07404D92" w:rsidRPr="32C3D006">
        <w:rPr>
          <w:rFonts w:ascii="Lucida Sans" w:eastAsiaTheme="majorEastAsia" w:hAnsi="Lucida Sans" w:cstheme="minorBidi"/>
          <w:color w:val="000000" w:themeColor="text1"/>
        </w:rPr>
        <w:t>efet</w:t>
      </w:r>
      <w:r w:rsidRPr="32C3D006">
        <w:rPr>
          <w:rFonts w:ascii="Lucida Sans" w:eastAsiaTheme="majorEastAsia" w:hAnsi="Lucida Sans" w:cstheme="minorBidi"/>
          <w:color w:val="000000" w:themeColor="text1"/>
        </w:rPr>
        <w:t>/RJ;</w:t>
      </w:r>
    </w:p>
    <w:p w14:paraId="27ECE324" w14:textId="1E428C2E" w:rsidR="7EA377AE" w:rsidRPr="00E824E7" w:rsidRDefault="7EA377AE" w:rsidP="26BDB67E">
      <w:pPr>
        <w:pStyle w:val="Marcadores"/>
        <w:ind w:left="360" w:firstLine="0"/>
        <w:jc w:val="both"/>
        <w:rPr>
          <w:rFonts w:ascii="Lucida Sans" w:eastAsiaTheme="majorEastAsia" w:hAnsi="Lucida Sans" w:cstheme="minorBidi"/>
          <w:color w:val="333333"/>
        </w:rPr>
      </w:pPr>
      <w:r w:rsidRPr="26BDB67E">
        <w:rPr>
          <w:rFonts w:ascii="Lucida Sans" w:eastAsia="Cambria" w:hAnsi="Lucida Sans" w:cstheme="minorBidi"/>
          <w:b/>
          <w:bCs/>
        </w:rPr>
        <w:lastRenderedPageBreak/>
        <w:t xml:space="preserve">Resolução N° 02/2023, </w:t>
      </w:r>
      <w:proofErr w:type="gramStart"/>
      <w:r w:rsidRPr="26BDB67E">
        <w:rPr>
          <w:rFonts w:ascii="Lucida Sans" w:eastAsia="Cambria" w:hAnsi="Lucida Sans" w:cstheme="minorBidi"/>
          <w:color w:val="000000" w:themeColor="text1"/>
        </w:rPr>
        <w:t>Aprova</w:t>
      </w:r>
      <w:proofErr w:type="gramEnd"/>
      <w:r w:rsidRPr="26BDB67E">
        <w:rPr>
          <w:rFonts w:ascii="Lucida Sans" w:eastAsia="Cambria" w:hAnsi="Lucida Sans" w:cstheme="minorBidi"/>
          <w:color w:val="000000" w:themeColor="text1"/>
        </w:rPr>
        <w:t xml:space="preserve"> a proposta de Resolução que dispõe sobre a implantação das Diretrizes Curriculares Nacionais dos Cursos de Engenharia no âmbito do Cefet/RJ, e dá outras providências</w:t>
      </w:r>
      <w:r w:rsidR="020A47D6" w:rsidRPr="26BDB67E">
        <w:rPr>
          <w:rFonts w:ascii="Lucida Sans" w:eastAsia="Cambria" w:hAnsi="Lucida Sans" w:cstheme="minorBidi"/>
          <w:color w:val="000000" w:themeColor="text1"/>
        </w:rPr>
        <w:t>;</w:t>
      </w:r>
    </w:p>
    <w:p w14:paraId="71939AC9" w14:textId="515B677E" w:rsidR="7EA377AE" w:rsidRPr="00E824E7" w:rsidRDefault="7EA377AE" w:rsidP="26BDB67E">
      <w:pPr>
        <w:pStyle w:val="Marcadores"/>
        <w:ind w:left="360" w:firstLine="0"/>
        <w:jc w:val="both"/>
        <w:rPr>
          <w:rFonts w:ascii="Lucida Sans" w:eastAsiaTheme="majorEastAsia" w:hAnsi="Lucida Sans" w:cstheme="minorBidi"/>
          <w:color w:val="333333"/>
        </w:rPr>
      </w:pPr>
      <w:r w:rsidRPr="26BDB67E">
        <w:rPr>
          <w:rFonts w:ascii="Lucida Sans" w:eastAsiaTheme="majorEastAsia" w:hAnsi="Lucida Sans" w:cstheme="minorBidi"/>
          <w:b/>
          <w:bCs/>
          <w:color w:val="333333"/>
        </w:rPr>
        <w:t>Resolução CNE CES 009 de 2002</w:t>
      </w:r>
      <w:r w:rsidRPr="26BDB67E">
        <w:rPr>
          <w:rFonts w:ascii="Lucida Sans" w:eastAsiaTheme="majorEastAsia" w:hAnsi="Lucida Sans" w:cstheme="minorBidi"/>
          <w:color w:val="333333"/>
        </w:rPr>
        <w:t xml:space="preserve"> – Bacharelado ou Licenciatura em Física</w:t>
      </w:r>
      <w:r w:rsidR="3896691F" w:rsidRPr="26BDB67E">
        <w:rPr>
          <w:rFonts w:ascii="Lucida Sans" w:eastAsiaTheme="majorEastAsia" w:hAnsi="Lucida Sans" w:cstheme="minorBidi"/>
          <w:color w:val="333333"/>
        </w:rPr>
        <w:t>;</w:t>
      </w:r>
    </w:p>
    <w:p w14:paraId="5F8ED5CD" w14:textId="7B1B6904" w:rsidR="7EA377AE" w:rsidRPr="00E824E7" w:rsidRDefault="7EA377AE" w:rsidP="26BDB67E">
      <w:pPr>
        <w:pStyle w:val="Marcadores"/>
        <w:ind w:left="360" w:firstLine="0"/>
        <w:jc w:val="both"/>
        <w:rPr>
          <w:rFonts w:ascii="Lucida Sans" w:eastAsiaTheme="majorEastAsia" w:hAnsi="Lucida Sans" w:cstheme="minorBidi"/>
          <w:color w:val="333333"/>
        </w:rPr>
      </w:pPr>
      <w:r w:rsidRPr="26BDB67E">
        <w:rPr>
          <w:rFonts w:ascii="Lucida Sans" w:eastAsiaTheme="majorEastAsia" w:hAnsi="Lucida Sans" w:cstheme="minorBidi"/>
          <w:b/>
          <w:bCs/>
          <w:color w:val="333333"/>
        </w:rPr>
        <w:t>Resolução CNE CES 018 de 2002</w:t>
      </w:r>
      <w:r w:rsidRPr="26BDB67E">
        <w:rPr>
          <w:rFonts w:ascii="Lucida Sans" w:eastAsiaTheme="majorEastAsia" w:hAnsi="Lucida Sans" w:cstheme="minorBidi"/>
          <w:color w:val="333333"/>
        </w:rPr>
        <w:t xml:space="preserve"> – Línguas Estrangeiras Aplicadas às Negociações Internacionais</w:t>
      </w:r>
      <w:r w:rsidR="08B5BBC1" w:rsidRPr="26BDB67E">
        <w:rPr>
          <w:rFonts w:ascii="Lucida Sans" w:eastAsiaTheme="majorEastAsia" w:hAnsi="Lucida Sans" w:cstheme="minorBidi"/>
          <w:color w:val="333333"/>
        </w:rPr>
        <w:t>;</w:t>
      </w:r>
    </w:p>
    <w:p w14:paraId="52EDE77D" w14:textId="3606CBD4" w:rsidR="7EA377AE" w:rsidRPr="00E824E7" w:rsidRDefault="7EA377AE" w:rsidP="26BDB67E">
      <w:pPr>
        <w:pStyle w:val="Marcadores"/>
        <w:ind w:left="360" w:firstLine="0"/>
        <w:jc w:val="both"/>
        <w:rPr>
          <w:rFonts w:ascii="Lucida Sans" w:eastAsiaTheme="majorEastAsia" w:hAnsi="Lucida Sans" w:cstheme="minorBidi"/>
          <w:color w:val="333333"/>
        </w:rPr>
      </w:pPr>
      <w:r w:rsidRPr="26BDB67E">
        <w:rPr>
          <w:rFonts w:ascii="Lucida Sans" w:eastAsiaTheme="majorEastAsia" w:hAnsi="Lucida Sans" w:cstheme="minorBidi"/>
          <w:b/>
          <w:bCs/>
          <w:color w:val="333333"/>
        </w:rPr>
        <w:t>Resolução CNE CES 003 de 2003</w:t>
      </w:r>
      <w:r w:rsidRPr="26BDB67E">
        <w:rPr>
          <w:rFonts w:ascii="Lucida Sans" w:eastAsiaTheme="majorEastAsia" w:hAnsi="Lucida Sans" w:cstheme="minorBidi"/>
          <w:color w:val="333333"/>
        </w:rPr>
        <w:t xml:space="preserve"> – Licenciatura em Matemática</w:t>
      </w:r>
      <w:r w:rsidR="08B5BBC1" w:rsidRPr="26BDB67E">
        <w:rPr>
          <w:rFonts w:ascii="Lucida Sans" w:eastAsiaTheme="majorEastAsia" w:hAnsi="Lucida Sans" w:cstheme="minorBidi"/>
          <w:color w:val="333333"/>
        </w:rPr>
        <w:t>;</w:t>
      </w:r>
    </w:p>
    <w:p w14:paraId="7FEC454F" w14:textId="69499648" w:rsidR="7EA377AE" w:rsidRPr="00E824E7" w:rsidRDefault="7EA377AE" w:rsidP="26BDB67E">
      <w:pPr>
        <w:pStyle w:val="Marcadores"/>
        <w:ind w:left="360" w:firstLine="0"/>
        <w:jc w:val="both"/>
        <w:rPr>
          <w:rFonts w:ascii="Lucida Sans" w:eastAsiaTheme="majorEastAsia" w:hAnsi="Lucida Sans" w:cstheme="minorBidi"/>
          <w:color w:val="333333"/>
        </w:rPr>
      </w:pPr>
      <w:r w:rsidRPr="26BDB67E">
        <w:rPr>
          <w:rFonts w:ascii="Lucida Sans" w:eastAsiaTheme="majorEastAsia" w:hAnsi="Lucida Sans" w:cstheme="minorBidi"/>
          <w:b/>
          <w:bCs/>
          <w:color w:val="333333"/>
        </w:rPr>
        <w:t>Resolução CNE CES 004 de 2005</w:t>
      </w:r>
      <w:r w:rsidRPr="26BDB67E">
        <w:rPr>
          <w:rFonts w:ascii="Lucida Sans" w:eastAsiaTheme="majorEastAsia" w:hAnsi="Lucida Sans" w:cstheme="minorBidi"/>
          <w:color w:val="333333"/>
        </w:rPr>
        <w:t xml:space="preserve"> – Administração</w:t>
      </w:r>
      <w:r w:rsidR="62192A24" w:rsidRPr="26BDB67E">
        <w:rPr>
          <w:rFonts w:ascii="Lucida Sans" w:eastAsiaTheme="majorEastAsia" w:hAnsi="Lucida Sans" w:cstheme="minorBidi"/>
          <w:color w:val="333333"/>
        </w:rPr>
        <w:t>;</w:t>
      </w:r>
    </w:p>
    <w:p w14:paraId="56F7491C" w14:textId="09BD9C5D" w:rsidR="7EA377AE" w:rsidRPr="00E824E7" w:rsidRDefault="7EA377AE" w:rsidP="26BDB67E">
      <w:pPr>
        <w:pStyle w:val="Marcadores"/>
        <w:ind w:left="360" w:firstLine="0"/>
        <w:jc w:val="both"/>
        <w:rPr>
          <w:rFonts w:ascii="Lucida Sans" w:eastAsiaTheme="majorEastAsia" w:hAnsi="Lucida Sans" w:cstheme="minorBidi"/>
          <w:color w:val="333333"/>
        </w:rPr>
      </w:pPr>
      <w:r w:rsidRPr="26BDB67E">
        <w:rPr>
          <w:rFonts w:ascii="Lucida Sans" w:eastAsiaTheme="majorEastAsia" w:hAnsi="Lucida Sans" w:cstheme="minorBidi"/>
          <w:b/>
          <w:bCs/>
          <w:color w:val="333333"/>
        </w:rPr>
        <w:t>Resolução CNE CES 013 de 2006</w:t>
      </w:r>
      <w:r w:rsidRPr="26BDB67E">
        <w:rPr>
          <w:rFonts w:ascii="Lucida Sans" w:eastAsiaTheme="majorEastAsia" w:hAnsi="Lucida Sans" w:cstheme="minorBidi"/>
          <w:color w:val="333333"/>
        </w:rPr>
        <w:t xml:space="preserve"> – Turismo</w:t>
      </w:r>
      <w:r w:rsidR="7E700274" w:rsidRPr="26BDB67E">
        <w:rPr>
          <w:rFonts w:ascii="Lucida Sans" w:eastAsiaTheme="majorEastAsia" w:hAnsi="Lucida Sans" w:cstheme="minorBidi"/>
          <w:color w:val="333333"/>
        </w:rPr>
        <w:t>;</w:t>
      </w:r>
    </w:p>
    <w:p w14:paraId="6E0AD900" w14:textId="3E5B0771" w:rsidR="7EA377AE" w:rsidRPr="00E824E7" w:rsidRDefault="7EA377AE" w:rsidP="26BDB67E">
      <w:pPr>
        <w:pStyle w:val="Marcadores"/>
        <w:ind w:left="360" w:firstLine="0"/>
        <w:jc w:val="both"/>
        <w:rPr>
          <w:rFonts w:ascii="Lucida Sans" w:eastAsiaTheme="majorEastAsia" w:hAnsi="Lucida Sans" w:cstheme="minorBidi"/>
          <w:color w:val="333333"/>
        </w:rPr>
      </w:pPr>
      <w:r w:rsidRPr="26BDB67E">
        <w:rPr>
          <w:rFonts w:ascii="Lucida Sans" w:eastAsiaTheme="majorEastAsia" w:hAnsi="Lucida Sans" w:cstheme="minorBidi"/>
          <w:b/>
          <w:bCs/>
          <w:color w:val="333333"/>
        </w:rPr>
        <w:t>Resolução CNE CES 005 de 2016</w:t>
      </w:r>
      <w:r w:rsidRPr="26BDB67E">
        <w:rPr>
          <w:rFonts w:ascii="Lucida Sans" w:eastAsiaTheme="majorEastAsia" w:hAnsi="Lucida Sans" w:cstheme="minorBidi"/>
          <w:color w:val="333333"/>
        </w:rPr>
        <w:t xml:space="preserve"> – Ciência da Computação, Sistemas de Informação</w:t>
      </w:r>
      <w:r w:rsidR="186A96BD" w:rsidRPr="26BDB67E">
        <w:rPr>
          <w:rFonts w:ascii="Lucida Sans" w:eastAsiaTheme="majorEastAsia" w:hAnsi="Lucida Sans" w:cstheme="minorBidi"/>
          <w:color w:val="333333"/>
        </w:rPr>
        <w:t>;</w:t>
      </w:r>
    </w:p>
    <w:p w14:paraId="0C72769E" w14:textId="3A91928F" w:rsidR="7EA377AE" w:rsidRPr="00E824E7" w:rsidRDefault="7EA377AE" w:rsidP="26BDB67E">
      <w:pPr>
        <w:pStyle w:val="Marcadores"/>
        <w:ind w:left="360" w:firstLine="0"/>
        <w:jc w:val="both"/>
        <w:rPr>
          <w:rFonts w:ascii="Lucida Sans" w:eastAsiaTheme="majorEastAsia" w:hAnsi="Lucida Sans" w:cstheme="minorBidi"/>
          <w:color w:val="333333"/>
        </w:rPr>
      </w:pPr>
      <w:r w:rsidRPr="26BDB67E">
        <w:rPr>
          <w:rFonts w:ascii="Lucida Sans" w:eastAsiaTheme="majorEastAsia" w:hAnsi="Lucida Sans" w:cstheme="minorBidi"/>
          <w:b/>
          <w:bCs/>
          <w:color w:val="333333"/>
        </w:rPr>
        <w:t xml:space="preserve">Resolução CNE CES 002 de 2019 </w:t>
      </w:r>
      <w:r w:rsidRPr="26BDB67E">
        <w:rPr>
          <w:rFonts w:ascii="Lucida Sans" w:eastAsiaTheme="majorEastAsia" w:hAnsi="Lucida Sans" w:cstheme="minorBidi"/>
          <w:color w:val="333333"/>
        </w:rPr>
        <w:t>– Engenharia Ambiental, Civil, de Alimentos, de Computação, de Controle e Automação, de Produção, de Telecomunicações, Elétrica, Eletrônica, Mecânica, Metalúrgica</w:t>
      </w:r>
      <w:r w:rsidR="2BB2A559" w:rsidRPr="26BDB67E">
        <w:rPr>
          <w:rFonts w:ascii="Lucida Sans" w:eastAsiaTheme="majorEastAsia" w:hAnsi="Lucida Sans" w:cstheme="minorBidi"/>
          <w:color w:val="333333"/>
        </w:rPr>
        <w:t>;</w:t>
      </w:r>
    </w:p>
    <w:p w14:paraId="066A5F12" w14:textId="71BFED49"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color w:val="333333"/>
        </w:rPr>
        <w:t>Resolução CNE CP 001 de 2021</w:t>
      </w:r>
      <w:r w:rsidRPr="26BDB67E">
        <w:rPr>
          <w:rFonts w:ascii="Lucida Sans" w:eastAsiaTheme="majorEastAsia" w:hAnsi="Lucida Sans" w:cstheme="minorBidi"/>
          <w:color w:val="333333"/>
        </w:rPr>
        <w:t xml:space="preserve"> – Cursos Tecnólogos em Gestão Ambiental, Gestão de Turismo, Sistemas para Internet</w:t>
      </w:r>
      <w:r w:rsidR="0E6819C2" w:rsidRPr="26BDB67E">
        <w:rPr>
          <w:rFonts w:ascii="Lucida Sans" w:eastAsiaTheme="majorEastAsia" w:hAnsi="Lucida Sans" w:cstheme="minorBidi"/>
          <w:color w:val="333333"/>
        </w:rPr>
        <w:t>;</w:t>
      </w:r>
    </w:p>
    <w:p w14:paraId="0DCAFBC7" w14:textId="64EB06F0"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Decreto 4.281 de 25/06/2002</w:t>
      </w:r>
      <w:r w:rsidRPr="26BDB67E">
        <w:rPr>
          <w:rFonts w:ascii="Lucida Sans" w:eastAsiaTheme="majorEastAsia" w:hAnsi="Lucida Sans" w:cstheme="minorBidi"/>
        </w:rPr>
        <w:t>, que regulamenta a Lei nº 9.795, de 27/04/1999, que institui a Política Nacional de Educação Ambiental, e dá outras providências;</w:t>
      </w:r>
    </w:p>
    <w:p w14:paraId="1E9F1DE2" w14:textId="306D513E"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Lei nº 10.639/03</w:t>
      </w:r>
      <w:r w:rsidRPr="26BDB67E">
        <w:rPr>
          <w:rFonts w:ascii="Lucida Sans" w:eastAsiaTheme="majorEastAsia" w:hAnsi="Lucida Sans" w:cstheme="minorBidi"/>
        </w:rPr>
        <w:t>, que torna obrigatório o ensino sobre História e Cultura Afro-Brasileira;</w:t>
      </w:r>
    </w:p>
    <w:p w14:paraId="23DC68E6" w14:textId="7BC2FB68"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Resolução CNE/CP nº 1, de 17/06/2004</w:t>
      </w:r>
      <w:r w:rsidRPr="26BDB67E">
        <w:rPr>
          <w:rFonts w:ascii="Lucida Sans" w:eastAsiaTheme="majorEastAsia" w:hAnsi="Lucida Sans" w:cstheme="minorBidi"/>
        </w:rPr>
        <w:t xml:space="preserve">, que institui Diretrizes Curriculares Nacionais para a Educação das Relações Étnico-Raciais para o Ensino de História e Cultura Afro-Brasileira e Africana; </w:t>
      </w:r>
    </w:p>
    <w:p w14:paraId="65E885D4" w14:textId="522E1A8D"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Decreto nº 5.626, de 22/12/2005</w:t>
      </w:r>
      <w:r w:rsidRPr="26BDB67E">
        <w:rPr>
          <w:rFonts w:ascii="Lucida Sans" w:eastAsiaTheme="majorEastAsia" w:hAnsi="Lucida Sans" w:cstheme="minorBidi"/>
        </w:rPr>
        <w:t>, que Regulamenta a Lei nº 10.436, de 24/04/2002, que dispõe sobre a Língua Brasileira de Sinais – Libras. Tal decreto estabelece, em seu Capítulo II, que a disciplina Libras é optativa para alguns; cursos, como o de engenharia, e é obrigatória para outros, como o de licenciatura;</w:t>
      </w:r>
    </w:p>
    <w:p w14:paraId="476DE9B1" w14:textId="1B00B234"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Lei 11.645/08,</w:t>
      </w:r>
      <w:r w:rsidRPr="26BDB67E">
        <w:rPr>
          <w:rFonts w:ascii="Lucida Sans" w:eastAsiaTheme="majorEastAsia" w:hAnsi="Lucida Sans" w:cstheme="minorBidi"/>
        </w:rPr>
        <w:t xml:space="preserve"> que torna obrigatório o estudo da História e Cultura Afro-Brasileira e Indígena;</w:t>
      </w:r>
    </w:p>
    <w:p w14:paraId="3F388A89" w14:textId="36F7E1AD"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Resolução CNE/CP nº 1, de 30/5/2012</w:t>
      </w:r>
      <w:r w:rsidRPr="26BDB67E">
        <w:rPr>
          <w:rFonts w:ascii="Lucida Sans" w:eastAsiaTheme="majorEastAsia" w:hAnsi="Lucida Sans" w:cstheme="minorBidi"/>
        </w:rPr>
        <w:t xml:space="preserve">, que apresenta as Diretrizes Nacionais para a Educação em Direitos Humanos; </w:t>
      </w:r>
    </w:p>
    <w:p w14:paraId="7B4713A4" w14:textId="775B3570"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Lei nº 12.764, de 27/12/2012</w:t>
      </w:r>
      <w:r w:rsidRPr="26BDB67E">
        <w:rPr>
          <w:rFonts w:ascii="Lucida Sans" w:eastAsiaTheme="majorEastAsia" w:hAnsi="Lucida Sans" w:cstheme="minorBidi"/>
        </w:rPr>
        <w:t>, que trata da Proteção dos Direitos da Pessoa com Transtorno do Espectro Autista;</w:t>
      </w:r>
    </w:p>
    <w:p w14:paraId="431A6CF9" w14:textId="7AF10F7C" w:rsidR="7EA377AE" w:rsidRPr="00E824E7" w:rsidRDefault="7EA377AE" w:rsidP="26BDB67E">
      <w:pPr>
        <w:pStyle w:val="Marcadores"/>
        <w:ind w:left="360" w:firstLine="0"/>
        <w:jc w:val="both"/>
        <w:rPr>
          <w:rFonts w:ascii="Lucida Sans" w:eastAsiaTheme="majorEastAsia" w:hAnsi="Lucida Sans" w:cstheme="minorBidi"/>
          <w:b/>
          <w:bCs/>
        </w:rPr>
      </w:pPr>
      <w:r w:rsidRPr="26BDB67E">
        <w:rPr>
          <w:rFonts w:ascii="Lucida Sans" w:eastAsiaTheme="majorEastAsia" w:hAnsi="Lucida Sans" w:cstheme="minorBidi"/>
          <w:b/>
          <w:bCs/>
        </w:rPr>
        <w:t>Lei Nº 13.146/</w:t>
      </w:r>
      <w:proofErr w:type="gramStart"/>
      <w:r w:rsidRPr="26BDB67E">
        <w:rPr>
          <w:rFonts w:ascii="Lucida Sans" w:eastAsiaTheme="majorEastAsia" w:hAnsi="Lucida Sans" w:cstheme="minorBidi"/>
          <w:b/>
          <w:bCs/>
        </w:rPr>
        <w:t>2015</w:t>
      </w:r>
      <w:r w:rsidRPr="26BDB67E">
        <w:rPr>
          <w:rStyle w:val="StrongEmphasis"/>
          <w:rFonts w:ascii="Lucida Sans" w:eastAsiaTheme="majorEastAsia" w:hAnsi="Lucida Sans" w:cstheme="minorBidi"/>
          <w:b w:val="0"/>
          <w:bCs w:val="0"/>
        </w:rPr>
        <w:t>,  Institui</w:t>
      </w:r>
      <w:proofErr w:type="gramEnd"/>
      <w:r w:rsidRPr="26BDB67E">
        <w:rPr>
          <w:rStyle w:val="StrongEmphasis"/>
          <w:rFonts w:ascii="Lucida Sans" w:eastAsiaTheme="majorEastAsia" w:hAnsi="Lucida Sans" w:cstheme="minorBidi"/>
          <w:b w:val="0"/>
          <w:bCs w:val="0"/>
        </w:rPr>
        <w:t xml:space="preserve"> a Lei Brasileira de Inclusão da Pessoa com Deficiência</w:t>
      </w:r>
      <w:r w:rsidR="456EA662" w:rsidRPr="26BDB67E">
        <w:rPr>
          <w:rStyle w:val="StrongEmphasis"/>
          <w:rFonts w:ascii="Lucida Sans" w:eastAsiaTheme="majorEastAsia" w:hAnsi="Lucida Sans" w:cstheme="minorBidi"/>
          <w:b w:val="0"/>
          <w:bCs w:val="0"/>
        </w:rPr>
        <w:t>;</w:t>
      </w:r>
    </w:p>
    <w:p w14:paraId="42D80F82" w14:textId="5E116322" w:rsidR="6F9195FB" w:rsidRDefault="6F9195FB" w:rsidP="26BDB67E">
      <w:pPr>
        <w:pStyle w:val="Marcadores"/>
        <w:ind w:left="360" w:firstLine="0"/>
        <w:jc w:val="both"/>
        <w:rPr>
          <w:rFonts w:ascii="Lucida Sans" w:eastAsia="Lucida Sans" w:hAnsi="Lucida Sans" w:cs="Lucida Sans"/>
        </w:rPr>
      </w:pPr>
      <w:r w:rsidRPr="26BDB67E">
        <w:rPr>
          <w:rFonts w:ascii="Lucida Sans" w:eastAsia="Lucida Sans" w:hAnsi="Lucida Sans" w:cs="Lucida Sans"/>
          <w:b/>
          <w:bCs/>
        </w:rPr>
        <w:t>DECRETO Nº 12.456</w:t>
      </w:r>
      <w:r w:rsidRPr="26BDB67E">
        <w:rPr>
          <w:rFonts w:ascii="Lucida Sans" w:eastAsia="Lucida Sans" w:hAnsi="Lucida Sans" w:cs="Lucida Sans"/>
        </w:rPr>
        <w:t xml:space="preserve">, DE 19 DE MAIO DE 2025, </w:t>
      </w:r>
      <w:r w:rsidR="068C74EE" w:rsidRPr="26BDB67E">
        <w:rPr>
          <w:rFonts w:ascii="Lucida Sans" w:eastAsia="Lucida Sans" w:hAnsi="Lucida Sans" w:cs="Lucida Sans"/>
        </w:rPr>
        <w:t>Dispõe sobre a oferta de educação a distância por instituições de educação superior em cursos de graduação e altera o Decreto nº 9.235, de 15 de dezembro de 2017, que dispõe sobre o exercício das funções de regulação, supervisão e avaliação das instituições de educação superior e dos cursos superiores de graduação e de pós-graduação no sistema federal de ensino</w:t>
      </w:r>
      <w:r w:rsidR="447BBFF4" w:rsidRPr="26BDB67E">
        <w:rPr>
          <w:rFonts w:ascii="Lucida Sans" w:eastAsia="Lucida Sans" w:hAnsi="Lucida Sans" w:cs="Lucida Sans"/>
        </w:rPr>
        <w:t>;</w:t>
      </w:r>
      <w:r>
        <w:tab/>
      </w:r>
      <w:r>
        <w:tab/>
      </w:r>
    </w:p>
    <w:p w14:paraId="654AD2B7" w14:textId="7E208BEB" w:rsidR="068C74EE" w:rsidRDefault="068C74EE" w:rsidP="26BDB67E">
      <w:pPr>
        <w:pStyle w:val="Marcadores"/>
        <w:ind w:left="360" w:firstLine="0"/>
        <w:jc w:val="both"/>
        <w:rPr>
          <w:rFonts w:ascii="Lucida Sans" w:eastAsia="Lucida Sans" w:hAnsi="Lucida Sans" w:cs="Lucida Sans"/>
        </w:rPr>
      </w:pPr>
      <w:r w:rsidRPr="26BDB67E">
        <w:rPr>
          <w:rFonts w:ascii="Lucida Sans" w:eastAsia="Lucida Sans" w:hAnsi="Lucida Sans" w:cs="Lucida Sans"/>
          <w:b/>
          <w:bCs/>
        </w:rPr>
        <w:lastRenderedPageBreak/>
        <w:t>Portaria MEC nº 506, DE 10 DE JULHO DE 2025</w:t>
      </w:r>
      <w:r w:rsidRPr="26BDB67E">
        <w:rPr>
          <w:rFonts w:ascii="Lucida Sans" w:eastAsia="Lucida Sans" w:hAnsi="Lucida Sans" w:cs="Lucida Sans"/>
        </w:rPr>
        <w:t xml:space="preserve">, Regulamenta o Decreto nº 12.456, de 19 de maio de 2025, que trata da oferta de educação a distância por Instituições de Educação Superior - IES em cursos de graduação, no que se refere à formação acadêmica e às atribuições do corpo docente, dos mediadores pedagógicos, dos tutores e dos responsáveis pelos Polos de Educação a Distância - Polos </w:t>
      </w:r>
      <w:proofErr w:type="spellStart"/>
      <w:r w:rsidRPr="26BDB67E">
        <w:rPr>
          <w:rFonts w:ascii="Lucida Sans" w:eastAsia="Lucida Sans" w:hAnsi="Lucida Sans" w:cs="Lucida Sans"/>
        </w:rPr>
        <w:t>EaD</w:t>
      </w:r>
      <w:proofErr w:type="spellEnd"/>
      <w:r w:rsidRPr="26BDB67E">
        <w:rPr>
          <w:rFonts w:ascii="Lucida Sans" w:eastAsia="Lucida Sans" w:hAnsi="Lucida Sans" w:cs="Lucida Sans"/>
        </w:rPr>
        <w:t xml:space="preserve">, às atividades presenciais e avaliações de aprendizagem, aos materiais didáticos e plataformas digitais, bem como à criação, funcionamento, alteração de endereço e extinção dos Polos </w:t>
      </w:r>
      <w:proofErr w:type="spellStart"/>
      <w:r w:rsidRPr="26BDB67E">
        <w:rPr>
          <w:rFonts w:ascii="Lucida Sans" w:eastAsia="Lucida Sans" w:hAnsi="Lucida Sans" w:cs="Lucida Sans"/>
        </w:rPr>
        <w:t>EaD</w:t>
      </w:r>
      <w:proofErr w:type="spellEnd"/>
      <w:r w:rsidRPr="26BDB67E">
        <w:rPr>
          <w:rFonts w:ascii="Lucida Sans" w:eastAsia="Lucida Sans" w:hAnsi="Lucida Sans" w:cs="Lucida Sans"/>
        </w:rPr>
        <w:t>;</w:t>
      </w:r>
    </w:p>
    <w:p w14:paraId="6D349CC2" w14:textId="2A94C00A" w:rsidR="7EA377AE" w:rsidRPr="00E824E7" w:rsidRDefault="7EA377AE" w:rsidP="26BDB67E">
      <w:pPr>
        <w:pStyle w:val="Marcadores"/>
        <w:ind w:left="360" w:firstLine="0"/>
        <w:jc w:val="both"/>
        <w:rPr>
          <w:rFonts w:ascii="Lucida Sans" w:eastAsiaTheme="majorEastAsia" w:hAnsi="Lucida Sans" w:cstheme="minorBidi"/>
        </w:rPr>
      </w:pPr>
      <w:hyperlink r:id="rId48">
        <w:r w:rsidRPr="26BDB67E">
          <w:rPr>
            <w:rStyle w:val="Hyperlink"/>
            <w:rFonts w:ascii="Lucida Sans" w:eastAsiaTheme="majorEastAsia" w:hAnsi="Lucida Sans" w:cstheme="minorBidi"/>
            <w:b/>
            <w:bCs/>
            <w:color w:val="auto"/>
            <w:u w:val="none"/>
          </w:rPr>
          <w:t>Diretrizes Curriculares - Cursos de Graduação Bacharelado e Licenciatura</w:t>
        </w:r>
        <w:r w:rsidRPr="26BDB67E">
          <w:rPr>
            <w:rStyle w:val="Hyperlink"/>
            <w:rFonts w:ascii="Lucida Sans" w:eastAsiaTheme="majorEastAsia" w:hAnsi="Lucida Sans" w:cstheme="minorBidi"/>
            <w:color w:val="auto"/>
            <w:u w:val="none"/>
          </w:rPr>
          <w:t>;</w:t>
        </w:r>
      </w:hyperlink>
    </w:p>
    <w:p w14:paraId="5DAC03BD" w14:textId="3D74735F" w:rsidR="7EA377AE" w:rsidRPr="00E824E7" w:rsidRDefault="7EA377AE" w:rsidP="26BDB67E">
      <w:pPr>
        <w:pStyle w:val="Marcadores"/>
        <w:ind w:left="360" w:firstLine="0"/>
        <w:jc w:val="both"/>
        <w:rPr>
          <w:rFonts w:ascii="Lucida Sans" w:eastAsiaTheme="majorEastAsia" w:hAnsi="Lucida Sans" w:cstheme="minorBidi"/>
        </w:rPr>
      </w:pPr>
      <w:r w:rsidRPr="26BDB67E">
        <w:rPr>
          <w:rFonts w:ascii="Lucida Sans" w:eastAsiaTheme="majorEastAsia" w:hAnsi="Lucida Sans" w:cstheme="minorBidi"/>
          <w:b/>
          <w:bCs/>
        </w:rPr>
        <w:t>Carga Horária mínima dos cursos de Graduação, c</w:t>
      </w:r>
      <w:r w:rsidRPr="26BDB67E">
        <w:rPr>
          <w:rFonts w:ascii="Lucida Sans" w:eastAsiaTheme="majorEastAsia" w:hAnsi="Lucida Sans" w:cstheme="minorBidi"/>
        </w:rPr>
        <w:t>onforme disposto pelo CNE</w:t>
      </w:r>
      <w:r w:rsidR="22B798F3" w:rsidRPr="26BDB67E">
        <w:rPr>
          <w:rFonts w:ascii="Lucida Sans" w:eastAsiaTheme="majorEastAsia" w:hAnsi="Lucida Sans" w:cstheme="minorBidi"/>
        </w:rPr>
        <w:t>;</w:t>
      </w:r>
    </w:p>
    <w:p w14:paraId="7D43ED35" w14:textId="36D134F0" w:rsidR="7EA377AE" w:rsidRPr="00E824E7" w:rsidRDefault="7EA377AE" w:rsidP="26BDB67E">
      <w:pPr>
        <w:pStyle w:val="Marcadores"/>
        <w:ind w:left="360" w:firstLine="0"/>
        <w:jc w:val="both"/>
        <w:rPr>
          <w:rFonts w:ascii="Lucida Sans" w:eastAsiaTheme="majorEastAsia" w:hAnsi="Lucida Sans" w:cstheme="minorBidi"/>
        </w:rPr>
      </w:pPr>
      <w:hyperlink r:id="rId49">
        <w:r w:rsidRPr="26BDB67E">
          <w:rPr>
            <w:rStyle w:val="Hyperlink"/>
            <w:rFonts w:ascii="Lucida Sans" w:eastAsiaTheme="majorEastAsia" w:hAnsi="Lucida Sans" w:cstheme="minorBidi"/>
            <w:b/>
            <w:bCs/>
            <w:color w:val="auto"/>
            <w:u w:val="none"/>
          </w:rPr>
          <w:t>Plano Nacional de Educação</w:t>
        </w:r>
      </w:hyperlink>
      <w:r w:rsidRPr="26BDB67E">
        <w:rPr>
          <w:rStyle w:val="StrongEmphasis"/>
          <w:rFonts w:ascii="Lucida Sans" w:eastAsiaTheme="majorEastAsia" w:hAnsi="Lucida Sans" w:cstheme="minorBidi"/>
        </w:rPr>
        <w:t> - PNE 2014/2024</w:t>
      </w:r>
      <w:r w:rsidRPr="26BDB67E">
        <w:rPr>
          <w:rStyle w:val="StrongEmphasis"/>
          <w:rFonts w:ascii="Lucida Sans" w:eastAsiaTheme="majorEastAsia" w:hAnsi="Lucida Sans" w:cstheme="minorBidi"/>
          <w:b w:val="0"/>
          <w:bCs w:val="0"/>
        </w:rPr>
        <w:t>;</w:t>
      </w:r>
    </w:p>
    <w:p w14:paraId="32D9AC3F" w14:textId="44F844D4" w:rsidR="2587327A" w:rsidRPr="00E824E7" w:rsidRDefault="2587327A" w:rsidP="26BDB67E">
      <w:pPr>
        <w:pStyle w:val="Marcadores"/>
        <w:ind w:left="360" w:firstLine="0"/>
        <w:jc w:val="both"/>
        <w:rPr>
          <w:rFonts w:ascii="Lucida Sans" w:hAnsi="Lucida Sans" w:cstheme="minorBidi"/>
          <w:color w:val="162937"/>
        </w:rPr>
      </w:pPr>
      <w:r w:rsidRPr="26BDB67E">
        <w:rPr>
          <w:rFonts w:ascii="Lucida Sans" w:eastAsiaTheme="majorEastAsia" w:hAnsi="Lucida Sans" w:cstheme="minorBidi"/>
          <w:b/>
          <w:bCs/>
        </w:rPr>
        <w:t>Resolução</w:t>
      </w:r>
      <w:r w:rsidR="1EB1D36C" w:rsidRPr="26BDB67E">
        <w:rPr>
          <w:rFonts w:ascii="Lucida Sans" w:hAnsi="Lucida Sans" w:cstheme="minorBidi"/>
          <w:b/>
          <w:bCs/>
          <w:caps/>
          <w:color w:val="162937"/>
        </w:rPr>
        <w:t xml:space="preserve"> </w:t>
      </w:r>
      <w:r w:rsidR="0712D8EC" w:rsidRPr="26BDB67E">
        <w:rPr>
          <w:rFonts w:ascii="Lucida Sans" w:hAnsi="Lucida Sans" w:cstheme="minorBidi"/>
          <w:b/>
          <w:bCs/>
          <w:caps/>
          <w:color w:val="162937"/>
        </w:rPr>
        <w:t>n</w:t>
      </w:r>
      <w:r w:rsidR="1EB1D36C" w:rsidRPr="26BDB67E">
        <w:rPr>
          <w:rFonts w:ascii="Lucida Sans" w:hAnsi="Lucida Sans" w:cstheme="minorBidi"/>
          <w:b/>
          <w:bCs/>
          <w:caps/>
          <w:color w:val="162937"/>
        </w:rPr>
        <w:t xml:space="preserve">º 7, </w:t>
      </w:r>
      <w:r w:rsidR="71E47D03" w:rsidRPr="26BDB67E">
        <w:rPr>
          <w:rFonts w:ascii="Lucida Sans" w:hAnsi="Lucida Sans" w:cstheme="minorBidi"/>
          <w:b/>
          <w:bCs/>
          <w:caps/>
          <w:color w:val="162937"/>
        </w:rPr>
        <w:t>d</w:t>
      </w:r>
      <w:r w:rsidR="1EB1D36C" w:rsidRPr="26BDB67E">
        <w:rPr>
          <w:rFonts w:ascii="Lucida Sans" w:hAnsi="Lucida Sans" w:cstheme="minorBidi"/>
          <w:b/>
          <w:bCs/>
          <w:caps/>
          <w:color w:val="162937"/>
        </w:rPr>
        <w:t xml:space="preserve">E 18 DE DEZEMBRO DE 2018, </w:t>
      </w:r>
      <w:proofErr w:type="gramStart"/>
      <w:r w:rsidR="1EB1D36C" w:rsidRPr="26BDB67E">
        <w:rPr>
          <w:rFonts w:ascii="Lucida Sans" w:hAnsi="Lucida Sans" w:cstheme="minorBidi"/>
          <w:color w:val="162937"/>
        </w:rPr>
        <w:t>Estabelece</w:t>
      </w:r>
      <w:proofErr w:type="gramEnd"/>
      <w:r w:rsidR="1EB1D36C" w:rsidRPr="26BDB67E">
        <w:rPr>
          <w:rFonts w:ascii="Lucida Sans" w:hAnsi="Lucida Sans" w:cstheme="minorBidi"/>
          <w:color w:val="162937"/>
        </w:rPr>
        <w:t xml:space="preserve"> as Diretrizes para a Extensão na Educação Superior Brasileira e regimenta o disposto na Meta 12.7 da Lei nº 13.005/2014, que aprova o Plano Nacional de Educação - PNE 2014-2024 e </w:t>
      </w:r>
      <w:proofErr w:type="spellStart"/>
      <w:r w:rsidR="1EB1D36C" w:rsidRPr="26BDB67E">
        <w:rPr>
          <w:rFonts w:ascii="Lucida Sans" w:hAnsi="Lucida Sans" w:cstheme="minorBidi"/>
          <w:color w:val="162937"/>
        </w:rPr>
        <w:t>daì</w:t>
      </w:r>
      <w:proofErr w:type="spellEnd"/>
      <w:r w:rsidR="1EB1D36C" w:rsidRPr="26BDB67E">
        <w:rPr>
          <w:rFonts w:ascii="Lucida Sans" w:hAnsi="Lucida Sans" w:cstheme="minorBidi"/>
          <w:color w:val="162937"/>
        </w:rPr>
        <w:t xml:space="preserve"> outras providências;</w:t>
      </w:r>
    </w:p>
    <w:p w14:paraId="0765CC43" w14:textId="53D493A1" w:rsidR="7EA377AE" w:rsidRPr="00E824E7" w:rsidRDefault="3E69E794" w:rsidP="26BDB67E">
      <w:pPr>
        <w:pStyle w:val="Marcadores"/>
        <w:ind w:left="360" w:firstLine="0"/>
        <w:jc w:val="both"/>
        <w:rPr>
          <w:rFonts w:ascii="Lucida Sans" w:eastAsiaTheme="majorEastAsia" w:hAnsi="Lucida Sans" w:cstheme="minorBidi"/>
          <w:color w:val="000000" w:themeColor="text1"/>
        </w:rPr>
      </w:pPr>
      <w:r w:rsidRPr="32C3D006">
        <w:rPr>
          <w:rFonts w:ascii="Lucida Sans" w:eastAsiaTheme="majorEastAsia" w:hAnsi="Lucida Sans" w:cstheme="minorBidi"/>
          <w:b/>
          <w:bCs/>
        </w:rPr>
        <w:t>Resolução CEPE /C</w:t>
      </w:r>
      <w:r w:rsidR="7DE8BF38" w:rsidRPr="32C3D006">
        <w:rPr>
          <w:rFonts w:ascii="Lucida Sans" w:eastAsiaTheme="majorEastAsia" w:hAnsi="Lucida Sans" w:cstheme="minorBidi"/>
          <w:b/>
          <w:bCs/>
        </w:rPr>
        <w:t>efet</w:t>
      </w:r>
      <w:r w:rsidRPr="32C3D006">
        <w:rPr>
          <w:rFonts w:ascii="Lucida Sans" w:eastAsiaTheme="majorEastAsia" w:hAnsi="Lucida Sans" w:cstheme="minorBidi"/>
          <w:b/>
          <w:bCs/>
        </w:rPr>
        <w:t xml:space="preserve">-RJ nº 01/2023, </w:t>
      </w:r>
      <w:proofErr w:type="gramStart"/>
      <w:r w:rsidRPr="32C3D006">
        <w:rPr>
          <w:rFonts w:ascii="Lucida Sans" w:eastAsiaTheme="majorEastAsia" w:hAnsi="Lucida Sans" w:cstheme="minorBidi"/>
          <w:color w:val="000000" w:themeColor="text1"/>
        </w:rPr>
        <w:t>Aprova</w:t>
      </w:r>
      <w:proofErr w:type="gramEnd"/>
      <w:r w:rsidRPr="32C3D006">
        <w:rPr>
          <w:rFonts w:ascii="Lucida Sans" w:eastAsiaTheme="majorEastAsia" w:hAnsi="Lucida Sans" w:cstheme="minorBidi"/>
          <w:color w:val="000000" w:themeColor="text1"/>
        </w:rPr>
        <w:t xml:space="preserve"> as diretrizes para curricularização da extensão no ensino superior;</w:t>
      </w:r>
    </w:p>
    <w:p w14:paraId="3E3AE6B1" w14:textId="6015DF5E" w:rsidR="7EA377AE" w:rsidRPr="00E824E7" w:rsidRDefault="7EA377AE" w:rsidP="62F2002E">
      <w:pPr>
        <w:pStyle w:val="Marcadores"/>
        <w:numPr>
          <w:ilvl w:val="0"/>
          <w:numId w:val="3"/>
        </w:numPr>
        <w:jc w:val="both"/>
        <w:rPr>
          <w:rFonts w:ascii="Lucida Sans" w:hAnsi="Lucida Sans" w:cstheme="minorHAnsi"/>
        </w:rPr>
      </w:pPr>
      <w:r w:rsidRPr="00E824E7">
        <w:rPr>
          <w:rFonts w:ascii="Lucida Sans" w:hAnsi="Lucida Sans" w:cstheme="minorHAnsi"/>
          <w:b/>
          <w:bCs/>
        </w:rPr>
        <w:t>Lei nº 10.861, de 20/12/2004</w:t>
      </w:r>
      <w:r w:rsidRPr="00E824E7">
        <w:rPr>
          <w:rFonts w:ascii="Lucida Sans" w:hAnsi="Lucida Sans" w:cstheme="minorHAnsi"/>
        </w:rPr>
        <w:t>, que em seu Art.11 estabelece que cada Instituição deve constituir uma CPA (Comissão Própria de Avaliação) com as funções de coordenar e articular o seu processo interno de avaliação e disponibilizar informações;</w:t>
      </w:r>
    </w:p>
    <w:p w14:paraId="615EDBE1" w14:textId="717D27F4" w:rsidR="7EA377AE" w:rsidRPr="00E824E7" w:rsidRDefault="7EA377AE" w:rsidP="62F2002E">
      <w:pPr>
        <w:pStyle w:val="Marcadores"/>
        <w:numPr>
          <w:ilvl w:val="0"/>
          <w:numId w:val="3"/>
        </w:numPr>
        <w:jc w:val="both"/>
        <w:rPr>
          <w:rFonts w:ascii="Lucida Sans" w:eastAsiaTheme="majorEastAsia" w:hAnsi="Lucida Sans" w:cstheme="minorHAnsi"/>
        </w:rPr>
      </w:pPr>
      <w:r w:rsidRPr="00E824E7">
        <w:rPr>
          <w:rFonts w:ascii="Lucida Sans" w:hAnsi="Lucida Sans" w:cstheme="minorHAnsi"/>
          <w:b/>
          <w:bCs/>
        </w:rPr>
        <w:t>Resolução CONAES nº 1, de 17/06/2010</w:t>
      </w:r>
      <w:r w:rsidRPr="00E824E7">
        <w:rPr>
          <w:rFonts w:ascii="Lucida Sans" w:hAnsi="Lucida Sans" w:cstheme="minorHAnsi"/>
        </w:rPr>
        <w:t>, que normatiza o Núcleo Docente Estruturante e dá outras providências.</w:t>
      </w:r>
    </w:p>
    <w:p w14:paraId="7C628236" w14:textId="30CC7580" w:rsidR="62F2002E" w:rsidRPr="00E824E7" w:rsidRDefault="62F2002E" w:rsidP="62F2002E">
      <w:pPr>
        <w:rPr>
          <w:rFonts w:ascii="Lucida Sans" w:hAnsi="Lucida Sans" w:cstheme="minorHAnsi"/>
        </w:rPr>
      </w:pPr>
    </w:p>
    <w:sectPr w:rsidR="62F2002E" w:rsidRPr="00E824E7" w:rsidSect="002E1BFE">
      <w:pgSz w:w="11907" w:h="16840" w:code="9"/>
      <w:pgMar w:top="167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30751" w14:textId="77777777" w:rsidR="00021CAE" w:rsidRDefault="00021CAE">
      <w:r>
        <w:separator/>
      </w:r>
    </w:p>
    <w:p w14:paraId="453C7FCC" w14:textId="77777777" w:rsidR="00021CAE" w:rsidRDefault="00021CAE"/>
  </w:endnote>
  <w:endnote w:type="continuationSeparator" w:id="0">
    <w:p w14:paraId="349D009F" w14:textId="77777777" w:rsidR="00021CAE" w:rsidRDefault="00021CAE">
      <w:r>
        <w:continuationSeparator/>
      </w:r>
    </w:p>
    <w:p w14:paraId="062D9E05" w14:textId="77777777" w:rsidR="00021CAE" w:rsidRDefault="00021C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OttawaPlain">
    <w:charset w:val="00"/>
    <w:family w:val="roman"/>
    <w:pitch w:val="default"/>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AA03" w14:textId="77777777" w:rsidR="0076569A" w:rsidRDefault="0076569A">
    <w:pPr>
      <w:pStyle w:val="Footer"/>
      <w:tabs>
        <w:tab w:val="clear" w:pos="4419"/>
        <w:tab w:val="clear" w:pos="8838"/>
        <w:tab w:val="center" w:pos="4800"/>
        <w:tab w:val="right" w:pos="972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insideV w:val="single" w:sz="18" w:space="0" w:color="808080"/>
      </w:tblBorders>
      <w:tblLook w:val="04A0" w:firstRow="1" w:lastRow="0" w:firstColumn="1" w:lastColumn="0" w:noHBand="0" w:noVBand="1"/>
    </w:tblPr>
    <w:tblGrid>
      <w:gridCol w:w="940"/>
      <w:gridCol w:w="8131"/>
    </w:tblGrid>
    <w:tr w:rsidR="0076569A" w14:paraId="5C9E5CA4" w14:textId="77777777" w:rsidTr="00743E4E">
      <w:tc>
        <w:tcPr>
          <w:tcW w:w="918" w:type="dxa"/>
        </w:tcPr>
        <w:p w14:paraId="0D45404E" w14:textId="78B0B3EA" w:rsidR="0076569A" w:rsidRPr="00743E4E" w:rsidRDefault="0076569A">
          <w:pPr>
            <w:pStyle w:val="Footer"/>
            <w:jc w:val="right"/>
            <w:rPr>
              <w:rFonts w:ascii="Lucida Sans" w:hAnsi="Lucida Sans" w:cs="Lucida Sans"/>
              <w:b/>
              <w:bCs/>
              <w:color w:val="4F81BD"/>
              <w:sz w:val="18"/>
              <w:szCs w:val="18"/>
            </w:rPr>
          </w:pPr>
          <w:r w:rsidRPr="00743E4E">
            <w:rPr>
              <w:rFonts w:ascii="Lucida Sans" w:hAnsi="Lucida Sans" w:cs="Lucida Sans"/>
              <w:sz w:val="18"/>
              <w:szCs w:val="18"/>
            </w:rPr>
            <w:fldChar w:fldCharType="begin"/>
          </w:r>
          <w:r w:rsidRPr="00743E4E">
            <w:rPr>
              <w:rFonts w:ascii="Lucida Sans" w:hAnsi="Lucida Sans" w:cs="Lucida Sans"/>
              <w:sz w:val="18"/>
              <w:szCs w:val="18"/>
            </w:rPr>
            <w:instrText>PAGE   \* MERGEFORMAT</w:instrText>
          </w:r>
          <w:r w:rsidRPr="00743E4E">
            <w:rPr>
              <w:rFonts w:ascii="Lucida Sans" w:hAnsi="Lucida Sans" w:cs="Lucida Sans"/>
              <w:sz w:val="18"/>
              <w:szCs w:val="18"/>
            </w:rPr>
            <w:fldChar w:fldCharType="separate"/>
          </w:r>
          <w:r w:rsidR="00511BA5" w:rsidRPr="00511BA5">
            <w:rPr>
              <w:rFonts w:ascii="Lucida Sans" w:hAnsi="Lucida Sans" w:cs="Lucida Sans"/>
              <w:b/>
              <w:bCs/>
              <w:noProof/>
              <w:color w:val="4F81BD"/>
              <w:sz w:val="18"/>
              <w:szCs w:val="18"/>
            </w:rPr>
            <w:t>29</w:t>
          </w:r>
          <w:r w:rsidRPr="00743E4E">
            <w:rPr>
              <w:rFonts w:ascii="Lucida Sans" w:hAnsi="Lucida Sans" w:cs="Lucida Sans"/>
              <w:b/>
              <w:bCs/>
              <w:color w:val="4F81BD"/>
              <w:sz w:val="18"/>
              <w:szCs w:val="18"/>
            </w:rPr>
            <w:fldChar w:fldCharType="end"/>
          </w:r>
        </w:p>
      </w:tc>
      <w:tc>
        <w:tcPr>
          <w:tcW w:w="7938" w:type="dxa"/>
        </w:tcPr>
        <w:p w14:paraId="34C09EF1" w14:textId="2147FF3B" w:rsidR="0076569A" w:rsidRPr="00782380" w:rsidRDefault="0076569A" w:rsidP="00385C82">
          <w:pPr>
            <w:pStyle w:val="Footer"/>
            <w:rPr>
              <w:rFonts w:asciiTheme="minorHAnsi" w:hAnsiTheme="minorHAnsi" w:cstheme="minorHAnsi"/>
              <w:sz w:val="20"/>
              <w:szCs w:val="20"/>
            </w:rPr>
          </w:pPr>
          <w:r w:rsidRPr="00782380">
            <w:rPr>
              <w:rFonts w:asciiTheme="minorHAnsi" w:hAnsiTheme="minorHAnsi" w:cstheme="minorHAnsi"/>
              <w:sz w:val="20"/>
              <w:szCs w:val="20"/>
            </w:rPr>
            <w:t xml:space="preserve"> Projeto </w:t>
          </w:r>
          <w:r w:rsidR="006554A4">
            <w:rPr>
              <w:rFonts w:asciiTheme="minorHAnsi" w:hAnsiTheme="minorHAnsi" w:cstheme="minorHAnsi"/>
              <w:sz w:val="20"/>
              <w:szCs w:val="20"/>
            </w:rPr>
            <w:t>P</w:t>
          </w:r>
          <w:r w:rsidRPr="00782380">
            <w:rPr>
              <w:rFonts w:asciiTheme="minorHAnsi" w:hAnsiTheme="minorHAnsi" w:cstheme="minorHAnsi"/>
              <w:sz w:val="20"/>
              <w:szCs w:val="20"/>
            </w:rPr>
            <w:t xml:space="preserve">edagógico do </w:t>
          </w:r>
          <w:r w:rsidR="006554A4">
            <w:rPr>
              <w:rFonts w:asciiTheme="minorHAnsi" w:hAnsiTheme="minorHAnsi" w:cstheme="minorHAnsi"/>
              <w:sz w:val="20"/>
              <w:szCs w:val="20"/>
            </w:rPr>
            <w:t>C</w:t>
          </w:r>
          <w:r w:rsidRPr="00782380">
            <w:rPr>
              <w:rFonts w:asciiTheme="minorHAnsi" w:hAnsiTheme="minorHAnsi" w:cstheme="minorHAnsi"/>
              <w:sz w:val="20"/>
              <w:szCs w:val="20"/>
            </w:rPr>
            <w:t xml:space="preserve">urso de </w:t>
          </w:r>
          <w:r w:rsidRPr="00782380">
            <w:rPr>
              <w:rFonts w:asciiTheme="minorHAnsi" w:hAnsiTheme="minorHAnsi" w:cstheme="minorHAnsi"/>
              <w:color w:val="FF0000"/>
              <w:sz w:val="20"/>
              <w:szCs w:val="20"/>
            </w:rPr>
            <w:t>XXXXXX</w:t>
          </w:r>
        </w:p>
      </w:tc>
    </w:tr>
  </w:tbl>
  <w:p w14:paraId="4254D84B" w14:textId="77777777" w:rsidR="0076569A" w:rsidRDefault="0076569A" w:rsidP="0030266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insideV w:val="single" w:sz="18" w:space="0" w:color="808080"/>
      </w:tblBorders>
      <w:tblLook w:val="04A0" w:firstRow="1" w:lastRow="0" w:firstColumn="1" w:lastColumn="0" w:noHBand="0" w:noVBand="1"/>
    </w:tblPr>
    <w:tblGrid>
      <w:gridCol w:w="1007"/>
      <w:gridCol w:w="8711"/>
    </w:tblGrid>
    <w:tr w:rsidR="0076569A" w14:paraId="6C95C634" w14:textId="77777777" w:rsidTr="00743E4E">
      <w:tc>
        <w:tcPr>
          <w:tcW w:w="918" w:type="dxa"/>
        </w:tcPr>
        <w:p w14:paraId="494FE577" w14:textId="3AE27CA8" w:rsidR="0076569A" w:rsidRPr="00743E4E" w:rsidRDefault="0076569A">
          <w:pPr>
            <w:pStyle w:val="Footer"/>
            <w:jc w:val="right"/>
            <w:rPr>
              <w:rFonts w:ascii="Lucida Sans" w:hAnsi="Lucida Sans" w:cs="Lucida Sans"/>
              <w:b/>
              <w:bCs/>
              <w:color w:val="4F81BD"/>
              <w:sz w:val="18"/>
              <w:szCs w:val="18"/>
            </w:rPr>
          </w:pPr>
          <w:r w:rsidRPr="00743E4E">
            <w:rPr>
              <w:rFonts w:ascii="Lucida Sans" w:hAnsi="Lucida Sans" w:cs="Lucida Sans"/>
              <w:sz w:val="18"/>
              <w:szCs w:val="18"/>
            </w:rPr>
            <w:fldChar w:fldCharType="begin"/>
          </w:r>
          <w:r w:rsidRPr="00743E4E">
            <w:rPr>
              <w:rFonts w:ascii="Lucida Sans" w:hAnsi="Lucida Sans" w:cs="Lucida Sans"/>
              <w:sz w:val="18"/>
              <w:szCs w:val="18"/>
            </w:rPr>
            <w:instrText>PAGE   \* MERGEFORMAT</w:instrText>
          </w:r>
          <w:r w:rsidRPr="00743E4E">
            <w:rPr>
              <w:rFonts w:ascii="Lucida Sans" w:hAnsi="Lucida Sans" w:cs="Lucida Sans"/>
              <w:sz w:val="18"/>
              <w:szCs w:val="18"/>
            </w:rPr>
            <w:fldChar w:fldCharType="separate"/>
          </w:r>
          <w:r w:rsidR="00511BA5" w:rsidRPr="00511BA5">
            <w:rPr>
              <w:rFonts w:ascii="Lucida Sans" w:hAnsi="Lucida Sans" w:cs="Lucida Sans"/>
              <w:b/>
              <w:bCs/>
              <w:noProof/>
              <w:color w:val="4F81BD"/>
              <w:sz w:val="18"/>
              <w:szCs w:val="18"/>
            </w:rPr>
            <w:t>44</w:t>
          </w:r>
          <w:r w:rsidRPr="00743E4E">
            <w:rPr>
              <w:rFonts w:ascii="Lucida Sans" w:hAnsi="Lucida Sans" w:cs="Lucida Sans"/>
              <w:b/>
              <w:bCs/>
              <w:color w:val="4F81BD"/>
              <w:sz w:val="18"/>
              <w:szCs w:val="18"/>
            </w:rPr>
            <w:fldChar w:fldCharType="end"/>
          </w:r>
        </w:p>
      </w:tc>
      <w:tc>
        <w:tcPr>
          <w:tcW w:w="7938" w:type="dxa"/>
        </w:tcPr>
        <w:p w14:paraId="1922F175" w14:textId="77777777" w:rsidR="0076569A" w:rsidRPr="00743E4E" w:rsidRDefault="0076569A" w:rsidP="00385C82">
          <w:pPr>
            <w:pStyle w:val="Footer"/>
            <w:rPr>
              <w:rFonts w:ascii="Lucida Sans" w:hAnsi="Lucida Sans" w:cs="Lucida Sans"/>
              <w:sz w:val="18"/>
              <w:szCs w:val="18"/>
            </w:rPr>
          </w:pPr>
          <w:r>
            <w:t xml:space="preserve"> Projeto pedagógico </w:t>
          </w:r>
          <w:r w:rsidRPr="00743E4E">
            <w:rPr>
              <w:rFonts w:ascii="Lucida Sans" w:hAnsi="Lucida Sans" w:cs="Lucida Sans"/>
              <w:sz w:val="18"/>
              <w:szCs w:val="18"/>
            </w:rPr>
            <w:t>d</w:t>
          </w:r>
          <w:r>
            <w:rPr>
              <w:rFonts w:ascii="Lucida Sans" w:hAnsi="Lucida Sans" w:cs="Lucida Sans"/>
              <w:sz w:val="18"/>
              <w:szCs w:val="18"/>
            </w:rPr>
            <w:t xml:space="preserve">o curso de </w:t>
          </w:r>
          <w:r w:rsidRPr="00385C82">
            <w:rPr>
              <w:rFonts w:ascii="Lucida Sans" w:hAnsi="Lucida Sans" w:cs="Lucida Sans"/>
              <w:color w:val="FF0000"/>
              <w:sz w:val="18"/>
              <w:szCs w:val="18"/>
            </w:rPr>
            <w:t>XXX</w:t>
          </w:r>
          <w:r>
            <w:rPr>
              <w:rFonts w:ascii="Lucida Sans" w:hAnsi="Lucida Sans" w:cs="Lucida Sans"/>
              <w:color w:val="FF0000"/>
              <w:sz w:val="18"/>
              <w:szCs w:val="18"/>
            </w:rPr>
            <w:t>XXX</w:t>
          </w:r>
        </w:p>
      </w:tc>
    </w:tr>
  </w:tbl>
  <w:p w14:paraId="48E1BBA4" w14:textId="77777777" w:rsidR="0076569A" w:rsidRDefault="0076569A" w:rsidP="0030266C">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88DE" w14:textId="77777777" w:rsidR="0076569A" w:rsidRDefault="0076569A" w:rsidP="00DF3B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27262" w14:textId="77777777" w:rsidR="00021CAE" w:rsidRDefault="00021CAE">
      <w:r>
        <w:separator/>
      </w:r>
    </w:p>
    <w:p w14:paraId="224B03B4" w14:textId="77777777" w:rsidR="00021CAE" w:rsidRDefault="00021CAE"/>
  </w:footnote>
  <w:footnote w:type="continuationSeparator" w:id="0">
    <w:p w14:paraId="6866DFDE" w14:textId="77777777" w:rsidR="00021CAE" w:rsidRDefault="00021CAE">
      <w:r>
        <w:continuationSeparator/>
      </w:r>
    </w:p>
    <w:p w14:paraId="4DA740CF" w14:textId="77777777" w:rsidR="00021CAE" w:rsidRDefault="00021CAE"/>
  </w:footnote>
  <w:footnote w:id="1">
    <w:p w14:paraId="24CA8A49" w14:textId="77777777" w:rsidR="0076569A" w:rsidRPr="008A0B25" w:rsidRDefault="0076569A" w:rsidP="00D31B89">
      <w:pPr>
        <w:pStyle w:val="FootnoteText"/>
        <w:rPr>
          <w:sz w:val="16"/>
          <w:szCs w:val="16"/>
        </w:rPr>
      </w:pPr>
      <w:r w:rsidRPr="008A0B25">
        <w:rPr>
          <w:rStyle w:val="FootnoteReference"/>
          <w:sz w:val="16"/>
          <w:szCs w:val="16"/>
        </w:rPr>
        <w:footnoteRef/>
      </w:r>
      <w:r>
        <w:rPr>
          <w:sz w:val="16"/>
          <w:szCs w:val="16"/>
        </w:rPr>
        <w:t>Portal</w:t>
      </w:r>
      <w:r w:rsidRPr="008A0B25">
        <w:rPr>
          <w:sz w:val="16"/>
          <w:szCs w:val="16"/>
        </w:rPr>
        <w:t xml:space="preserve"> da Instituição: http://portal.cefet-rj.br/</w:t>
      </w:r>
    </w:p>
  </w:footnote>
  <w:footnote w:id="2">
    <w:p w14:paraId="0927CDA4" w14:textId="77777777" w:rsidR="0076569A" w:rsidRPr="00806D47" w:rsidRDefault="0076569A" w:rsidP="00296409">
      <w:pPr>
        <w:pStyle w:val="FootnoteText"/>
        <w:rPr>
          <w:sz w:val="16"/>
          <w:szCs w:val="16"/>
        </w:rPr>
      </w:pPr>
      <w:r w:rsidRPr="00806D47">
        <w:rPr>
          <w:rStyle w:val="FootnoteReference"/>
          <w:sz w:val="16"/>
          <w:szCs w:val="16"/>
        </w:rPr>
        <w:footnoteRef/>
      </w:r>
      <w:r w:rsidRPr="00806D47">
        <w:rPr>
          <w:sz w:val="16"/>
          <w:szCs w:val="16"/>
        </w:rPr>
        <w:t xml:space="preserve"> </w:t>
      </w:r>
      <w:r>
        <w:rPr>
          <w:sz w:val="16"/>
          <w:szCs w:val="16"/>
        </w:rPr>
        <w:t>Regulamento do</w:t>
      </w:r>
      <w:r w:rsidRPr="00806D47">
        <w:rPr>
          <w:sz w:val="16"/>
          <w:szCs w:val="16"/>
        </w:rPr>
        <w:t xml:space="preserve"> estágio supervisionado: http://portal.cefet-rj.br/files/alunos/outros/regulamento_estagio_2012_1.pdf</w:t>
      </w:r>
    </w:p>
  </w:footnote>
  <w:footnote w:id="3">
    <w:p w14:paraId="5708CC1E" w14:textId="77777777" w:rsidR="0076569A" w:rsidRPr="00806D47" w:rsidRDefault="0076569A" w:rsidP="00296409">
      <w:pPr>
        <w:pStyle w:val="FootnoteText"/>
        <w:rPr>
          <w:sz w:val="16"/>
          <w:szCs w:val="16"/>
        </w:rPr>
      </w:pPr>
      <w:r w:rsidRPr="00806D47">
        <w:rPr>
          <w:rStyle w:val="FootnoteReference"/>
          <w:sz w:val="16"/>
          <w:szCs w:val="16"/>
        </w:rPr>
        <w:footnoteRef/>
      </w:r>
      <w:r w:rsidRPr="00806D47">
        <w:rPr>
          <w:sz w:val="16"/>
          <w:szCs w:val="16"/>
        </w:rPr>
        <w:t xml:space="preserve"> Informações sobre estágio supervisionado: http://portal.cefet-rj.br/alunos/estagio-supervisionado.html</w:t>
      </w:r>
    </w:p>
  </w:footnote>
  <w:footnote w:id="4">
    <w:p w14:paraId="078B75F1" w14:textId="77777777" w:rsidR="0076569A" w:rsidRPr="0008479C" w:rsidRDefault="0076569A" w:rsidP="00037865">
      <w:pPr>
        <w:pStyle w:val="FootnoteText"/>
        <w:rPr>
          <w:sz w:val="16"/>
          <w:szCs w:val="16"/>
        </w:rPr>
      </w:pPr>
      <w:r w:rsidRPr="0008479C">
        <w:rPr>
          <w:rStyle w:val="FootnoteReference"/>
          <w:sz w:val="16"/>
          <w:szCs w:val="16"/>
        </w:rPr>
        <w:footnoteRef/>
      </w:r>
      <w:r w:rsidRPr="0008479C">
        <w:rPr>
          <w:sz w:val="16"/>
          <w:szCs w:val="16"/>
        </w:rPr>
        <w:t xml:space="preserve"> Ficha de Avaliação do estágio supervisionado: http://portal.cefet-rj.br/files/alunos/outros/regulamento_estagio_2012_1.pdf</w:t>
      </w:r>
    </w:p>
  </w:footnote>
  <w:footnote w:id="5">
    <w:p w14:paraId="0C384644" w14:textId="77777777" w:rsidR="0076569A" w:rsidRPr="0008479C" w:rsidRDefault="0076569A" w:rsidP="00037865">
      <w:pPr>
        <w:pStyle w:val="FootnoteText"/>
        <w:rPr>
          <w:sz w:val="16"/>
          <w:szCs w:val="16"/>
        </w:rPr>
      </w:pPr>
      <w:r w:rsidRPr="0008479C">
        <w:rPr>
          <w:rStyle w:val="FootnoteReference"/>
          <w:sz w:val="16"/>
          <w:szCs w:val="16"/>
        </w:rPr>
        <w:footnoteRef/>
      </w:r>
      <w:r w:rsidRPr="0008479C">
        <w:rPr>
          <w:sz w:val="16"/>
          <w:szCs w:val="16"/>
        </w:rPr>
        <w:t xml:space="preserve"> Informações sobre estágio supervisionado: http://portal.cefet-rj.br/alunos/estagio-supervisionado.html</w:t>
      </w:r>
    </w:p>
  </w:footnote>
  <w:footnote w:id="6">
    <w:p w14:paraId="65EC5C84" w14:textId="77777777" w:rsidR="0076569A" w:rsidRPr="009B3E75" w:rsidRDefault="0076569A" w:rsidP="00504331">
      <w:pPr>
        <w:pStyle w:val="FootnoteText"/>
        <w:rPr>
          <w:color w:val="FF0000"/>
          <w:sz w:val="16"/>
          <w:szCs w:val="16"/>
        </w:rPr>
      </w:pPr>
      <w:r w:rsidRPr="009B3E75">
        <w:rPr>
          <w:rStyle w:val="FootnoteReference"/>
          <w:color w:val="FF0000"/>
          <w:sz w:val="16"/>
          <w:szCs w:val="16"/>
        </w:rPr>
        <w:footnoteRef/>
      </w:r>
      <w:r w:rsidRPr="009B3E75">
        <w:rPr>
          <w:color w:val="FF0000"/>
          <w:sz w:val="16"/>
          <w:szCs w:val="16"/>
        </w:rPr>
        <w:t xml:space="preserve"> Planos de Curso: http://portal.cefet-rj.br/ensino/graduacao/ensino-graduacao-maracana.html</w:t>
      </w:r>
    </w:p>
  </w:footnote>
  <w:footnote w:id="7">
    <w:p w14:paraId="7D541DE6" w14:textId="77777777" w:rsidR="0076569A" w:rsidRPr="00DE54A6" w:rsidRDefault="0076569A" w:rsidP="006871A0">
      <w:pPr>
        <w:pStyle w:val="FootnoteText"/>
        <w:rPr>
          <w:sz w:val="16"/>
          <w:szCs w:val="16"/>
        </w:rPr>
      </w:pPr>
      <w:r w:rsidRPr="00DE54A6">
        <w:rPr>
          <w:rStyle w:val="FootnoteReference"/>
          <w:sz w:val="16"/>
          <w:szCs w:val="16"/>
        </w:rPr>
        <w:footnoteRef/>
      </w:r>
      <w:r w:rsidRPr="00DE54A6">
        <w:rPr>
          <w:sz w:val="16"/>
          <w:szCs w:val="16"/>
        </w:rPr>
        <w:t xml:space="preserve"> Programa de Monitoria – Edital: http://portal.cefet-rj.br/ensino/graduacao/monitoriagrad.html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35"/>
      <w:gridCol w:w="3235"/>
      <w:gridCol w:w="3235"/>
    </w:tblGrid>
    <w:tr w:rsidR="6B8C4626" w14:paraId="7E6D68A2" w14:textId="77777777" w:rsidTr="6B8C4626">
      <w:trPr>
        <w:trHeight w:val="300"/>
      </w:trPr>
      <w:tc>
        <w:tcPr>
          <w:tcW w:w="3235" w:type="dxa"/>
        </w:tcPr>
        <w:p w14:paraId="7C34DDDC" w14:textId="0DC9E509" w:rsidR="6B8C4626" w:rsidRDefault="6B8C4626" w:rsidP="6B8C4626">
          <w:pPr>
            <w:pStyle w:val="Header"/>
            <w:ind w:left="-115"/>
          </w:pPr>
        </w:p>
      </w:tc>
      <w:tc>
        <w:tcPr>
          <w:tcW w:w="3235" w:type="dxa"/>
        </w:tcPr>
        <w:p w14:paraId="065532EF" w14:textId="03FA9C5F" w:rsidR="6B8C4626" w:rsidRDefault="6B8C4626" w:rsidP="6B8C4626">
          <w:pPr>
            <w:pStyle w:val="Header"/>
            <w:jc w:val="center"/>
          </w:pPr>
        </w:p>
      </w:tc>
      <w:tc>
        <w:tcPr>
          <w:tcW w:w="3235" w:type="dxa"/>
        </w:tcPr>
        <w:p w14:paraId="3111F5E7" w14:textId="70D8E0BA" w:rsidR="6B8C4626" w:rsidRDefault="6B8C4626" w:rsidP="6B8C4626">
          <w:pPr>
            <w:pStyle w:val="Header"/>
            <w:ind w:right="-115"/>
            <w:jc w:val="right"/>
          </w:pPr>
        </w:p>
      </w:tc>
    </w:tr>
  </w:tbl>
  <w:p w14:paraId="5F0000D6" w14:textId="242A641B" w:rsidR="6B8C4626" w:rsidRDefault="6B8C4626" w:rsidP="6B8C4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507"/>
      <w:gridCol w:w="1211"/>
    </w:tblGrid>
    <w:tr w:rsidR="0076569A" w14:paraId="704E0EA7" w14:textId="77777777" w:rsidTr="6B8C4626">
      <w:trPr>
        <w:trHeight w:val="288"/>
      </w:trPr>
      <w:tc>
        <w:tcPr>
          <w:tcW w:w="7765" w:type="dxa"/>
        </w:tcPr>
        <w:p w14:paraId="7E71829C" w14:textId="77777777" w:rsidR="0076569A" w:rsidRPr="00743E4E" w:rsidRDefault="0076569A" w:rsidP="00743E4E">
          <w:pPr>
            <w:pStyle w:val="Header"/>
            <w:jc w:val="right"/>
            <w:rPr>
              <w:rFonts w:ascii="Cambria" w:hAnsi="Cambria"/>
              <w:sz w:val="36"/>
              <w:szCs w:val="36"/>
            </w:rPr>
          </w:pPr>
          <w:r>
            <w:rPr>
              <w:rFonts w:ascii="Cambria" w:hAnsi="Cambria"/>
              <w:sz w:val="36"/>
              <w:szCs w:val="36"/>
            </w:rPr>
            <w:t xml:space="preserve"> </w:t>
          </w:r>
          <w:proofErr w:type="spellStart"/>
          <w:r>
            <w:rPr>
              <w:rFonts w:ascii="Cambria" w:hAnsi="Cambria"/>
              <w:sz w:val="36"/>
              <w:szCs w:val="36"/>
            </w:rPr>
            <w:t>Cefet</w:t>
          </w:r>
          <w:proofErr w:type="spellEnd"/>
          <w:r>
            <w:rPr>
              <w:rFonts w:ascii="Cambria" w:hAnsi="Cambria"/>
              <w:sz w:val="36"/>
              <w:szCs w:val="36"/>
            </w:rPr>
            <w:t>/RJ</w:t>
          </w:r>
        </w:p>
      </w:tc>
      <w:tc>
        <w:tcPr>
          <w:tcW w:w="1105" w:type="dxa"/>
        </w:tcPr>
        <w:p w14:paraId="63AC9E9E" w14:textId="7B40954A" w:rsidR="0076569A" w:rsidRPr="00891B71" w:rsidRDefault="6B8C4626">
          <w:pPr>
            <w:pStyle w:val="Header"/>
            <w:rPr>
              <w:rFonts w:ascii="Cambria" w:hAnsi="Cambria"/>
              <w:b/>
              <w:bCs/>
              <w:color w:val="4F81BD"/>
              <w:sz w:val="28"/>
              <w:szCs w:val="28"/>
            </w:rPr>
          </w:pPr>
          <w:r w:rsidRPr="6B8C4626">
            <w:rPr>
              <w:rFonts w:ascii="Cambria" w:hAnsi="Cambria"/>
              <w:b/>
              <w:bCs/>
              <w:color w:val="365F91" w:themeColor="accent1" w:themeShade="BF"/>
              <w:sz w:val="36"/>
              <w:szCs w:val="36"/>
            </w:rPr>
            <w:t xml:space="preserve">2026 </w:t>
          </w:r>
        </w:p>
      </w:tc>
    </w:tr>
  </w:tbl>
  <w:p w14:paraId="7D951526" w14:textId="6217486F" w:rsidR="0076569A" w:rsidRPr="00743E4E" w:rsidRDefault="0076569A" w:rsidP="00891B71">
    <w:pPr>
      <w:pStyle w:val="Header"/>
      <w:tabs>
        <w:tab w:val="clear" w:pos="4419"/>
        <w:tab w:val="clear" w:pos="8838"/>
        <w:tab w:val="right" w:pos="9072"/>
        <w:tab w:val="center" w:pos="9356"/>
      </w:tabs>
      <w:rPr>
        <w:rFonts w:ascii="Lucida Sans" w:hAnsi="Lucida Sans" w:cs="Lucida Sans"/>
        <w:sz w:val="18"/>
        <w:szCs w:val="18"/>
      </w:rPr>
    </w:pPr>
    <w:r w:rsidRPr="00743E4E">
      <w:rPr>
        <w:rFonts w:ascii="Lucida Sans" w:hAnsi="Lucida Sans" w:cs="Lucida Sans"/>
        <w:sz w:val="18"/>
        <w:szCs w:val="18"/>
      </w:rPr>
      <w:t>www.cefet-rj.br</w:t>
    </w:r>
    <w:r>
      <w:rPr>
        <w:rFonts w:ascii="Lucida Sans" w:hAnsi="Lucida Sans" w:cs="Lucida Sans"/>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C0C86" w14:textId="77777777" w:rsidR="0076569A" w:rsidRDefault="0076569A">
    <w:pPr>
      <w:pStyle w:val="Header"/>
    </w:pPr>
  </w:p>
  <w:p w14:paraId="71695FA5" w14:textId="77777777" w:rsidR="0076569A" w:rsidRPr="00743E4E" w:rsidRDefault="0076569A" w:rsidP="00891B71">
    <w:pPr>
      <w:pStyle w:val="Header"/>
      <w:tabs>
        <w:tab w:val="clear" w:pos="4419"/>
        <w:tab w:val="clear" w:pos="8838"/>
        <w:tab w:val="right" w:pos="9072"/>
        <w:tab w:val="center" w:pos="9356"/>
      </w:tabs>
      <w:rPr>
        <w:rFonts w:ascii="Lucida Sans" w:hAnsi="Lucida Sans" w:cs="Lucida San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singleLevel"/>
    <w:tmpl w:val="0000000F"/>
    <w:name w:val="WW8Num20"/>
    <w:lvl w:ilvl="0">
      <w:start w:val="1"/>
      <w:numFmt w:val="bullet"/>
      <w:lvlText w:val=""/>
      <w:lvlJc w:val="left"/>
      <w:pPr>
        <w:tabs>
          <w:tab w:val="num" w:pos="0"/>
        </w:tabs>
        <w:ind w:left="720" w:hanging="360"/>
      </w:pPr>
      <w:rPr>
        <w:rFonts w:ascii="Symbol" w:hAnsi="Symbol" w:cs="Symbol"/>
        <w:sz w:val="24"/>
      </w:rPr>
    </w:lvl>
  </w:abstractNum>
  <w:abstractNum w:abstractNumId="1" w15:restartNumberingAfterBreak="0">
    <w:nsid w:val="032D010A"/>
    <w:multiLevelType w:val="hybridMultilevel"/>
    <w:tmpl w:val="FC34101A"/>
    <w:lvl w:ilvl="0" w:tplc="04160005">
      <w:start w:val="1"/>
      <w:numFmt w:val="bullet"/>
      <w:lvlText w:val=""/>
      <w:lvlJc w:val="left"/>
      <w:pPr>
        <w:tabs>
          <w:tab w:val="num" w:pos="1069"/>
        </w:tabs>
        <w:ind w:left="1069" w:hanging="360"/>
      </w:pPr>
      <w:rPr>
        <w:rFonts w:ascii="Wingdings" w:hAnsi="Wingdings"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2" w15:restartNumberingAfterBreak="0">
    <w:nsid w:val="08D333DA"/>
    <w:multiLevelType w:val="hybridMultilevel"/>
    <w:tmpl w:val="D5B6664A"/>
    <w:lvl w:ilvl="0" w:tplc="B0D2E8BA">
      <w:start w:val="1"/>
      <w:numFmt w:val="bullet"/>
      <w:lvlText w:val=""/>
      <w:lvlJc w:val="left"/>
      <w:pPr>
        <w:ind w:left="720" w:hanging="360"/>
      </w:pPr>
      <w:rPr>
        <w:rFonts w:ascii="Symbol" w:hAnsi="Symbol" w:hint="default"/>
      </w:rPr>
    </w:lvl>
    <w:lvl w:ilvl="1" w:tplc="CB609EE6">
      <w:start w:val="1"/>
      <w:numFmt w:val="bullet"/>
      <w:lvlText w:val="o"/>
      <w:lvlJc w:val="left"/>
      <w:pPr>
        <w:ind w:left="1440" w:hanging="360"/>
      </w:pPr>
      <w:rPr>
        <w:rFonts w:ascii="Courier New" w:hAnsi="Courier New" w:hint="default"/>
      </w:rPr>
    </w:lvl>
    <w:lvl w:ilvl="2" w:tplc="7A90663E">
      <w:start w:val="1"/>
      <w:numFmt w:val="bullet"/>
      <w:lvlText w:val=""/>
      <w:lvlJc w:val="left"/>
      <w:pPr>
        <w:ind w:left="2160" w:hanging="360"/>
      </w:pPr>
      <w:rPr>
        <w:rFonts w:ascii="Wingdings" w:hAnsi="Wingdings" w:hint="default"/>
      </w:rPr>
    </w:lvl>
    <w:lvl w:ilvl="3" w:tplc="DC9E2BC2">
      <w:start w:val="1"/>
      <w:numFmt w:val="bullet"/>
      <w:lvlText w:val=""/>
      <w:lvlJc w:val="left"/>
      <w:pPr>
        <w:ind w:left="2880" w:hanging="360"/>
      </w:pPr>
      <w:rPr>
        <w:rFonts w:ascii="Symbol" w:hAnsi="Symbol" w:hint="default"/>
      </w:rPr>
    </w:lvl>
    <w:lvl w:ilvl="4" w:tplc="11DEB1F6">
      <w:start w:val="1"/>
      <w:numFmt w:val="bullet"/>
      <w:lvlText w:val="o"/>
      <w:lvlJc w:val="left"/>
      <w:pPr>
        <w:ind w:left="3600" w:hanging="360"/>
      </w:pPr>
      <w:rPr>
        <w:rFonts w:ascii="Courier New" w:hAnsi="Courier New" w:hint="default"/>
      </w:rPr>
    </w:lvl>
    <w:lvl w:ilvl="5" w:tplc="9F68EAA4">
      <w:start w:val="1"/>
      <w:numFmt w:val="bullet"/>
      <w:lvlText w:val=""/>
      <w:lvlJc w:val="left"/>
      <w:pPr>
        <w:ind w:left="4320" w:hanging="360"/>
      </w:pPr>
      <w:rPr>
        <w:rFonts w:ascii="Wingdings" w:hAnsi="Wingdings" w:hint="default"/>
      </w:rPr>
    </w:lvl>
    <w:lvl w:ilvl="6" w:tplc="130E74E0">
      <w:start w:val="1"/>
      <w:numFmt w:val="bullet"/>
      <w:lvlText w:val=""/>
      <w:lvlJc w:val="left"/>
      <w:pPr>
        <w:ind w:left="5040" w:hanging="360"/>
      </w:pPr>
      <w:rPr>
        <w:rFonts w:ascii="Symbol" w:hAnsi="Symbol" w:hint="default"/>
      </w:rPr>
    </w:lvl>
    <w:lvl w:ilvl="7" w:tplc="4C1E6832">
      <w:start w:val="1"/>
      <w:numFmt w:val="bullet"/>
      <w:lvlText w:val="o"/>
      <w:lvlJc w:val="left"/>
      <w:pPr>
        <w:ind w:left="5760" w:hanging="360"/>
      </w:pPr>
      <w:rPr>
        <w:rFonts w:ascii="Courier New" w:hAnsi="Courier New" w:hint="default"/>
      </w:rPr>
    </w:lvl>
    <w:lvl w:ilvl="8" w:tplc="E7F681A6">
      <w:start w:val="1"/>
      <w:numFmt w:val="bullet"/>
      <w:lvlText w:val=""/>
      <w:lvlJc w:val="left"/>
      <w:pPr>
        <w:ind w:left="6480" w:hanging="360"/>
      </w:pPr>
      <w:rPr>
        <w:rFonts w:ascii="Wingdings" w:hAnsi="Wingdings" w:hint="default"/>
      </w:rPr>
    </w:lvl>
  </w:abstractNum>
  <w:abstractNum w:abstractNumId="3" w15:restartNumberingAfterBreak="0">
    <w:nsid w:val="163D5A48"/>
    <w:multiLevelType w:val="hybridMultilevel"/>
    <w:tmpl w:val="72628E58"/>
    <w:lvl w:ilvl="0" w:tplc="04160005">
      <w:start w:val="1"/>
      <w:numFmt w:val="bullet"/>
      <w:lvlText w:val=""/>
      <w:lvlJc w:val="left"/>
      <w:pPr>
        <w:ind w:left="3196" w:hanging="360"/>
      </w:pPr>
      <w:rPr>
        <w:rFonts w:ascii="Wingdings" w:hAnsi="Wingdings" w:hint="default"/>
      </w:rPr>
    </w:lvl>
    <w:lvl w:ilvl="1" w:tplc="04160003" w:tentative="1">
      <w:start w:val="1"/>
      <w:numFmt w:val="bullet"/>
      <w:lvlText w:val="o"/>
      <w:lvlJc w:val="left"/>
      <w:pPr>
        <w:ind w:left="3916" w:hanging="360"/>
      </w:pPr>
      <w:rPr>
        <w:rFonts w:ascii="Courier New" w:hAnsi="Courier New" w:cs="Courier New" w:hint="default"/>
      </w:rPr>
    </w:lvl>
    <w:lvl w:ilvl="2" w:tplc="04160005" w:tentative="1">
      <w:start w:val="1"/>
      <w:numFmt w:val="bullet"/>
      <w:lvlText w:val=""/>
      <w:lvlJc w:val="left"/>
      <w:pPr>
        <w:ind w:left="4636" w:hanging="360"/>
      </w:pPr>
      <w:rPr>
        <w:rFonts w:ascii="Wingdings" w:hAnsi="Wingdings" w:hint="default"/>
      </w:rPr>
    </w:lvl>
    <w:lvl w:ilvl="3" w:tplc="04160001" w:tentative="1">
      <w:start w:val="1"/>
      <w:numFmt w:val="bullet"/>
      <w:lvlText w:val=""/>
      <w:lvlJc w:val="left"/>
      <w:pPr>
        <w:ind w:left="5356" w:hanging="360"/>
      </w:pPr>
      <w:rPr>
        <w:rFonts w:ascii="Symbol" w:hAnsi="Symbol" w:hint="default"/>
      </w:rPr>
    </w:lvl>
    <w:lvl w:ilvl="4" w:tplc="04160003" w:tentative="1">
      <w:start w:val="1"/>
      <w:numFmt w:val="bullet"/>
      <w:lvlText w:val="o"/>
      <w:lvlJc w:val="left"/>
      <w:pPr>
        <w:ind w:left="6076" w:hanging="360"/>
      </w:pPr>
      <w:rPr>
        <w:rFonts w:ascii="Courier New" w:hAnsi="Courier New" w:cs="Courier New" w:hint="default"/>
      </w:rPr>
    </w:lvl>
    <w:lvl w:ilvl="5" w:tplc="04160005" w:tentative="1">
      <w:start w:val="1"/>
      <w:numFmt w:val="bullet"/>
      <w:lvlText w:val=""/>
      <w:lvlJc w:val="left"/>
      <w:pPr>
        <w:ind w:left="6796" w:hanging="360"/>
      </w:pPr>
      <w:rPr>
        <w:rFonts w:ascii="Wingdings" w:hAnsi="Wingdings" w:hint="default"/>
      </w:rPr>
    </w:lvl>
    <w:lvl w:ilvl="6" w:tplc="04160001" w:tentative="1">
      <w:start w:val="1"/>
      <w:numFmt w:val="bullet"/>
      <w:lvlText w:val=""/>
      <w:lvlJc w:val="left"/>
      <w:pPr>
        <w:ind w:left="7516" w:hanging="360"/>
      </w:pPr>
      <w:rPr>
        <w:rFonts w:ascii="Symbol" w:hAnsi="Symbol" w:hint="default"/>
      </w:rPr>
    </w:lvl>
    <w:lvl w:ilvl="7" w:tplc="04160003" w:tentative="1">
      <w:start w:val="1"/>
      <w:numFmt w:val="bullet"/>
      <w:lvlText w:val="o"/>
      <w:lvlJc w:val="left"/>
      <w:pPr>
        <w:ind w:left="8236" w:hanging="360"/>
      </w:pPr>
      <w:rPr>
        <w:rFonts w:ascii="Courier New" w:hAnsi="Courier New" w:cs="Courier New" w:hint="default"/>
      </w:rPr>
    </w:lvl>
    <w:lvl w:ilvl="8" w:tplc="04160005" w:tentative="1">
      <w:start w:val="1"/>
      <w:numFmt w:val="bullet"/>
      <w:lvlText w:val=""/>
      <w:lvlJc w:val="left"/>
      <w:pPr>
        <w:ind w:left="8956" w:hanging="360"/>
      </w:pPr>
      <w:rPr>
        <w:rFonts w:ascii="Wingdings" w:hAnsi="Wingdings" w:hint="default"/>
      </w:rPr>
    </w:lvl>
  </w:abstractNum>
  <w:abstractNum w:abstractNumId="4" w15:restartNumberingAfterBreak="0">
    <w:nsid w:val="1D382549"/>
    <w:multiLevelType w:val="hybridMultilevel"/>
    <w:tmpl w:val="499C52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2B94718"/>
    <w:multiLevelType w:val="hybridMultilevel"/>
    <w:tmpl w:val="5E8A47CC"/>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6" w15:restartNumberingAfterBreak="0">
    <w:nsid w:val="275E681A"/>
    <w:multiLevelType w:val="hybridMultilevel"/>
    <w:tmpl w:val="0BAE6E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8A92270"/>
    <w:multiLevelType w:val="hybridMultilevel"/>
    <w:tmpl w:val="AECEB50A"/>
    <w:lvl w:ilvl="0" w:tplc="FFFFFFFF">
      <w:start w:val="1"/>
      <w:numFmt w:val="bullet"/>
      <w:lvlRestart w:val="0"/>
      <w:pStyle w:val="Marcadores"/>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A0756E"/>
    <w:multiLevelType w:val="hybridMultilevel"/>
    <w:tmpl w:val="66BC9154"/>
    <w:lvl w:ilvl="0" w:tplc="7CCAB8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A9703E"/>
    <w:multiLevelType w:val="hybridMultilevel"/>
    <w:tmpl w:val="9E0A7D0E"/>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31CE7821"/>
    <w:multiLevelType w:val="hybridMultilevel"/>
    <w:tmpl w:val="AAB2F4B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 w15:restartNumberingAfterBreak="0">
    <w:nsid w:val="348108FA"/>
    <w:multiLevelType w:val="hybridMultilevel"/>
    <w:tmpl w:val="3F38A532"/>
    <w:lvl w:ilvl="0" w:tplc="293C2552">
      <w:start w:val="1"/>
      <w:numFmt w:val="decimal"/>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34BD7F39"/>
    <w:multiLevelType w:val="multilevel"/>
    <w:tmpl w:val="91EEC0F0"/>
    <w:lvl w:ilvl="0">
      <w:start w:val="1"/>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b/>
        <w:sz w:val="20"/>
      </w:rPr>
    </w:lvl>
    <w:lvl w:ilvl="2">
      <w:start w:val="1"/>
      <w:numFmt w:val="decimal"/>
      <w:isLgl/>
      <w:lvlText w:val="%1.%2.%3"/>
      <w:lvlJc w:val="left"/>
      <w:pPr>
        <w:ind w:left="720" w:hanging="360"/>
      </w:pPr>
      <w:rPr>
        <w:rFonts w:hint="default"/>
        <w:b/>
        <w:sz w:val="20"/>
      </w:rPr>
    </w:lvl>
    <w:lvl w:ilvl="3">
      <w:start w:val="1"/>
      <w:numFmt w:val="decimal"/>
      <w:isLgl/>
      <w:lvlText w:val="%1.%2.%3.%4"/>
      <w:lvlJc w:val="left"/>
      <w:pPr>
        <w:ind w:left="1080" w:hanging="720"/>
      </w:pPr>
      <w:rPr>
        <w:rFonts w:hint="default"/>
        <w:b/>
        <w:sz w:val="20"/>
      </w:rPr>
    </w:lvl>
    <w:lvl w:ilvl="4">
      <w:start w:val="1"/>
      <w:numFmt w:val="decimal"/>
      <w:isLgl/>
      <w:lvlText w:val="%1.%2.%3.%4.%5"/>
      <w:lvlJc w:val="left"/>
      <w:pPr>
        <w:ind w:left="1080" w:hanging="720"/>
      </w:pPr>
      <w:rPr>
        <w:rFonts w:hint="default"/>
        <w:b/>
        <w:sz w:val="20"/>
      </w:rPr>
    </w:lvl>
    <w:lvl w:ilvl="5">
      <w:start w:val="1"/>
      <w:numFmt w:val="decimal"/>
      <w:isLgl/>
      <w:lvlText w:val="%1.%2.%3.%4.%5.%6"/>
      <w:lvlJc w:val="left"/>
      <w:pPr>
        <w:ind w:left="1080" w:hanging="720"/>
      </w:pPr>
      <w:rPr>
        <w:rFonts w:hint="default"/>
        <w:b/>
        <w:sz w:val="20"/>
      </w:rPr>
    </w:lvl>
    <w:lvl w:ilvl="6">
      <w:start w:val="1"/>
      <w:numFmt w:val="decimal"/>
      <w:isLgl/>
      <w:lvlText w:val="%1.%2.%3.%4.%5.%6.%7"/>
      <w:lvlJc w:val="left"/>
      <w:pPr>
        <w:ind w:left="1080" w:hanging="720"/>
      </w:pPr>
      <w:rPr>
        <w:rFonts w:hint="default"/>
        <w:b/>
        <w:sz w:val="20"/>
      </w:rPr>
    </w:lvl>
    <w:lvl w:ilvl="7">
      <w:start w:val="1"/>
      <w:numFmt w:val="decimal"/>
      <w:isLgl/>
      <w:lvlText w:val="%1.%2.%3.%4.%5.%6.%7.%8"/>
      <w:lvlJc w:val="left"/>
      <w:pPr>
        <w:ind w:left="1440" w:hanging="1080"/>
      </w:pPr>
      <w:rPr>
        <w:rFonts w:hint="default"/>
        <w:b/>
        <w:sz w:val="20"/>
      </w:rPr>
    </w:lvl>
    <w:lvl w:ilvl="8">
      <w:start w:val="1"/>
      <w:numFmt w:val="decimal"/>
      <w:isLgl/>
      <w:lvlText w:val="%1.%2.%3.%4.%5.%6.%7.%8.%9"/>
      <w:lvlJc w:val="left"/>
      <w:pPr>
        <w:ind w:left="1440" w:hanging="1080"/>
      </w:pPr>
      <w:rPr>
        <w:rFonts w:hint="default"/>
        <w:b/>
        <w:sz w:val="20"/>
      </w:rPr>
    </w:lvl>
  </w:abstractNum>
  <w:abstractNum w:abstractNumId="13" w15:restartNumberingAfterBreak="0">
    <w:nsid w:val="42D76D67"/>
    <w:multiLevelType w:val="hybridMultilevel"/>
    <w:tmpl w:val="CC382C9A"/>
    <w:lvl w:ilvl="0" w:tplc="BA4476A6">
      <w:start w:val="1"/>
      <w:numFmt w:val="bullet"/>
      <w:lvlText w:val=""/>
      <w:lvlJc w:val="left"/>
      <w:pPr>
        <w:ind w:left="1571" w:hanging="360"/>
      </w:pPr>
      <w:rPr>
        <w:rFonts w:ascii="Symbol" w:hAnsi="Symbol"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15:restartNumberingAfterBreak="0">
    <w:nsid w:val="4AD36456"/>
    <w:multiLevelType w:val="hybridMultilevel"/>
    <w:tmpl w:val="726E499C"/>
    <w:lvl w:ilvl="0" w:tplc="593E3988">
      <w:start w:val="1"/>
      <w:numFmt w:val="bullet"/>
      <w:lvlText w:val=""/>
      <w:lvlJc w:val="left"/>
      <w:pPr>
        <w:ind w:left="720" w:hanging="360"/>
      </w:pPr>
      <w:rPr>
        <w:rFonts w:ascii="Symbol" w:hAnsi="Symbol" w:hint="default"/>
      </w:rPr>
    </w:lvl>
    <w:lvl w:ilvl="1" w:tplc="98021B96">
      <w:start w:val="1"/>
      <w:numFmt w:val="bullet"/>
      <w:lvlText w:val="o"/>
      <w:lvlJc w:val="left"/>
      <w:pPr>
        <w:ind w:left="1440" w:hanging="360"/>
      </w:pPr>
      <w:rPr>
        <w:rFonts w:ascii="Courier New" w:hAnsi="Courier New" w:hint="default"/>
      </w:rPr>
    </w:lvl>
    <w:lvl w:ilvl="2" w:tplc="C5F873D0">
      <w:start w:val="1"/>
      <w:numFmt w:val="bullet"/>
      <w:lvlText w:val=""/>
      <w:lvlJc w:val="left"/>
      <w:pPr>
        <w:ind w:left="2160" w:hanging="360"/>
      </w:pPr>
      <w:rPr>
        <w:rFonts w:ascii="Wingdings" w:hAnsi="Wingdings" w:hint="default"/>
      </w:rPr>
    </w:lvl>
    <w:lvl w:ilvl="3" w:tplc="818E869A">
      <w:start w:val="1"/>
      <w:numFmt w:val="bullet"/>
      <w:lvlText w:val=""/>
      <w:lvlJc w:val="left"/>
      <w:pPr>
        <w:ind w:left="2880" w:hanging="360"/>
      </w:pPr>
      <w:rPr>
        <w:rFonts w:ascii="Symbol" w:hAnsi="Symbol" w:hint="default"/>
      </w:rPr>
    </w:lvl>
    <w:lvl w:ilvl="4" w:tplc="57F4C274">
      <w:start w:val="1"/>
      <w:numFmt w:val="bullet"/>
      <w:lvlText w:val="o"/>
      <w:lvlJc w:val="left"/>
      <w:pPr>
        <w:ind w:left="3600" w:hanging="360"/>
      </w:pPr>
      <w:rPr>
        <w:rFonts w:ascii="Courier New" w:hAnsi="Courier New" w:hint="default"/>
      </w:rPr>
    </w:lvl>
    <w:lvl w:ilvl="5" w:tplc="54E4030A">
      <w:start w:val="1"/>
      <w:numFmt w:val="bullet"/>
      <w:lvlText w:val=""/>
      <w:lvlJc w:val="left"/>
      <w:pPr>
        <w:ind w:left="4320" w:hanging="360"/>
      </w:pPr>
      <w:rPr>
        <w:rFonts w:ascii="Wingdings" w:hAnsi="Wingdings" w:hint="default"/>
      </w:rPr>
    </w:lvl>
    <w:lvl w:ilvl="6" w:tplc="171AC950">
      <w:start w:val="1"/>
      <w:numFmt w:val="bullet"/>
      <w:lvlText w:val=""/>
      <w:lvlJc w:val="left"/>
      <w:pPr>
        <w:ind w:left="5040" w:hanging="360"/>
      </w:pPr>
      <w:rPr>
        <w:rFonts w:ascii="Symbol" w:hAnsi="Symbol" w:hint="default"/>
      </w:rPr>
    </w:lvl>
    <w:lvl w:ilvl="7" w:tplc="982C6080">
      <w:start w:val="1"/>
      <w:numFmt w:val="bullet"/>
      <w:lvlText w:val="o"/>
      <w:lvlJc w:val="left"/>
      <w:pPr>
        <w:ind w:left="5760" w:hanging="360"/>
      </w:pPr>
      <w:rPr>
        <w:rFonts w:ascii="Courier New" w:hAnsi="Courier New" w:hint="default"/>
      </w:rPr>
    </w:lvl>
    <w:lvl w:ilvl="8" w:tplc="9BAED860">
      <w:start w:val="1"/>
      <w:numFmt w:val="bullet"/>
      <w:lvlText w:val=""/>
      <w:lvlJc w:val="left"/>
      <w:pPr>
        <w:ind w:left="6480" w:hanging="360"/>
      </w:pPr>
      <w:rPr>
        <w:rFonts w:ascii="Wingdings" w:hAnsi="Wingdings" w:hint="default"/>
      </w:rPr>
    </w:lvl>
  </w:abstractNum>
  <w:abstractNum w:abstractNumId="15" w15:restartNumberingAfterBreak="0">
    <w:nsid w:val="535DF5AD"/>
    <w:multiLevelType w:val="hybridMultilevel"/>
    <w:tmpl w:val="6D64117E"/>
    <w:lvl w:ilvl="0" w:tplc="50067040">
      <w:start w:val="1"/>
      <w:numFmt w:val="decimal"/>
      <w:lvlText w:val="%1-"/>
      <w:lvlJc w:val="left"/>
      <w:pPr>
        <w:ind w:left="720" w:hanging="360"/>
      </w:pPr>
    </w:lvl>
    <w:lvl w:ilvl="1" w:tplc="C744EE78">
      <w:start w:val="1"/>
      <w:numFmt w:val="lowerLetter"/>
      <w:lvlText w:val="%2."/>
      <w:lvlJc w:val="left"/>
      <w:pPr>
        <w:ind w:left="1440" w:hanging="360"/>
      </w:pPr>
    </w:lvl>
    <w:lvl w:ilvl="2" w:tplc="062AF32C">
      <w:start w:val="1"/>
      <w:numFmt w:val="lowerRoman"/>
      <w:lvlText w:val="%3."/>
      <w:lvlJc w:val="right"/>
      <w:pPr>
        <w:ind w:left="2160" w:hanging="180"/>
      </w:pPr>
    </w:lvl>
    <w:lvl w:ilvl="3" w:tplc="9990D1F8">
      <w:start w:val="1"/>
      <w:numFmt w:val="decimal"/>
      <w:lvlText w:val="%4."/>
      <w:lvlJc w:val="left"/>
      <w:pPr>
        <w:ind w:left="2880" w:hanging="360"/>
      </w:pPr>
    </w:lvl>
    <w:lvl w:ilvl="4" w:tplc="C3FAF0F6">
      <w:start w:val="1"/>
      <w:numFmt w:val="lowerLetter"/>
      <w:lvlText w:val="%5."/>
      <w:lvlJc w:val="left"/>
      <w:pPr>
        <w:ind w:left="3600" w:hanging="360"/>
      </w:pPr>
    </w:lvl>
    <w:lvl w:ilvl="5" w:tplc="B6B48B2A">
      <w:start w:val="1"/>
      <w:numFmt w:val="lowerRoman"/>
      <w:lvlText w:val="%6."/>
      <w:lvlJc w:val="right"/>
      <w:pPr>
        <w:ind w:left="4320" w:hanging="180"/>
      </w:pPr>
    </w:lvl>
    <w:lvl w:ilvl="6" w:tplc="46F2361A">
      <w:start w:val="1"/>
      <w:numFmt w:val="decimal"/>
      <w:lvlText w:val="%7."/>
      <w:lvlJc w:val="left"/>
      <w:pPr>
        <w:ind w:left="5040" w:hanging="360"/>
      </w:pPr>
    </w:lvl>
    <w:lvl w:ilvl="7" w:tplc="0EFACBF6">
      <w:start w:val="1"/>
      <w:numFmt w:val="lowerLetter"/>
      <w:lvlText w:val="%8."/>
      <w:lvlJc w:val="left"/>
      <w:pPr>
        <w:ind w:left="5760" w:hanging="360"/>
      </w:pPr>
    </w:lvl>
    <w:lvl w:ilvl="8" w:tplc="21284DB8">
      <w:start w:val="1"/>
      <w:numFmt w:val="lowerRoman"/>
      <w:lvlText w:val="%9."/>
      <w:lvlJc w:val="right"/>
      <w:pPr>
        <w:ind w:left="6480" w:hanging="180"/>
      </w:pPr>
    </w:lvl>
  </w:abstractNum>
  <w:abstractNum w:abstractNumId="16" w15:restartNumberingAfterBreak="0">
    <w:nsid w:val="5E2911F1"/>
    <w:multiLevelType w:val="hybridMultilevel"/>
    <w:tmpl w:val="1908BF5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15:restartNumberingAfterBreak="0">
    <w:nsid w:val="70F3751F"/>
    <w:multiLevelType w:val="hybridMultilevel"/>
    <w:tmpl w:val="049E9C06"/>
    <w:lvl w:ilvl="0" w:tplc="CD2A7F1C">
      <w:start w:val="1"/>
      <w:numFmt w:val="decimal"/>
      <w:lvlText w:val="%1"/>
      <w:lvlJc w:val="left"/>
      <w:pPr>
        <w:ind w:left="773" w:hanging="460"/>
      </w:pPr>
      <w:rPr>
        <w:w w:val="100"/>
        <w:lang w:val="pt-PT" w:eastAsia="en-US" w:bidi="ar-SA"/>
      </w:rPr>
    </w:lvl>
    <w:lvl w:ilvl="1" w:tplc="34F8714C">
      <w:start w:val="1"/>
      <w:numFmt w:val="lowerLetter"/>
      <w:lvlText w:val="%2-"/>
      <w:lvlJc w:val="left"/>
      <w:pPr>
        <w:ind w:left="1030" w:hanging="356"/>
      </w:pPr>
      <w:rPr>
        <w:rFonts w:asciiTheme="majorHAnsi" w:eastAsia="Times New Roman" w:hAnsiTheme="majorHAnsi" w:cs="Times New Roman"/>
        <w:b w:val="0"/>
        <w:bCs w:val="0"/>
        <w:i w:val="0"/>
        <w:iCs w:val="0"/>
        <w:color w:val="auto"/>
        <w:spacing w:val="-1"/>
        <w:w w:val="106"/>
        <w:sz w:val="24"/>
        <w:szCs w:val="24"/>
        <w:lang w:val="pt-PT" w:eastAsia="en-US" w:bidi="ar-SA"/>
      </w:rPr>
    </w:lvl>
    <w:lvl w:ilvl="2" w:tplc="0DD61262">
      <w:numFmt w:val="bullet"/>
      <w:lvlText w:val="•"/>
      <w:lvlJc w:val="left"/>
      <w:pPr>
        <w:ind w:left="2008" w:hanging="356"/>
      </w:pPr>
      <w:rPr>
        <w:lang w:val="pt-PT" w:eastAsia="en-US" w:bidi="ar-SA"/>
      </w:rPr>
    </w:lvl>
    <w:lvl w:ilvl="3" w:tplc="94B4308E">
      <w:numFmt w:val="bullet"/>
      <w:lvlText w:val="•"/>
      <w:lvlJc w:val="left"/>
      <w:pPr>
        <w:ind w:left="2977" w:hanging="356"/>
      </w:pPr>
      <w:rPr>
        <w:lang w:val="pt-PT" w:eastAsia="en-US" w:bidi="ar-SA"/>
      </w:rPr>
    </w:lvl>
    <w:lvl w:ilvl="4" w:tplc="34AE415E">
      <w:numFmt w:val="bullet"/>
      <w:lvlText w:val="•"/>
      <w:lvlJc w:val="left"/>
      <w:pPr>
        <w:ind w:left="3946" w:hanging="356"/>
      </w:pPr>
      <w:rPr>
        <w:lang w:val="pt-PT" w:eastAsia="en-US" w:bidi="ar-SA"/>
      </w:rPr>
    </w:lvl>
    <w:lvl w:ilvl="5" w:tplc="26063648">
      <w:numFmt w:val="bullet"/>
      <w:lvlText w:val="•"/>
      <w:lvlJc w:val="left"/>
      <w:pPr>
        <w:ind w:left="4915" w:hanging="356"/>
      </w:pPr>
      <w:rPr>
        <w:lang w:val="pt-PT" w:eastAsia="en-US" w:bidi="ar-SA"/>
      </w:rPr>
    </w:lvl>
    <w:lvl w:ilvl="6" w:tplc="E230060C">
      <w:numFmt w:val="bullet"/>
      <w:lvlText w:val="•"/>
      <w:lvlJc w:val="left"/>
      <w:pPr>
        <w:ind w:left="5884" w:hanging="356"/>
      </w:pPr>
      <w:rPr>
        <w:lang w:val="pt-PT" w:eastAsia="en-US" w:bidi="ar-SA"/>
      </w:rPr>
    </w:lvl>
    <w:lvl w:ilvl="7" w:tplc="4B849EAE">
      <w:numFmt w:val="bullet"/>
      <w:lvlText w:val="•"/>
      <w:lvlJc w:val="left"/>
      <w:pPr>
        <w:ind w:left="6853" w:hanging="356"/>
      </w:pPr>
      <w:rPr>
        <w:lang w:val="pt-PT" w:eastAsia="en-US" w:bidi="ar-SA"/>
      </w:rPr>
    </w:lvl>
    <w:lvl w:ilvl="8" w:tplc="12A6F162">
      <w:numFmt w:val="bullet"/>
      <w:lvlText w:val="•"/>
      <w:lvlJc w:val="left"/>
      <w:pPr>
        <w:ind w:left="7822" w:hanging="356"/>
      </w:pPr>
      <w:rPr>
        <w:lang w:val="pt-PT" w:eastAsia="en-US" w:bidi="ar-SA"/>
      </w:rPr>
    </w:lvl>
  </w:abstractNum>
  <w:abstractNum w:abstractNumId="18" w15:restartNumberingAfterBreak="0">
    <w:nsid w:val="73E56500"/>
    <w:multiLevelType w:val="hybridMultilevel"/>
    <w:tmpl w:val="14A8B718"/>
    <w:lvl w:ilvl="0" w:tplc="04160001">
      <w:start w:val="1"/>
      <w:numFmt w:val="bullet"/>
      <w:lvlText w:val=""/>
      <w:lvlJc w:val="left"/>
      <w:pPr>
        <w:ind w:left="1798" w:hanging="360"/>
      </w:pPr>
      <w:rPr>
        <w:rFonts w:ascii="Symbol" w:hAnsi="Symbol" w:hint="default"/>
      </w:rPr>
    </w:lvl>
    <w:lvl w:ilvl="1" w:tplc="04160003" w:tentative="1">
      <w:start w:val="1"/>
      <w:numFmt w:val="bullet"/>
      <w:lvlText w:val="o"/>
      <w:lvlJc w:val="left"/>
      <w:pPr>
        <w:ind w:left="2518" w:hanging="360"/>
      </w:pPr>
      <w:rPr>
        <w:rFonts w:ascii="Courier New" w:hAnsi="Courier New" w:cs="Courier New" w:hint="default"/>
      </w:rPr>
    </w:lvl>
    <w:lvl w:ilvl="2" w:tplc="04160005" w:tentative="1">
      <w:start w:val="1"/>
      <w:numFmt w:val="bullet"/>
      <w:lvlText w:val=""/>
      <w:lvlJc w:val="left"/>
      <w:pPr>
        <w:ind w:left="3238" w:hanging="360"/>
      </w:pPr>
      <w:rPr>
        <w:rFonts w:ascii="Wingdings" w:hAnsi="Wingdings" w:hint="default"/>
      </w:rPr>
    </w:lvl>
    <w:lvl w:ilvl="3" w:tplc="04160001" w:tentative="1">
      <w:start w:val="1"/>
      <w:numFmt w:val="bullet"/>
      <w:lvlText w:val=""/>
      <w:lvlJc w:val="left"/>
      <w:pPr>
        <w:ind w:left="3958" w:hanging="360"/>
      </w:pPr>
      <w:rPr>
        <w:rFonts w:ascii="Symbol" w:hAnsi="Symbol" w:hint="default"/>
      </w:rPr>
    </w:lvl>
    <w:lvl w:ilvl="4" w:tplc="04160003" w:tentative="1">
      <w:start w:val="1"/>
      <w:numFmt w:val="bullet"/>
      <w:lvlText w:val="o"/>
      <w:lvlJc w:val="left"/>
      <w:pPr>
        <w:ind w:left="4678" w:hanging="360"/>
      </w:pPr>
      <w:rPr>
        <w:rFonts w:ascii="Courier New" w:hAnsi="Courier New" w:cs="Courier New" w:hint="default"/>
      </w:rPr>
    </w:lvl>
    <w:lvl w:ilvl="5" w:tplc="04160005" w:tentative="1">
      <w:start w:val="1"/>
      <w:numFmt w:val="bullet"/>
      <w:lvlText w:val=""/>
      <w:lvlJc w:val="left"/>
      <w:pPr>
        <w:ind w:left="5398" w:hanging="360"/>
      </w:pPr>
      <w:rPr>
        <w:rFonts w:ascii="Wingdings" w:hAnsi="Wingdings" w:hint="default"/>
      </w:rPr>
    </w:lvl>
    <w:lvl w:ilvl="6" w:tplc="04160001" w:tentative="1">
      <w:start w:val="1"/>
      <w:numFmt w:val="bullet"/>
      <w:lvlText w:val=""/>
      <w:lvlJc w:val="left"/>
      <w:pPr>
        <w:ind w:left="6118" w:hanging="360"/>
      </w:pPr>
      <w:rPr>
        <w:rFonts w:ascii="Symbol" w:hAnsi="Symbol" w:hint="default"/>
      </w:rPr>
    </w:lvl>
    <w:lvl w:ilvl="7" w:tplc="04160003" w:tentative="1">
      <w:start w:val="1"/>
      <w:numFmt w:val="bullet"/>
      <w:lvlText w:val="o"/>
      <w:lvlJc w:val="left"/>
      <w:pPr>
        <w:ind w:left="6838" w:hanging="360"/>
      </w:pPr>
      <w:rPr>
        <w:rFonts w:ascii="Courier New" w:hAnsi="Courier New" w:cs="Courier New" w:hint="default"/>
      </w:rPr>
    </w:lvl>
    <w:lvl w:ilvl="8" w:tplc="04160005" w:tentative="1">
      <w:start w:val="1"/>
      <w:numFmt w:val="bullet"/>
      <w:lvlText w:val=""/>
      <w:lvlJc w:val="left"/>
      <w:pPr>
        <w:ind w:left="7558" w:hanging="360"/>
      </w:pPr>
      <w:rPr>
        <w:rFonts w:ascii="Wingdings" w:hAnsi="Wingdings" w:hint="default"/>
      </w:rPr>
    </w:lvl>
  </w:abstractNum>
  <w:abstractNum w:abstractNumId="19" w15:restartNumberingAfterBreak="0">
    <w:nsid w:val="74401EF4"/>
    <w:multiLevelType w:val="hybridMultilevel"/>
    <w:tmpl w:val="6B52C52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0" w15:restartNumberingAfterBreak="0">
    <w:nsid w:val="74DE5ABE"/>
    <w:multiLevelType w:val="hybridMultilevel"/>
    <w:tmpl w:val="18ACC2B6"/>
    <w:lvl w:ilvl="0" w:tplc="5F70CE0A">
      <w:start w:val="1"/>
      <w:numFmt w:val="bullet"/>
      <w:lvlText w:val=""/>
      <w:lvlJc w:val="left"/>
      <w:pPr>
        <w:ind w:left="720" w:hanging="360"/>
      </w:pPr>
      <w:rPr>
        <w:rFonts w:ascii="Symbol" w:hAnsi="Symbol" w:hint="default"/>
      </w:rPr>
    </w:lvl>
    <w:lvl w:ilvl="1" w:tplc="EAD0CDE2">
      <w:start w:val="1"/>
      <w:numFmt w:val="bullet"/>
      <w:lvlText w:val="o"/>
      <w:lvlJc w:val="left"/>
      <w:pPr>
        <w:ind w:left="1440" w:hanging="360"/>
      </w:pPr>
      <w:rPr>
        <w:rFonts w:ascii="Courier New" w:hAnsi="Courier New" w:hint="default"/>
      </w:rPr>
    </w:lvl>
    <w:lvl w:ilvl="2" w:tplc="08BEC358">
      <w:start w:val="1"/>
      <w:numFmt w:val="bullet"/>
      <w:lvlText w:val=""/>
      <w:lvlJc w:val="left"/>
      <w:pPr>
        <w:ind w:left="2160" w:hanging="360"/>
      </w:pPr>
      <w:rPr>
        <w:rFonts w:ascii="Wingdings" w:hAnsi="Wingdings" w:hint="default"/>
      </w:rPr>
    </w:lvl>
    <w:lvl w:ilvl="3" w:tplc="86445E46">
      <w:start w:val="1"/>
      <w:numFmt w:val="bullet"/>
      <w:lvlText w:val=""/>
      <w:lvlJc w:val="left"/>
      <w:pPr>
        <w:ind w:left="2880" w:hanging="360"/>
      </w:pPr>
      <w:rPr>
        <w:rFonts w:ascii="Symbol" w:hAnsi="Symbol" w:hint="default"/>
      </w:rPr>
    </w:lvl>
    <w:lvl w:ilvl="4" w:tplc="41DC0E9C">
      <w:start w:val="1"/>
      <w:numFmt w:val="bullet"/>
      <w:lvlText w:val="o"/>
      <w:lvlJc w:val="left"/>
      <w:pPr>
        <w:ind w:left="3600" w:hanging="360"/>
      </w:pPr>
      <w:rPr>
        <w:rFonts w:ascii="Courier New" w:hAnsi="Courier New" w:hint="default"/>
      </w:rPr>
    </w:lvl>
    <w:lvl w:ilvl="5" w:tplc="B85AF592">
      <w:start w:val="1"/>
      <w:numFmt w:val="bullet"/>
      <w:lvlText w:val=""/>
      <w:lvlJc w:val="left"/>
      <w:pPr>
        <w:ind w:left="4320" w:hanging="360"/>
      </w:pPr>
      <w:rPr>
        <w:rFonts w:ascii="Wingdings" w:hAnsi="Wingdings" w:hint="default"/>
      </w:rPr>
    </w:lvl>
    <w:lvl w:ilvl="6" w:tplc="679A037A">
      <w:start w:val="1"/>
      <w:numFmt w:val="bullet"/>
      <w:lvlText w:val=""/>
      <w:lvlJc w:val="left"/>
      <w:pPr>
        <w:ind w:left="5040" w:hanging="360"/>
      </w:pPr>
      <w:rPr>
        <w:rFonts w:ascii="Symbol" w:hAnsi="Symbol" w:hint="default"/>
      </w:rPr>
    </w:lvl>
    <w:lvl w:ilvl="7" w:tplc="A8A2CB0A">
      <w:start w:val="1"/>
      <w:numFmt w:val="bullet"/>
      <w:lvlText w:val="o"/>
      <w:lvlJc w:val="left"/>
      <w:pPr>
        <w:ind w:left="5760" w:hanging="360"/>
      </w:pPr>
      <w:rPr>
        <w:rFonts w:ascii="Courier New" w:hAnsi="Courier New" w:hint="default"/>
      </w:rPr>
    </w:lvl>
    <w:lvl w:ilvl="8" w:tplc="E31AE450">
      <w:start w:val="1"/>
      <w:numFmt w:val="bullet"/>
      <w:lvlText w:val=""/>
      <w:lvlJc w:val="left"/>
      <w:pPr>
        <w:ind w:left="6480" w:hanging="360"/>
      </w:pPr>
      <w:rPr>
        <w:rFonts w:ascii="Wingdings" w:hAnsi="Wingdings" w:hint="default"/>
      </w:rPr>
    </w:lvl>
  </w:abstractNum>
  <w:abstractNum w:abstractNumId="21" w15:restartNumberingAfterBreak="0">
    <w:nsid w:val="7ABC52DE"/>
    <w:multiLevelType w:val="hybridMultilevel"/>
    <w:tmpl w:val="9A1456B0"/>
    <w:lvl w:ilvl="0" w:tplc="63647A44">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D74A0"/>
    <w:multiLevelType w:val="multilevel"/>
    <w:tmpl w:val="EFF41EC8"/>
    <w:lvl w:ilvl="0">
      <w:start w:val="1"/>
      <w:numFmt w:val="decimal"/>
      <w:pStyle w:val="Numerador"/>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BF826DF"/>
    <w:multiLevelType w:val="hybridMultilevel"/>
    <w:tmpl w:val="06C649AE"/>
    <w:lvl w:ilvl="0" w:tplc="23A48FF0">
      <w:start w:val="1"/>
      <w:numFmt w:val="bullet"/>
      <w:lvlText w:val=""/>
      <w:lvlJc w:val="left"/>
      <w:pPr>
        <w:tabs>
          <w:tab w:val="num" w:pos="1440"/>
        </w:tabs>
        <w:ind w:left="1440" w:hanging="360"/>
      </w:pPr>
      <w:rPr>
        <w:rFonts w:ascii="Symbol" w:hAnsi="Symbol" w:hint="default"/>
      </w:rPr>
    </w:lvl>
    <w:lvl w:ilvl="1" w:tplc="04160003" w:tentative="1">
      <w:start w:val="1"/>
      <w:numFmt w:val="bullet"/>
      <w:lvlText w:val="o"/>
      <w:lvlJc w:val="left"/>
      <w:pPr>
        <w:tabs>
          <w:tab w:val="num" w:pos="2160"/>
        </w:tabs>
        <w:ind w:left="2160" w:hanging="360"/>
      </w:pPr>
      <w:rPr>
        <w:rFonts w:ascii="Courier New" w:hAnsi="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num w:numId="1" w16cid:durableId="1138841312">
    <w:abstractNumId w:val="2"/>
  </w:num>
  <w:num w:numId="2" w16cid:durableId="922564578">
    <w:abstractNumId w:val="14"/>
  </w:num>
  <w:num w:numId="3" w16cid:durableId="275674100">
    <w:abstractNumId w:val="15"/>
  </w:num>
  <w:num w:numId="4" w16cid:durableId="1037581594">
    <w:abstractNumId w:val="20"/>
  </w:num>
  <w:num w:numId="5" w16cid:durableId="214853613">
    <w:abstractNumId w:val="23"/>
  </w:num>
  <w:num w:numId="6" w16cid:durableId="1813206987">
    <w:abstractNumId w:val="21"/>
  </w:num>
  <w:num w:numId="7" w16cid:durableId="756831590">
    <w:abstractNumId w:val="7"/>
  </w:num>
  <w:num w:numId="8" w16cid:durableId="1670987966">
    <w:abstractNumId w:val="22"/>
  </w:num>
  <w:num w:numId="9" w16cid:durableId="521865767">
    <w:abstractNumId w:val="7"/>
  </w:num>
  <w:num w:numId="10" w16cid:durableId="722219393">
    <w:abstractNumId w:val="22"/>
  </w:num>
  <w:num w:numId="11" w16cid:durableId="1285425669">
    <w:abstractNumId w:val="7"/>
  </w:num>
  <w:num w:numId="12" w16cid:durableId="1659843940">
    <w:abstractNumId w:val="22"/>
  </w:num>
  <w:num w:numId="13" w16cid:durableId="776101727">
    <w:abstractNumId w:val="22"/>
  </w:num>
  <w:num w:numId="14" w16cid:durableId="231355715">
    <w:abstractNumId w:val="7"/>
  </w:num>
  <w:num w:numId="15" w16cid:durableId="878710584">
    <w:abstractNumId w:val="11"/>
  </w:num>
  <w:num w:numId="16" w16cid:durableId="1538272116">
    <w:abstractNumId w:val="3"/>
  </w:num>
  <w:num w:numId="17" w16cid:durableId="121271420">
    <w:abstractNumId w:val="9"/>
  </w:num>
  <w:num w:numId="18" w16cid:durableId="132793209">
    <w:abstractNumId w:val="10"/>
  </w:num>
  <w:num w:numId="19" w16cid:durableId="165871777">
    <w:abstractNumId w:val="5"/>
  </w:num>
  <w:num w:numId="20" w16cid:durableId="1061909173">
    <w:abstractNumId w:val="4"/>
  </w:num>
  <w:num w:numId="21" w16cid:durableId="1597784190">
    <w:abstractNumId w:val="6"/>
  </w:num>
  <w:num w:numId="22" w16cid:durableId="228422840">
    <w:abstractNumId w:val="0"/>
  </w:num>
  <w:num w:numId="23" w16cid:durableId="646084796">
    <w:abstractNumId w:val="13"/>
  </w:num>
  <w:num w:numId="24" w16cid:durableId="621110051">
    <w:abstractNumId w:val="1"/>
  </w:num>
  <w:num w:numId="25" w16cid:durableId="982079115">
    <w:abstractNumId w:val="12"/>
  </w:num>
  <w:num w:numId="26" w16cid:durableId="1244335351">
    <w:abstractNumId w:val="19"/>
  </w:num>
  <w:num w:numId="27" w16cid:durableId="1231235926">
    <w:abstractNumId w:val="18"/>
  </w:num>
  <w:num w:numId="28" w16cid:durableId="695429269">
    <w:abstractNumId w:val="8"/>
  </w:num>
  <w:num w:numId="29" w16cid:durableId="1566455330">
    <w:abstractNumId w:val="16"/>
  </w:num>
  <w:num w:numId="30" w16cid:durableId="187841688">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687"/>
    <w:rsid w:val="0001163E"/>
    <w:rsid w:val="0001340C"/>
    <w:rsid w:val="00021CAE"/>
    <w:rsid w:val="00037865"/>
    <w:rsid w:val="000444B5"/>
    <w:rsid w:val="00049852"/>
    <w:rsid w:val="000608C7"/>
    <w:rsid w:val="00076144"/>
    <w:rsid w:val="00076EBD"/>
    <w:rsid w:val="000806C9"/>
    <w:rsid w:val="00086C1B"/>
    <w:rsid w:val="00087D52"/>
    <w:rsid w:val="0009342A"/>
    <w:rsid w:val="00094247"/>
    <w:rsid w:val="000A0A3F"/>
    <w:rsid w:val="000B209E"/>
    <w:rsid w:val="000E701D"/>
    <w:rsid w:val="000F493A"/>
    <w:rsid w:val="00110083"/>
    <w:rsid w:val="0011266B"/>
    <w:rsid w:val="0013279F"/>
    <w:rsid w:val="0014243F"/>
    <w:rsid w:val="001444F8"/>
    <w:rsid w:val="001452FE"/>
    <w:rsid w:val="00151077"/>
    <w:rsid w:val="00154A1A"/>
    <w:rsid w:val="0015D08C"/>
    <w:rsid w:val="0016095C"/>
    <w:rsid w:val="00174363"/>
    <w:rsid w:val="00186CA0"/>
    <w:rsid w:val="00197906"/>
    <w:rsid w:val="001B2C7F"/>
    <w:rsid w:val="001B4772"/>
    <w:rsid w:val="001C5820"/>
    <w:rsid w:val="001C67C3"/>
    <w:rsid w:val="001F2899"/>
    <w:rsid w:val="002077CD"/>
    <w:rsid w:val="00227557"/>
    <w:rsid w:val="00230E6E"/>
    <w:rsid w:val="00243A0C"/>
    <w:rsid w:val="00246F15"/>
    <w:rsid w:val="00250E56"/>
    <w:rsid w:val="00251370"/>
    <w:rsid w:val="002535FD"/>
    <w:rsid w:val="00253893"/>
    <w:rsid w:val="00256FE6"/>
    <w:rsid w:val="002620E3"/>
    <w:rsid w:val="00266586"/>
    <w:rsid w:val="00284BEC"/>
    <w:rsid w:val="00285DE1"/>
    <w:rsid w:val="002959F9"/>
    <w:rsid w:val="00296409"/>
    <w:rsid w:val="002B1078"/>
    <w:rsid w:val="002B665C"/>
    <w:rsid w:val="002B7B09"/>
    <w:rsid w:val="002D1BAE"/>
    <w:rsid w:val="002D50F8"/>
    <w:rsid w:val="002E1BFE"/>
    <w:rsid w:val="002E24C1"/>
    <w:rsid w:val="0030266C"/>
    <w:rsid w:val="0030475E"/>
    <w:rsid w:val="00314E94"/>
    <w:rsid w:val="003171D8"/>
    <w:rsid w:val="00320420"/>
    <w:rsid w:val="00326E7A"/>
    <w:rsid w:val="00334B82"/>
    <w:rsid w:val="00350629"/>
    <w:rsid w:val="003608B5"/>
    <w:rsid w:val="00364A60"/>
    <w:rsid w:val="00370361"/>
    <w:rsid w:val="00370C12"/>
    <w:rsid w:val="00385C82"/>
    <w:rsid w:val="00387DFE"/>
    <w:rsid w:val="003A3D42"/>
    <w:rsid w:val="003A53C7"/>
    <w:rsid w:val="003A5F60"/>
    <w:rsid w:val="003B04FF"/>
    <w:rsid w:val="003C01EA"/>
    <w:rsid w:val="003C066A"/>
    <w:rsid w:val="003D171D"/>
    <w:rsid w:val="003D4FA2"/>
    <w:rsid w:val="003F6833"/>
    <w:rsid w:val="004005BE"/>
    <w:rsid w:val="00406743"/>
    <w:rsid w:val="004139EF"/>
    <w:rsid w:val="00427D8D"/>
    <w:rsid w:val="00441ED2"/>
    <w:rsid w:val="0045229C"/>
    <w:rsid w:val="00486339"/>
    <w:rsid w:val="004A622C"/>
    <w:rsid w:val="004C7101"/>
    <w:rsid w:val="004D77AB"/>
    <w:rsid w:val="004E346D"/>
    <w:rsid w:val="004F176D"/>
    <w:rsid w:val="00503066"/>
    <w:rsid w:val="00504331"/>
    <w:rsid w:val="00505293"/>
    <w:rsid w:val="00511BA5"/>
    <w:rsid w:val="005128F5"/>
    <w:rsid w:val="005576DE"/>
    <w:rsid w:val="005657A0"/>
    <w:rsid w:val="00596434"/>
    <w:rsid w:val="005B5783"/>
    <w:rsid w:val="005C13DD"/>
    <w:rsid w:val="005C5659"/>
    <w:rsid w:val="005D0874"/>
    <w:rsid w:val="005D101D"/>
    <w:rsid w:val="005E0D0A"/>
    <w:rsid w:val="00606578"/>
    <w:rsid w:val="00615B00"/>
    <w:rsid w:val="00626B86"/>
    <w:rsid w:val="006337D4"/>
    <w:rsid w:val="0064535A"/>
    <w:rsid w:val="006554A4"/>
    <w:rsid w:val="00656AFD"/>
    <w:rsid w:val="00662788"/>
    <w:rsid w:val="00671B9A"/>
    <w:rsid w:val="006871A0"/>
    <w:rsid w:val="0069517D"/>
    <w:rsid w:val="006B71E9"/>
    <w:rsid w:val="006D5131"/>
    <w:rsid w:val="006E441E"/>
    <w:rsid w:val="0071378A"/>
    <w:rsid w:val="0071532F"/>
    <w:rsid w:val="00717748"/>
    <w:rsid w:val="0072569D"/>
    <w:rsid w:val="00733DCA"/>
    <w:rsid w:val="0074365A"/>
    <w:rsid w:val="00743E4E"/>
    <w:rsid w:val="00747B83"/>
    <w:rsid w:val="00761457"/>
    <w:rsid w:val="0076569A"/>
    <w:rsid w:val="007723AC"/>
    <w:rsid w:val="00777026"/>
    <w:rsid w:val="00782380"/>
    <w:rsid w:val="00796EA0"/>
    <w:rsid w:val="00797DC7"/>
    <w:rsid w:val="007A103A"/>
    <w:rsid w:val="007A3A12"/>
    <w:rsid w:val="007A5677"/>
    <w:rsid w:val="007C5449"/>
    <w:rsid w:val="007F100F"/>
    <w:rsid w:val="007F2CFC"/>
    <w:rsid w:val="007F2D61"/>
    <w:rsid w:val="007F576B"/>
    <w:rsid w:val="00821CD7"/>
    <w:rsid w:val="0083255E"/>
    <w:rsid w:val="00833EA0"/>
    <w:rsid w:val="00866C66"/>
    <w:rsid w:val="008702A0"/>
    <w:rsid w:val="00891B71"/>
    <w:rsid w:val="008A678A"/>
    <w:rsid w:val="008B2F0D"/>
    <w:rsid w:val="008E3652"/>
    <w:rsid w:val="008E6639"/>
    <w:rsid w:val="00900A52"/>
    <w:rsid w:val="00953E20"/>
    <w:rsid w:val="00964C6A"/>
    <w:rsid w:val="0098652D"/>
    <w:rsid w:val="009A0EFA"/>
    <w:rsid w:val="009C01B8"/>
    <w:rsid w:val="009C63B7"/>
    <w:rsid w:val="009C6B87"/>
    <w:rsid w:val="009D242C"/>
    <w:rsid w:val="009E6C43"/>
    <w:rsid w:val="009F46E5"/>
    <w:rsid w:val="009F6C04"/>
    <w:rsid w:val="00A06119"/>
    <w:rsid w:val="00A066D1"/>
    <w:rsid w:val="00A13791"/>
    <w:rsid w:val="00A1680D"/>
    <w:rsid w:val="00A16CA7"/>
    <w:rsid w:val="00A24AEA"/>
    <w:rsid w:val="00A2672A"/>
    <w:rsid w:val="00A3070D"/>
    <w:rsid w:val="00A40071"/>
    <w:rsid w:val="00A41550"/>
    <w:rsid w:val="00A41A80"/>
    <w:rsid w:val="00A434BA"/>
    <w:rsid w:val="00A57104"/>
    <w:rsid w:val="00A5B8F0"/>
    <w:rsid w:val="00A66C02"/>
    <w:rsid w:val="00A701D7"/>
    <w:rsid w:val="00A871E8"/>
    <w:rsid w:val="00A90A75"/>
    <w:rsid w:val="00B0301D"/>
    <w:rsid w:val="00B10C76"/>
    <w:rsid w:val="00B12E0A"/>
    <w:rsid w:val="00B3077D"/>
    <w:rsid w:val="00B45C04"/>
    <w:rsid w:val="00B57D93"/>
    <w:rsid w:val="00B709CA"/>
    <w:rsid w:val="00BB5EBE"/>
    <w:rsid w:val="00BB6253"/>
    <w:rsid w:val="00BC7570"/>
    <w:rsid w:val="00BD1AE6"/>
    <w:rsid w:val="00C06029"/>
    <w:rsid w:val="00C26093"/>
    <w:rsid w:val="00C3209E"/>
    <w:rsid w:val="00C439F7"/>
    <w:rsid w:val="00C448FB"/>
    <w:rsid w:val="00C530F5"/>
    <w:rsid w:val="00C563B1"/>
    <w:rsid w:val="00C57D58"/>
    <w:rsid w:val="00C724EE"/>
    <w:rsid w:val="00C72FD8"/>
    <w:rsid w:val="00C85001"/>
    <w:rsid w:val="00C90D2C"/>
    <w:rsid w:val="00C974F4"/>
    <w:rsid w:val="00C97FE2"/>
    <w:rsid w:val="00CA5F0A"/>
    <w:rsid w:val="00CB42AC"/>
    <w:rsid w:val="00CC06F3"/>
    <w:rsid w:val="00CF10C8"/>
    <w:rsid w:val="00CF5E4C"/>
    <w:rsid w:val="00D122FF"/>
    <w:rsid w:val="00D173E4"/>
    <w:rsid w:val="00D2705A"/>
    <w:rsid w:val="00D31B89"/>
    <w:rsid w:val="00D524E6"/>
    <w:rsid w:val="00D660CB"/>
    <w:rsid w:val="00D80BAF"/>
    <w:rsid w:val="00D96DF7"/>
    <w:rsid w:val="00DB297E"/>
    <w:rsid w:val="00DC1F5B"/>
    <w:rsid w:val="00DE360E"/>
    <w:rsid w:val="00DE63E0"/>
    <w:rsid w:val="00DE7152"/>
    <w:rsid w:val="00DF110B"/>
    <w:rsid w:val="00DF3BDE"/>
    <w:rsid w:val="00E1335B"/>
    <w:rsid w:val="00E1477E"/>
    <w:rsid w:val="00E34852"/>
    <w:rsid w:val="00E43C20"/>
    <w:rsid w:val="00E460A1"/>
    <w:rsid w:val="00E47DC2"/>
    <w:rsid w:val="00E50C89"/>
    <w:rsid w:val="00E52ED3"/>
    <w:rsid w:val="00E75C5C"/>
    <w:rsid w:val="00E824E7"/>
    <w:rsid w:val="00E829EB"/>
    <w:rsid w:val="00E905B8"/>
    <w:rsid w:val="00E927EE"/>
    <w:rsid w:val="00EA348D"/>
    <w:rsid w:val="00EC0127"/>
    <w:rsid w:val="00EC5655"/>
    <w:rsid w:val="00ED281C"/>
    <w:rsid w:val="00EE2C06"/>
    <w:rsid w:val="00F043B1"/>
    <w:rsid w:val="00F10A6D"/>
    <w:rsid w:val="00F14533"/>
    <w:rsid w:val="00F373E7"/>
    <w:rsid w:val="00F54687"/>
    <w:rsid w:val="00F64CA2"/>
    <w:rsid w:val="00F65336"/>
    <w:rsid w:val="00F77CE3"/>
    <w:rsid w:val="00F81AE4"/>
    <w:rsid w:val="00FB3542"/>
    <w:rsid w:val="00FD2F9D"/>
    <w:rsid w:val="00FE0A18"/>
    <w:rsid w:val="00FF3673"/>
    <w:rsid w:val="00FF447A"/>
    <w:rsid w:val="012C4ECF"/>
    <w:rsid w:val="0139E1C4"/>
    <w:rsid w:val="01C43010"/>
    <w:rsid w:val="01E21FA8"/>
    <w:rsid w:val="01F1B0C8"/>
    <w:rsid w:val="0206024E"/>
    <w:rsid w:val="020A47D6"/>
    <w:rsid w:val="020BFB8A"/>
    <w:rsid w:val="0221A853"/>
    <w:rsid w:val="0223355F"/>
    <w:rsid w:val="027C204A"/>
    <w:rsid w:val="02AA345A"/>
    <w:rsid w:val="02D66A79"/>
    <w:rsid w:val="02E56523"/>
    <w:rsid w:val="0302627F"/>
    <w:rsid w:val="031868DF"/>
    <w:rsid w:val="031F9EE7"/>
    <w:rsid w:val="03265D7D"/>
    <w:rsid w:val="032D8458"/>
    <w:rsid w:val="035F735A"/>
    <w:rsid w:val="03662DB1"/>
    <w:rsid w:val="038AB14A"/>
    <w:rsid w:val="039D2164"/>
    <w:rsid w:val="039F5C73"/>
    <w:rsid w:val="03A4A151"/>
    <w:rsid w:val="03D2CFCF"/>
    <w:rsid w:val="041A6AE7"/>
    <w:rsid w:val="0423EA9B"/>
    <w:rsid w:val="0466B0C5"/>
    <w:rsid w:val="04AC6C96"/>
    <w:rsid w:val="04B17266"/>
    <w:rsid w:val="04FCA9FF"/>
    <w:rsid w:val="0513FC25"/>
    <w:rsid w:val="052375D4"/>
    <w:rsid w:val="054F1956"/>
    <w:rsid w:val="05568550"/>
    <w:rsid w:val="055A51D1"/>
    <w:rsid w:val="056B6A3C"/>
    <w:rsid w:val="0580834F"/>
    <w:rsid w:val="05820BF2"/>
    <w:rsid w:val="058274D5"/>
    <w:rsid w:val="058FF03A"/>
    <w:rsid w:val="05906F9B"/>
    <w:rsid w:val="05A0D998"/>
    <w:rsid w:val="05B6E5D1"/>
    <w:rsid w:val="06044BFB"/>
    <w:rsid w:val="060E0B3B"/>
    <w:rsid w:val="06435281"/>
    <w:rsid w:val="06485F9C"/>
    <w:rsid w:val="066554D1"/>
    <w:rsid w:val="068C74EE"/>
    <w:rsid w:val="069A3E8E"/>
    <w:rsid w:val="06DF2980"/>
    <w:rsid w:val="06FF7FE8"/>
    <w:rsid w:val="0712D8EC"/>
    <w:rsid w:val="07404D92"/>
    <w:rsid w:val="077B4491"/>
    <w:rsid w:val="07849FF5"/>
    <w:rsid w:val="079867E3"/>
    <w:rsid w:val="07A9DB9C"/>
    <w:rsid w:val="0826B794"/>
    <w:rsid w:val="0859D690"/>
    <w:rsid w:val="085CDD4C"/>
    <w:rsid w:val="085F7530"/>
    <w:rsid w:val="0862D4D2"/>
    <w:rsid w:val="086A8989"/>
    <w:rsid w:val="087CF6F0"/>
    <w:rsid w:val="088D97DE"/>
    <w:rsid w:val="08B5BBC1"/>
    <w:rsid w:val="08B9DDA7"/>
    <w:rsid w:val="08D634BE"/>
    <w:rsid w:val="090621D6"/>
    <w:rsid w:val="09167645"/>
    <w:rsid w:val="092B5F50"/>
    <w:rsid w:val="0956F66E"/>
    <w:rsid w:val="098199CC"/>
    <w:rsid w:val="09BFFAD2"/>
    <w:rsid w:val="09D0F5BB"/>
    <w:rsid w:val="0A2196F6"/>
    <w:rsid w:val="0A58A4E2"/>
    <w:rsid w:val="0A5F05C1"/>
    <w:rsid w:val="0A6F1E9A"/>
    <w:rsid w:val="0A938A65"/>
    <w:rsid w:val="0AAD9E5E"/>
    <w:rsid w:val="0AAF485A"/>
    <w:rsid w:val="0AC2B357"/>
    <w:rsid w:val="0ACA8C49"/>
    <w:rsid w:val="0AE52F70"/>
    <w:rsid w:val="0B0313E4"/>
    <w:rsid w:val="0B1A5C88"/>
    <w:rsid w:val="0BA24D00"/>
    <w:rsid w:val="0BC28064"/>
    <w:rsid w:val="0BC3C617"/>
    <w:rsid w:val="0BEFC4C6"/>
    <w:rsid w:val="0BF96215"/>
    <w:rsid w:val="0C82017B"/>
    <w:rsid w:val="0C834971"/>
    <w:rsid w:val="0C977A91"/>
    <w:rsid w:val="0CB3C8B2"/>
    <w:rsid w:val="0CB4F945"/>
    <w:rsid w:val="0CD524F8"/>
    <w:rsid w:val="0D0E6E05"/>
    <w:rsid w:val="0D1CB6B7"/>
    <w:rsid w:val="0D1D2E8C"/>
    <w:rsid w:val="0D24D24F"/>
    <w:rsid w:val="0D48D461"/>
    <w:rsid w:val="0D4C290C"/>
    <w:rsid w:val="0D512396"/>
    <w:rsid w:val="0D53D2BE"/>
    <w:rsid w:val="0D54CEE4"/>
    <w:rsid w:val="0D5E50C5"/>
    <w:rsid w:val="0DBC4B23"/>
    <w:rsid w:val="0DBEC7F7"/>
    <w:rsid w:val="0DD922BD"/>
    <w:rsid w:val="0E6819C2"/>
    <w:rsid w:val="0ED53532"/>
    <w:rsid w:val="0F4269AD"/>
    <w:rsid w:val="0F55B534"/>
    <w:rsid w:val="0FDEDACE"/>
    <w:rsid w:val="0FEDD571"/>
    <w:rsid w:val="1013C781"/>
    <w:rsid w:val="1067829B"/>
    <w:rsid w:val="108BB9B0"/>
    <w:rsid w:val="10C8E83D"/>
    <w:rsid w:val="10E0B31D"/>
    <w:rsid w:val="11799841"/>
    <w:rsid w:val="122494B9"/>
    <w:rsid w:val="122720CC"/>
    <w:rsid w:val="122C5101"/>
    <w:rsid w:val="122E93DA"/>
    <w:rsid w:val="12502705"/>
    <w:rsid w:val="1290F240"/>
    <w:rsid w:val="129D5C84"/>
    <w:rsid w:val="12CE9EB4"/>
    <w:rsid w:val="12FB969D"/>
    <w:rsid w:val="134FD11C"/>
    <w:rsid w:val="139D5E88"/>
    <w:rsid w:val="13E6DBB2"/>
    <w:rsid w:val="13EF0BD2"/>
    <w:rsid w:val="14799B3D"/>
    <w:rsid w:val="14B93BFF"/>
    <w:rsid w:val="14E18F2F"/>
    <w:rsid w:val="1500590C"/>
    <w:rsid w:val="150A79CD"/>
    <w:rsid w:val="15608455"/>
    <w:rsid w:val="1574D776"/>
    <w:rsid w:val="158042DF"/>
    <w:rsid w:val="15CB10B4"/>
    <w:rsid w:val="15DA8D8A"/>
    <w:rsid w:val="15F4096B"/>
    <w:rsid w:val="1621F98B"/>
    <w:rsid w:val="1626C448"/>
    <w:rsid w:val="163B21E8"/>
    <w:rsid w:val="1649E182"/>
    <w:rsid w:val="167550F9"/>
    <w:rsid w:val="16D56DE2"/>
    <w:rsid w:val="16EC50E8"/>
    <w:rsid w:val="16EF4888"/>
    <w:rsid w:val="16F7CC0D"/>
    <w:rsid w:val="170F60E9"/>
    <w:rsid w:val="173A45AF"/>
    <w:rsid w:val="17579BA1"/>
    <w:rsid w:val="17F7DF3E"/>
    <w:rsid w:val="17F9FAAB"/>
    <w:rsid w:val="182A8302"/>
    <w:rsid w:val="182BF222"/>
    <w:rsid w:val="184B2BCA"/>
    <w:rsid w:val="1856B0BD"/>
    <w:rsid w:val="186A96BD"/>
    <w:rsid w:val="187DA37B"/>
    <w:rsid w:val="188F1123"/>
    <w:rsid w:val="18B1594F"/>
    <w:rsid w:val="18B2CF40"/>
    <w:rsid w:val="18C09BC3"/>
    <w:rsid w:val="18E5402E"/>
    <w:rsid w:val="19002454"/>
    <w:rsid w:val="1912C28B"/>
    <w:rsid w:val="193407DE"/>
    <w:rsid w:val="193F0C17"/>
    <w:rsid w:val="193F647D"/>
    <w:rsid w:val="194DBC61"/>
    <w:rsid w:val="1999D9EA"/>
    <w:rsid w:val="19A27922"/>
    <w:rsid w:val="19A8C5BF"/>
    <w:rsid w:val="19CA384D"/>
    <w:rsid w:val="19ECD8DA"/>
    <w:rsid w:val="19F6E036"/>
    <w:rsid w:val="1A3E57E3"/>
    <w:rsid w:val="1A4419FD"/>
    <w:rsid w:val="1A4F92BA"/>
    <w:rsid w:val="1A569D58"/>
    <w:rsid w:val="1A7B6B3E"/>
    <w:rsid w:val="1A8EED1C"/>
    <w:rsid w:val="1ADFCC24"/>
    <w:rsid w:val="1AE2B433"/>
    <w:rsid w:val="1B10F968"/>
    <w:rsid w:val="1B1E4EDE"/>
    <w:rsid w:val="1B299200"/>
    <w:rsid w:val="1BA7133E"/>
    <w:rsid w:val="1BBF16E7"/>
    <w:rsid w:val="1BD0719D"/>
    <w:rsid w:val="1BD76843"/>
    <w:rsid w:val="1BF90BF9"/>
    <w:rsid w:val="1BFD3A10"/>
    <w:rsid w:val="1C50E787"/>
    <w:rsid w:val="1C8D6ABA"/>
    <w:rsid w:val="1CDD5B61"/>
    <w:rsid w:val="1D1DCD94"/>
    <w:rsid w:val="1D68A44B"/>
    <w:rsid w:val="1D6CB342"/>
    <w:rsid w:val="1D7D637E"/>
    <w:rsid w:val="1DB5B8F7"/>
    <w:rsid w:val="1E2EB90C"/>
    <w:rsid w:val="1E389907"/>
    <w:rsid w:val="1E576BA7"/>
    <w:rsid w:val="1E5F7FCC"/>
    <w:rsid w:val="1EA8011F"/>
    <w:rsid w:val="1EB1D36C"/>
    <w:rsid w:val="1EBAB81E"/>
    <w:rsid w:val="1EF9D824"/>
    <w:rsid w:val="1F72F438"/>
    <w:rsid w:val="1F93E390"/>
    <w:rsid w:val="1FB2AE0E"/>
    <w:rsid w:val="1FDE105F"/>
    <w:rsid w:val="201FE05D"/>
    <w:rsid w:val="202410CD"/>
    <w:rsid w:val="2068E441"/>
    <w:rsid w:val="206A6EB5"/>
    <w:rsid w:val="20C4737E"/>
    <w:rsid w:val="20C89145"/>
    <w:rsid w:val="2129989E"/>
    <w:rsid w:val="2159BEB1"/>
    <w:rsid w:val="215BF35C"/>
    <w:rsid w:val="216B8018"/>
    <w:rsid w:val="217C7810"/>
    <w:rsid w:val="218F0C69"/>
    <w:rsid w:val="21BD6D81"/>
    <w:rsid w:val="21F4779D"/>
    <w:rsid w:val="21FB776B"/>
    <w:rsid w:val="22090F66"/>
    <w:rsid w:val="22125DFA"/>
    <w:rsid w:val="2225FAC8"/>
    <w:rsid w:val="22333FD2"/>
    <w:rsid w:val="225E2827"/>
    <w:rsid w:val="2267DD7A"/>
    <w:rsid w:val="22911482"/>
    <w:rsid w:val="22949671"/>
    <w:rsid w:val="22B798F3"/>
    <w:rsid w:val="236F20B8"/>
    <w:rsid w:val="23D45D2A"/>
    <w:rsid w:val="23DAC225"/>
    <w:rsid w:val="23FF79F4"/>
    <w:rsid w:val="24102BCF"/>
    <w:rsid w:val="243350EF"/>
    <w:rsid w:val="249CF0B7"/>
    <w:rsid w:val="24D159AA"/>
    <w:rsid w:val="2533CD71"/>
    <w:rsid w:val="2549F214"/>
    <w:rsid w:val="254E8C33"/>
    <w:rsid w:val="2587327A"/>
    <w:rsid w:val="25A1CD68"/>
    <w:rsid w:val="25AE73CB"/>
    <w:rsid w:val="25E65C1B"/>
    <w:rsid w:val="2603A1B0"/>
    <w:rsid w:val="26243E9F"/>
    <w:rsid w:val="266140F8"/>
    <w:rsid w:val="266A91B1"/>
    <w:rsid w:val="2697B72E"/>
    <w:rsid w:val="26BDB67E"/>
    <w:rsid w:val="26E9C5E5"/>
    <w:rsid w:val="271F525B"/>
    <w:rsid w:val="272BE048"/>
    <w:rsid w:val="2738B57A"/>
    <w:rsid w:val="274F79BA"/>
    <w:rsid w:val="275B013D"/>
    <w:rsid w:val="27AD5FAB"/>
    <w:rsid w:val="27AE5E05"/>
    <w:rsid w:val="27C543D1"/>
    <w:rsid w:val="27FA2F9F"/>
    <w:rsid w:val="28066212"/>
    <w:rsid w:val="281838E0"/>
    <w:rsid w:val="282D1C37"/>
    <w:rsid w:val="2853B3A0"/>
    <w:rsid w:val="285ADF4D"/>
    <w:rsid w:val="28606B74"/>
    <w:rsid w:val="286A28CE"/>
    <w:rsid w:val="288A3354"/>
    <w:rsid w:val="28AD4D62"/>
    <w:rsid w:val="28AE281E"/>
    <w:rsid w:val="28B8AB28"/>
    <w:rsid w:val="28BCCC25"/>
    <w:rsid w:val="28D549AA"/>
    <w:rsid w:val="28DFC576"/>
    <w:rsid w:val="28FF4DAF"/>
    <w:rsid w:val="28FFF92E"/>
    <w:rsid w:val="290A950F"/>
    <w:rsid w:val="293B3279"/>
    <w:rsid w:val="2943A710"/>
    <w:rsid w:val="297CC1E4"/>
    <w:rsid w:val="29D221B6"/>
    <w:rsid w:val="2A3B167C"/>
    <w:rsid w:val="2A3E283C"/>
    <w:rsid w:val="2A3FB59C"/>
    <w:rsid w:val="2A522D67"/>
    <w:rsid w:val="2A527D0F"/>
    <w:rsid w:val="2A63810A"/>
    <w:rsid w:val="2A94FCED"/>
    <w:rsid w:val="2A9E58E6"/>
    <w:rsid w:val="2AA6119D"/>
    <w:rsid w:val="2AE919C5"/>
    <w:rsid w:val="2B6B506C"/>
    <w:rsid w:val="2B70B865"/>
    <w:rsid w:val="2B724FC5"/>
    <w:rsid w:val="2B847599"/>
    <w:rsid w:val="2B95D8B4"/>
    <w:rsid w:val="2BA3E1FC"/>
    <w:rsid w:val="2BB2A559"/>
    <w:rsid w:val="2BCE5C3A"/>
    <w:rsid w:val="2BEA68A8"/>
    <w:rsid w:val="2BEA8A6D"/>
    <w:rsid w:val="2C0707A8"/>
    <w:rsid w:val="2C2DCD2C"/>
    <w:rsid w:val="2C51DD8A"/>
    <w:rsid w:val="2C5349CD"/>
    <w:rsid w:val="2C6208E1"/>
    <w:rsid w:val="2C974320"/>
    <w:rsid w:val="2C98D855"/>
    <w:rsid w:val="2CA3ADAF"/>
    <w:rsid w:val="2CA4C8AB"/>
    <w:rsid w:val="2D2CC04F"/>
    <w:rsid w:val="2D52CCAF"/>
    <w:rsid w:val="2D92C6F6"/>
    <w:rsid w:val="2DB32F37"/>
    <w:rsid w:val="2DBE6EC9"/>
    <w:rsid w:val="2E893C4D"/>
    <w:rsid w:val="2E8D427E"/>
    <w:rsid w:val="2E96B17B"/>
    <w:rsid w:val="2EB3E7E2"/>
    <w:rsid w:val="2ED0ACF1"/>
    <w:rsid w:val="2ED72C1C"/>
    <w:rsid w:val="2F23F1F6"/>
    <w:rsid w:val="2F5E8BA6"/>
    <w:rsid w:val="2F883AD6"/>
    <w:rsid w:val="2FDDA35F"/>
    <w:rsid w:val="3008FECD"/>
    <w:rsid w:val="300B142A"/>
    <w:rsid w:val="30114D58"/>
    <w:rsid w:val="30211C32"/>
    <w:rsid w:val="30590705"/>
    <w:rsid w:val="30AD7EC6"/>
    <w:rsid w:val="30F07468"/>
    <w:rsid w:val="314FF7A9"/>
    <w:rsid w:val="3179BE24"/>
    <w:rsid w:val="31A2AD1F"/>
    <w:rsid w:val="31B5CB03"/>
    <w:rsid w:val="31F9133F"/>
    <w:rsid w:val="31FE1556"/>
    <w:rsid w:val="321BE204"/>
    <w:rsid w:val="32B33B69"/>
    <w:rsid w:val="32B38286"/>
    <w:rsid w:val="32C3D006"/>
    <w:rsid w:val="32E995A2"/>
    <w:rsid w:val="32F12C0A"/>
    <w:rsid w:val="32F589E6"/>
    <w:rsid w:val="330669F4"/>
    <w:rsid w:val="33086E7D"/>
    <w:rsid w:val="332705F6"/>
    <w:rsid w:val="3388541B"/>
    <w:rsid w:val="3399E9F0"/>
    <w:rsid w:val="33D6ACBD"/>
    <w:rsid w:val="33E529EA"/>
    <w:rsid w:val="33EE13C5"/>
    <w:rsid w:val="33F13AF3"/>
    <w:rsid w:val="3470A0D6"/>
    <w:rsid w:val="348E80BF"/>
    <w:rsid w:val="34AC38FA"/>
    <w:rsid w:val="34BAC04A"/>
    <w:rsid w:val="34EA41D9"/>
    <w:rsid w:val="350A6166"/>
    <w:rsid w:val="3511E831"/>
    <w:rsid w:val="35727D1E"/>
    <w:rsid w:val="35B9067F"/>
    <w:rsid w:val="35CFAFB3"/>
    <w:rsid w:val="363F36F0"/>
    <w:rsid w:val="367A2F5A"/>
    <w:rsid w:val="368C1802"/>
    <w:rsid w:val="3692D0C6"/>
    <w:rsid w:val="3706DB5C"/>
    <w:rsid w:val="37578BF1"/>
    <w:rsid w:val="37593EED"/>
    <w:rsid w:val="37DAA6A1"/>
    <w:rsid w:val="37E4D353"/>
    <w:rsid w:val="38491BFB"/>
    <w:rsid w:val="384974A9"/>
    <w:rsid w:val="385DD4EF"/>
    <w:rsid w:val="38637EC9"/>
    <w:rsid w:val="38680E11"/>
    <w:rsid w:val="38782C14"/>
    <w:rsid w:val="389028B2"/>
    <w:rsid w:val="3896691F"/>
    <w:rsid w:val="39221771"/>
    <w:rsid w:val="392BBA34"/>
    <w:rsid w:val="396EB239"/>
    <w:rsid w:val="39FA7316"/>
    <w:rsid w:val="3A389FDE"/>
    <w:rsid w:val="3AA56432"/>
    <w:rsid w:val="3B002BB3"/>
    <w:rsid w:val="3B05BDEB"/>
    <w:rsid w:val="3B20F68E"/>
    <w:rsid w:val="3B5FADB6"/>
    <w:rsid w:val="3B79447C"/>
    <w:rsid w:val="3BA92A81"/>
    <w:rsid w:val="3BB93921"/>
    <w:rsid w:val="3BCF38BD"/>
    <w:rsid w:val="3BCF9637"/>
    <w:rsid w:val="3BDC3023"/>
    <w:rsid w:val="3C0957CB"/>
    <w:rsid w:val="3C9A34AB"/>
    <w:rsid w:val="3CADF568"/>
    <w:rsid w:val="3CB1E43F"/>
    <w:rsid w:val="3CE49051"/>
    <w:rsid w:val="3D08F3CD"/>
    <w:rsid w:val="3D215E29"/>
    <w:rsid w:val="3D290C55"/>
    <w:rsid w:val="3D2D4D5C"/>
    <w:rsid w:val="3D69EE98"/>
    <w:rsid w:val="3D6E1ED8"/>
    <w:rsid w:val="3D74606E"/>
    <w:rsid w:val="3D7B454C"/>
    <w:rsid w:val="3D99A651"/>
    <w:rsid w:val="3DA8973F"/>
    <w:rsid w:val="3DCA6AF6"/>
    <w:rsid w:val="3DE50A51"/>
    <w:rsid w:val="3DEFB957"/>
    <w:rsid w:val="3E0040EA"/>
    <w:rsid w:val="3E04916B"/>
    <w:rsid w:val="3E5AB882"/>
    <w:rsid w:val="3E69E794"/>
    <w:rsid w:val="3E8ABC8C"/>
    <w:rsid w:val="3E8BE02C"/>
    <w:rsid w:val="3E91A839"/>
    <w:rsid w:val="3E93B4E6"/>
    <w:rsid w:val="3E9FB073"/>
    <w:rsid w:val="3ECF47FD"/>
    <w:rsid w:val="3EF65132"/>
    <w:rsid w:val="3F0A7706"/>
    <w:rsid w:val="3F0D3E09"/>
    <w:rsid w:val="3F1BCDE4"/>
    <w:rsid w:val="3F5153B7"/>
    <w:rsid w:val="3F5A5E23"/>
    <w:rsid w:val="3FAE603A"/>
    <w:rsid w:val="3FAFB3DC"/>
    <w:rsid w:val="3FB9833E"/>
    <w:rsid w:val="3FF9CF80"/>
    <w:rsid w:val="401E179F"/>
    <w:rsid w:val="40203466"/>
    <w:rsid w:val="40217CDB"/>
    <w:rsid w:val="40225536"/>
    <w:rsid w:val="40262C07"/>
    <w:rsid w:val="402F8547"/>
    <w:rsid w:val="404DA56C"/>
    <w:rsid w:val="408B50E3"/>
    <w:rsid w:val="40BF78BD"/>
    <w:rsid w:val="40CE1293"/>
    <w:rsid w:val="40DF46CA"/>
    <w:rsid w:val="40E789D9"/>
    <w:rsid w:val="40EA5F18"/>
    <w:rsid w:val="410742EB"/>
    <w:rsid w:val="411C4A06"/>
    <w:rsid w:val="4123A3B1"/>
    <w:rsid w:val="413827A6"/>
    <w:rsid w:val="414ED70B"/>
    <w:rsid w:val="415B1E0B"/>
    <w:rsid w:val="41D25B3C"/>
    <w:rsid w:val="4204ABFE"/>
    <w:rsid w:val="421D5FBE"/>
    <w:rsid w:val="423FC832"/>
    <w:rsid w:val="42A4E8E6"/>
    <w:rsid w:val="42E419E2"/>
    <w:rsid w:val="431D36EC"/>
    <w:rsid w:val="434EF7B5"/>
    <w:rsid w:val="435E75D6"/>
    <w:rsid w:val="435F341B"/>
    <w:rsid w:val="438C3FF5"/>
    <w:rsid w:val="439A7D61"/>
    <w:rsid w:val="43CCCB7F"/>
    <w:rsid w:val="443B5C4D"/>
    <w:rsid w:val="447380F4"/>
    <w:rsid w:val="447BBFF4"/>
    <w:rsid w:val="448FE7BB"/>
    <w:rsid w:val="44B18A5A"/>
    <w:rsid w:val="44DE8511"/>
    <w:rsid w:val="44E237C4"/>
    <w:rsid w:val="44E4737C"/>
    <w:rsid w:val="44EFB19A"/>
    <w:rsid w:val="44F082B8"/>
    <w:rsid w:val="44F8FC60"/>
    <w:rsid w:val="452860E3"/>
    <w:rsid w:val="454F3B5B"/>
    <w:rsid w:val="456EA662"/>
    <w:rsid w:val="456EF8ED"/>
    <w:rsid w:val="4574F573"/>
    <w:rsid w:val="468EC480"/>
    <w:rsid w:val="46959A5A"/>
    <w:rsid w:val="46ACC1B6"/>
    <w:rsid w:val="46B99E89"/>
    <w:rsid w:val="473FC727"/>
    <w:rsid w:val="4748F5DC"/>
    <w:rsid w:val="47AA2CF5"/>
    <w:rsid w:val="47B6FB5B"/>
    <w:rsid w:val="47F9BC21"/>
    <w:rsid w:val="4858178D"/>
    <w:rsid w:val="486E393F"/>
    <w:rsid w:val="487A6BEE"/>
    <w:rsid w:val="4892CE7C"/>
    <w:rsid w:val="48D2FD5A"/>
    <w:rsid w:val="4906D9B6"/>
    <w:rsid w:val="490B7F4A"/>
    <w:rsid w:val="495B7BFA"/>
    <w:rsid w:val="498F726B"/>
    <w:rsid w:val="499FA15A"/>
    <w:rsid w:val="4A270003"/>
    <w:rsid w:val="4A3FC61A"/>
    <w:rsid w:val="4A4BA1A4"/>
    <w:rsid w:val="4A63535A"/>
    <w:rsid w:val="4A665065"/>
    <w:rsid w:val="4A6AAA64"/>
    <w:rsid w:val="4A88A16E"/>
    <w:rsid w:val="4A967900"/>
    <w:rsid w:val="4AACAE65"/>
    <w:rsid w:val="4AD5A215"/>
    <w:rsid w:val="4AE10C29"/>
    <w:rsid w:val="4AF09A1A"/>
    <w:rsid w:val="4B06F2FF"/>
    <w:rsid w:val="4B1BD3B0"/>
    <w:rsid w:val="4B1C2283"/>
    <w:rsid w:val="4B52CCC8"/>
    <w:rsid w:val="4B75FD56"/>
    <w:rsid w:val="4B89F2BE"/>
    <w:rsid w:val="4B9EF29D"/>
    <w:rsid w:val="4BF9E4F2"/>
    <w:rsid w:val="4C0EC668"/>
    <w:rsid w:val="4C1A5E28"/>
    <w:rsid w:val="4C50E84B"/>
    <w:rsid w:val="4C62B102"/>
    <w:rsid w:val="4C7C3506"/>
    <w:rsid w:val="4CBAF450"/>
    <w:rsid w:val="4CEE9D29"/>
    <w:rsid w:val="4CFBF47A"/>
    <w:rsid w:val="4D85B562"/>
    <w:rsid w:val="4DA5E22B"/>
    <w:rsid w:val="4DCDB4DA"/>
    <w:rsid w:val="4DE08EC0"/>
    <w:rsid w:val="4DFBA7B6"/>
    <w:rsid w:val="4E110236"/>
    <w:rsid w:val="4E2F6CD2"/>
    <w:rsid w:val="4E78B785"/>
    <w:rsid w:val="4EA01A3F"/>
    <w:rsid w:val="4ED0B2DA"/>
    <w:rsid w:val="4EF53FF5"/>
    <w:rsid w:val="4F31CDAE"/>
    <w:rsid w:val="4F3F71F6"/>
    <w:rsid w:val="4F694DAA"/>
    <w:rsid w:val="4FA9748D"/>
    <w:rsid w:val="4FCA6EE4"/>
    <w:rsid w:val="4FCF9320"/>
    <w:rsid w:val="4FF714FE"/>
    <w:rsid w:val="500A1DC4"/>
    <w:rsid w:val="500E7E37"/>
    <w:rsid w:val="5013818F"/>
    <w:rsid w:val="5086B0B2"/>
    <w:rsid w:val="50897A97"/>
    <w:rsid w:val="510B40AD"/>
    <w:rsid w:val="5124C7BD"/>
    <w:rsid w:val="5127308E"/>
    <w:rsid w:val="512A716C"/>
    <w:rsid w:val="51379F2E"/>
    <w:rsid w:val="513F304B"/>
    <w:rsid w:val="5174A13B"/>
    <w:rsid w:val="519E2C45"/>
    <w:rsid w:val="51D50451"/>
    <w:rsid w:val="51E0333A"/>
    <w:rsid w:val="51F0DD62"/>
    <w:rsid w:val="520E675A"/>
    <w:rsid w:val="525018CB"/>
    <w:rsid w:val="525CF973"/>
    <w:rsid w:val="52603B92"/>
    <w:rsid w:val="5264DF8F"/>
    <w:rsid w:val="526F8C98"/>
    <w:rsid w:val="52874897"/>
    <w:rsid w:val="528FCE00"/>
    <w:rsid w:val="52937CCA"/>
    <w:rsid w:val="529403E6"/>
    <w:rsid w:val="52E06024"/>
    <w:rsid w:val="52E32B6B"/>
    <w:rsid w:val="52FB4ED8"/>
    <w:rsid w:val="5344B650"/>
    <w:rsid w:val="5347E721"/>
    <w:rsid w:val="53A02546"/>
    <w:rsid w:val="53CF0E0D"/>
    <w:rsid w:val="5416D05D"/>
    <w:rsid w:val="542AC29F"/>
    <w:rsid w:val="543842DB"/>
    <w:rsid w:val="543B62CF"/>
    <w:rsid w:val="5442A5CF"/>
    <w:rsid w:val="5447B6AD"/>
    <w:rsid w:val="54852737"/>
    <w:rsid w:val="548F708D"/>
    <w:rsid w:val="549723F6"/>
    <w:rsid w:val="54D990D8"/>
    <w:rsid w:val="54EA5D93"/>
    <w:rsid w:val="54F4FCE7"/>
    <w:rsid w:val="5502BEF6"/>
    <w:rsid w:val="550D1795"/>
    <w:rsid w:val="5588C149"/>
    <w:rsid w:val="5589A170"/>
    <w:rsid w:val="558A2951"/>
    <w:rsid w:val="56114CC2"/>
    <w:rsid w:val="564A136D"/>
    <w:rsid w:val="564C7B45"/>
    <w:rsid w:val="565AE85D"/>
    <w:rsid w:val="56761160"/>
    <w:rsid w:val="569EDFDC"/>
    <w:rsid w:val="56E00175"/>
    <w:rsid w:val="56FC92B5"/>
    <w:rsid w:val="5727AB79"/>
    <w:rsid w:val="572C5206"/>
    <w:rsid w:val="576A439B"/>
    <w:rsid w:val="57895C04"/>
    <w:rsid w:val="57C56D96"/>
    <w:rsid w:val="5824CCD8"/>
    <w:rsid w:val="583A5FB8"/>
    <w:rsid w:val="584789BD"/>
    <w:rsid w:val="588F850A"/>
    <w:rsid w:val="58ADD4AA"/>
    <w:rsid w:val="59065A08"/>
    <w:rsid w:val="591C77F3"/>
    <w:rsid w:val="593251EF"/>
    <w:rsid w:val="5937E168"/>
    <w:rsid w:val="593EC12C"/>
    <w:rsid w:val="5964885A"/>
    <w:rsid w:val="597DF7E7"/>
    <w:rsid w:val="5995783B"/>
    <w:rsid w:val="59A17C9C"/>
    <w:rsid w:val="59F2DA85"/>
    <w:rsid w:val="59FDFBB6"/>
    <w:rsid w:val="5A2B5034"/>
    <w:rsid w:val="5A66235C"/>
    <w:rsid w:val="5A7FFD77"/>
    <w:rsid w:val="5A82C676"/>
    <w:rsid w:val="5A93DB93"/>
    <w:rsid w:val="5AA72701"/>
    <w:rsid w:val="5B2437B5"/>
    <w:rsid w:val="5B948E50"/>
    <w:rsid w:val="5BAE2982"/>
    <w:rsid w:val="5BB051E2"/>
    <w:rsid w:val="5BD0E4F5"/>
    <w:rsid w:val="5BEE8B5A"/>
    <w:rsid w:val="5BF708BE"/>
    <w:rsid w:val="5BF92465"/>
    <w:rsid w:val="5C8F51A7"/>
    <w:rsid w:val="5CD2BD95"/>
    <w:rsid w:val="5CD3BC6E"/>
    <w:rsid w:val="5D08C889"/>
    <w:rsid w:val="5D357CBF"/>
    <w:rsid w:val="5D56478D"/>
    <w:rsid w:val="5D652BAA"/>
    <w:rsid w:val="5D8A7D3F"/>
    <w:rsid w:val="5DAFFDE2"/>
    <w:rsid w:val="5DB4D792"/>
    <w:rsid w:val="5DC0582E"/>
    <w:rsid w:val="5DEC2B12"/>
    <w:rsid w:val="5DF97445"/>
    <w:rsid w:val="5E2618E0"/>
    <w:rsid w:val="5E384FD6"/>
    <w:rsid w:val="5E4DD98A"/>
    <w:rsid w:val="5E66A38A"/>
    <w:rsid w:val="5E8FE4B8"/>
    <w:rsid w:val="5E94518F"/>
    <w:rsid w:val="5E9B5529"/>
    <w:rsid w:val="5E9FE40A"/>
    <w:rsid w:val="5EA89A85"/>
    <w:rsid w:val="5EBED822"/>
    <w:rsid w:val="5EE4FABC"/>
    <w:rsid w:val="5EE8C036"/>
    <w:rsid w:val="5EEA757D"/>
    <w:rsid w:val="5F68A99B"/>
    <w:rsid w:val="5F758A81"/>
    <w:rsid w:val="5F787659"/>
    <w:rsid w:val="5F98BA77"/>
    <w:rsid w:val="5F98C7CD"/>
    <w:rsid w:val="5FA3EFF4"/>
    <w:rsid w:val="5FB8046D"/>
    <w:rsid w:val="5FB85EC0"/>
    <w:rsid w:val="5FBDD6EF"/>
    <w:rsid w:val="60276243"/>
    <w:rsid w:val="604D3990"/>
    <w:rsid w:val="604F252F"/>
    <w:rsid w:val="6059F408"/>
    <w:rsid w:val="606D1D81"/>
    <w:rsid w:val="60FA0F53"/>
    <w:rsid w:val="60FDE3D3"/>
    <w:rsid w:val="6116707A"/>
    <w:rsid w:val="61176DFA"/>
    <w:rsid w:val="6125EAAB"/>
    <w:rsid w:val="616564F6"/>
    <w:rsid w:val="616C495B"/>
    <w:rsid w:val="618B5B82"/>
    <w:rsid w:val="61A6C8A4"/>
    <w:rsid w:val="61D784CC"/>
    <w:rsid w:val="62192A24"/>
    <w:rsid w:val="622A770D"/>
    <w:rsid w:val="62671DB4"/>
    <w:rsid w:val="627E0DD1"/>
    <w:rsid w:val="6281ADF8"/>
    <w:rsid w:val="628D8638"/>
    <w:rsid w:val="6295DFB4"/>
    <w:rsid w:val="62BBAEF4"/>
    <w:rsid w:val="62C9C75A"/>
    <w:rsid w:val="62F2002E"/>
    <w:rsid w:val="62F74D63"/>
    <w:rsid w:val="63080492"/>
    <w:rsid w:val="631879DD"/>
    <w:rsid w:val="631B431A"/>
    <w:rsid w:val="633F2A53"/>
    <w:rsid w:val="635BA2B8"/>
    <w:rsid w:val="637E6A70"/>
    <w:rsid w:val="638AB255"/>
    <w:rsid w:val="63A73328"/>
    <w:rsid w:val="63E4AE2A"/>
    <w:rsid w:val="63EA6278"/>
    <w:rsid w:val="64231FC2"/>
    <w:rsid w:val="642BD876"/>
    <w:rsid w:val="64432A76"/>
    <w:rsid w:val="64DBE101"/>
    <w:rsid w:val="64F14680"/>
    <w:rsid w:val="64FEB3AC"/>
    <w:rsid w:val="650DAEF4"/>
    <w:rsid w:val="650E5A0E"/>
    <w:rsid w:val="6538FCE2"/>
    <w:rsid w:val="6571C162"/>
    <w:rsid w:val="65B4E820"/>
    <w:rsid w:val="65BA496F"/>
    <w:rsid w:val="65FAA228"/>
    <w:rsid w:val="663484A8"/>
    <w:rsid w:val="664377CC"/>
    <w:rsid w:val="66AE381E"/>
    <w:rsid w:val="66AE8AC7"/>
    <w:rsid w:val="66B1FECE"/>
    <w:rsid w:val="66F236AF"/>
    <w:rsid w:val="66F4742A"/>
    <w:rsid w:val="6718DD8A"/>
    <w:rsid w:val="676C3275"/>
    <w:rsid w:val="678668D3"/>
    <w:rsid w:val="67B07969"/>
    <w:rsid w:val="67B73CE9"/>
    <w:rsid w:val="67C74F62"/>
    <w:rsid w:val="67D1DF3C"/>
    <w:rsid w:val="67DE3C1C"/>
    <w:rsid w:val="683FE1CE"/>
    <w:rsid w:val="6869F1D6"/>
    <w:rsid w:val="6880438B"/>
    <w:rsid w:val="68D30FC3"/>
    <w:rsid w:val="68E1BECD"/>
    <w:rsid w:val="6901AD12"/>
    <w:rsid w:val="6919B4ED"/>
    <w:rsid w:val="6924655E"/>
    <w:rsid w:val="692F5B00"/>
    <w:rsid w:val="6949F7CB"/>
    <w:rsid w:val="696EC01E"/>
    <w:rsid w:val="697F2B94"/>
    <w:rsid w:val="698B3FC1"/>
    <w:rsid w:val="698FB351"/>
    <w:rsid w:val="69A0C20E"/>
    <w:rsid w:val="6A02E695"/>
    <w:rsid w:val="6A17F6C0"/>
    <w:rsid w:val="6A1F3D1C"/>
    <w:rsid w:val="6A20AD29"/>
    <w:rsid w:val="6A2A4061"/>
    <w:rsid w:val="6A821FC3"/>
    <w:rsid w:val="6AC79967"/>
    <w:rsid w:val="6AE089FC"/>
    <w:rsid w:val="6AFFCB2D"/>
    <w:rsid w:val="6B235FFC"/>
    <w:rsid w:val="6B7D580B"/>
    <w:rsid w:val="6B8C4626"/>
    <w:rsid w:val="6B8E88ED"/>
    <w:rsid w:val="6BAFAF65"/>
    <w:rsid w:val="6BB3A76F"/>
    <w:rsid w:val="6C417132"/>
    <w:rsid w:val="6C46CD2F"/>
    <w:rsid w:val="6CA8139E"/>
    <w:rsid w:val="6CA93C80"/>
    <w:rsid w:val="6CBAB496"/>
    <w:rsid w:val="6CC8ECBE"/>
    <w:rsid w:val="6D178346"/>
    <w:rsid w:val="6D29EBFD"/>
    <w:rsid w:val="6D415370"/>
    <w:rsid w:val="6DD06D35"/>
    <w:rsid w:val="6DDC56F6"/>
    <w:rsid w:val="6DE5AE9C"/>
    <w:rsid w:val="6DFB7ABA"/>
    <w:rsid w:val="6DFE1062"/>
    <w:rsid w:val="6DFF6FBA"/>
    <w:rsid w:val="6E0AD959"/>
    <w:rsid w:val="6E2CEE7E"/>
    <w:rsid w:val="6E57C5E5"/>
    <w:rsid w:val="6E76135A"/>
    <w:rsid w:val="6E7870B9"/>
    <w:rsid w:val="6ED20589"/>
    <w:rsid w:val="6ED358EE"/>
    <w:rsid w:val="6EEF5E70"/>
    <w:rsid w:val="6F4BCDDD"/>
    <w:rsid w:val="6F5590E6"/>
    <w:rsid w:val="6F78957C"/>
    <w:rsid w:val="6F8EFE79"/>
    <w:rsid w:val="6F9195FB"/>
    <w:rsid w:val="6FABBE8F"/>
    <w:rsid w:val="702ABF69"/>
    <w:rsid w:val="702F7294"/>
    <w:rsid w:val="702F94A3"/>
    <w:rsid w:val="7049DBB7"/>
    <w:rsid w:val="704DAB44"/>
    <w:rsid w:val="7050E655"/>
    <w:rsid w:val="7062C4FF"/>
    <w:rsid w:val="706B2660"/>
    <w:rsid w:val="7074D602"/>
    <w:rsid w:val="708B2ED1"/>
    <w:rsid w:val="709B2BEA"/>
    <w:rsid w:val="70C5F02E"/>
    <w:rsid w:val="70CB19CD"/>
    <w:rsid w:val="70CBE050"/>
    <w:rsid w:val="70F9F322"/>
    <w:rsid w:val="70FC1B90"/>
    <w:rsid w:val="71410C47"/>
    <w:rsid w:val="718B73D8"/>
    <w:rsid w:val="71A596E5"/>
    <w:rsid w:val="71B1DF5D"/>
    <w:rsid w:val="71BB6811"/>
    <w:rsid w:val="71BB69C4"/>
    <w:rsid w:val="71CD55F0"/>
    <w:rsid w:val="71E47D03"/>
    <w:rsid w:val="71F101F9"/>
    <w:rsid w:val="71FC2B92"/>
    <w:rsid w:val="720C4F9A"/>
    <w:rsid w:val="72510FBF"/>
    <w:rsid w:val="727AD8B0"/>
    <w:rsid w:val="7299FC2F"/>
    <w:rsid w:val="72A2A0A0"/>
    <w:rsid w:val="72B0E058"/>
    <w:rsid w:val="72CE286B"/>
    <w:rsid w:val="72D54E61"/>
    <w:rsid w:val="72E62293"/>
    <w:rsid w:val="730A1D69"/>
    <w:rsid w:val="731DC7FF"/>
    <w:rsid w:val="73231C32"/>
    <w:rsid w:val="7338F5B9"/>
    <w:rsid w:val="73550963"/>
    <w:rsid w:val="73625019"/>
    <w:rsid w:val="7362A49E"/>
    <w:rsid w:val="7365FE90"/>
    <w:rsid w:val="737454E5"/>
    <w:rsid w:val="7376BC61"/>
    <w:rsid w:val="739138ED"/>
    <w:rsid w:val="73C95EA4"/>
    <w:rsid w:val="73CCDA91"/>
    <w:rsid w:val="73F229FA"/>
    <w:rsid w:val="73FA782D"/>
    <w:rsid w:val="740995C1"/>
    <w:rsid w:val="74335117"/>
    <w:rsid w:val="74561959"/>
    <w:rsid w:val="746B1C6C"/>
    <w:rsid w:val="747B8C68"/>
    <w:rsid w:val="74AC2A3A"/>
    <w:rsid w:val="74BD8437"/>
    <w:rsid w:val="74C49A56"/>
    <w:rsid w:val="74E03867"/>
    <w:rsid w:val="74F400C4"/>
    <w:rsid w:val="7528434F"/>
    <w:rsid w:val="7537CC93"/>
    <w:rsid w:val="7590ADB4"/>
    <w:rsid w:val="759E3B64"/>
    <w:rsid w:val="75A0133B"/>
    <w:rsid w:val="75A3FFE1"/>
    <w:rsid w:val="75C81D59"/>
    <w:rsid w:val="75FD53DF"/>
    <w:rsid w:val="760A100B"/>
    <w:rsid w:val="761F9495"/>
    <w:rsid w:val="76486E7F"/>
    <w:rsid w:val="765823E9"/>
    <w:rsid w:val="767F4E9E"/>
    <w:rsid w:val="769DD319"/>
    <w:rsid w:val="76D7A962"/>
    <w:rsid w:val="76DCD7F2"/>
    <w:rsid w:val="76F1B4B8"/>
    <w:rsid w:val="76F3E24D"/>
    <w:rsid w:val="771A2739"/>
    <w:rsid w:val="7750889C"/>
    <w:rsid w:val="7779B04C"/>
    <w:rsid w:val="778BE117"/>
    <w:rsid w:val="77A92E69"/>
    <w:rsid w:val="77B4A1C3"/>
    <w:rsid w:val="77C576CF"/>
    <w:rsid w:val="77ED5E21"/>
    <w:rsid w:val="77FC3B18"/>
    <w:rsid w:val="783A51C3"/>
    <w:rsid w:val="785E2CEF"/>
    <w:rsid w:val="7876FC2F"/>
    <w:rsid w:val="78FB1D9A"/>
    <w:rsid w:val="79394C99"/>
    <w:rsid w:val="79403B2B"/>
    <w:rsid w:val="796257C5"/>
    <w:rsid w:val="796F81CA"/>
    <w:rsid w:val="797157E6"/>
    <w:rsid w:val="79892E82"/>
    <w:rsid w:val="79980B79"/>
    <w:rsid w:val="79B20F5F"/>
    <w:rsid w:val="79B7CC53"/>
    <w:rsid w:val="79CF0491"/>
    <w:rsid w:val="79E6035A"/>
    <w:rsid w:val="79FB85D0"/>
    <w:rsid w:val="7A034A9D"/>
    <w:rsid w:val="7A05F935"/>
    <w:rsid w:val="7A0D4A2D"/>
    <w:rsid w:val="7A75D916"/>
    <w:rsid w:val="7AB8EE4D"/>
    <w:rsid w:val="7ACA39DC"/>
    <w:rsid w:val="7B58559F"/>
    <w:rsid w:val="7B6C4A51"/>
    <w:rsid w:val="7B844F9B"/>
    <w:rsid w:val="7B89C142"/>
    <w:rsid w:val="7B9EB302"/>
    <w:rsid w:val="7BA534A3"/>
    <w:rsid w:val="7BE6B39C"/>
    <w:rsid w:val="7C50CCF8"/>
    <w:rsid w:val="7C657E7B"/>
    <w:rsid w:val="7C934660"/>
    <w:rsid w:val="7C944A32"/>
    <w:rsid w:val="7CA08E88"/>
    <w:rsid w:val="7CF00214"/>
    <w:rsid w:val="7D36079D"/>
    <w:rsid w:val="7D39BC9D"/>
    <w:rsid w:val="7D890E17"/>
    <w:rsid w:val="7D8F988B"/>
    <w:rsid w:val="7DAA2E87"/>
    <w:rsid w:val="7DB1FC6E"/>
    <w:rsid w:val="7DDD665F"/>
    <w:rsid w:val="7DDED7B9"/>
    <w:rsid w:val="7DE8BF38"/>
    <w:rsid w:val="7E3E05A1"/>
    <w:rsid w:val="7E3E0B1A"/>
    <w:rsid w:val="7E700274"/>
    <w:rsid w:val="7EA377AE"/>
    <w:rsid w:val="7EB56BB9"/>
    <w:rsid w:val="7EDA9424"/>
    <w:rsid w:val="7EED7E62"/>
    <w:rsid w:val="7F44C295"/>
    <w:rsid w:val="7F6DD32F"/>
    <w:rsid w:val="7F7DC863"/>
    <w:rsid w:val="7F9B4D98"/>
    <w:rsid w:val="7F9EDEFA"/>
    <w:rsid w:val="7FCFE604"/>
    <w:rsid w:val="7FEE616D"/>
    <w:rsid w:val="7FEFA3A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E8EC52"/>
  <w15:docId w15:val="{1E11C2C8-F004-460C-9386-EC960320B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0" w:qFormat="1"/>
    <w:lsdException w:name="heading 4" w:uiPriority="9"/>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74363"/>
    <w:rPr>
      <w:sz w:val="24"/>
      <w:szCs w:val="24"/>
    </w:rPr>
  </w:style>
  <w:style w:type="paragraph" w:styleId="Heading1">
    <w:name w:val="heading 1"/>
    <w:basedOn w:val="Tit1"/>
    <w:next w:val="Normal"/>
    <w:qFormat/>
    <w:rsid w:val="00076144"/>
    <w:pPr>
      <w:spacing w:before="480"/>
      <w:jc w:val="left"/>
      <w:outlineLvl w:val="0"/>
    </w:pPr>
    <w:rPr>
      <w:rFonts w:ascii="Lucida Sans" w:hAnsi="Lucida Sans"/>
    </w:rPr>
  </w:style>
  <w:style w:type="paragraph" w:styleId="Heading2">
    <w:name w:val="heading 2"/>
    <w:basedOn w:val="Tit2"/>
    <w:next w:val="Normal"/>
    <w:qFormat/>
    <w:rsid w:val="005576DE"/>
    <w:pPr>
      <w:outlineLvl w:val="1"/>
    </w:pPr>
    <w:rPr>
      <w:rFonts w:ascii="Lucida Sans" w:hAnsi="Lucida Sans"/>
    </w:rPr>
  </w:style>
  <w:style w:type="paragraph" w:styleId="Heading3">
    <w:name w:val="heading 3"/>
    <w:basedOn w:val="Tit3"/>
    <w:next w:val="Normal"/>
    <w:qFormat/>
    <w:rsid w:val="005576DE"/>
    <w:pPr>
      <w:outlineLvl w:val="2"/>
    </w:pPr>
    <w:rPr>
      <w:rFonts w:ascii="Lucida Sans" w:hAnsi="Lucida Sans"/>
      <w:b w:val="0"/>
      <w:caps/>
      <w:lang w:val="en-US"/>
    </w:rPr>
  </w:style>
  <w:style w:type="paragraph" w:styleId="Heading4">
    <w:name w:val="heading 4"/>
    <w:basedOn w:val="Normal"/>
    <w:next w:val="Normal"/>
    <w:pPr>
      <w:keepNext/>
      <w:outlineLvl w:val="3"/>
    </w:pPr>
    <w:rPr>
      <w:rFonts w:ascii="Arial" w:hAnsi="Arial" w:cs="Arial"/>
      <w:b/>
      <w:bCs/>
    </w:rPr>
  </w:style>
  <w:style w:type="paragraph" w:styleId="Heading5">
    <w:name w:val="heading 5"/>
    <w:basedOn w:val="Normal"/>
    <w:next w:val="Normal"/>
    <w:pPr>
      <w:keepNext/>
      <w:outlineLvl w:val="4"/>
    </w:pPr>
    <w:rPr>
      <w:rFonts w:ascii="Verdana" w:hAnsi="Verdana"/>
      <w:b/>
      <w:bCs/>
      <w:sz w:val="20"/>
    </w:rPr>
  </w:style>
  <w:style w:type="paragraph" w:styleId="Heading6">
    <w:name w:val="heading 6"/>
    <w:basedOn w:val="Normal"/>
    <w:next w:val="Normal"/>
    <w:pPr>
      <w:keepNext/>
      <w:spacing w:after="360"/>
      <w:outlineLvl w:val="5"/>
    </w:pPr>
    <w:rPr>
      <w:rFonts w:ascii="Verdana" w:hAnsi="Verdana"/>
      <w:b/>
      <w:bCs/>
      <w:sz w:val="36"/>
    </w:rPr>
  </w:style>
  <w:style w:type="paragraph" w:styleId="Heading8">
    <w:name w:val="heading 8"/>
    <w:basedOn w:val="Normal"/>
    <w:next w:val="Normal"/>
    <w:link w:val="Heading8Char"/>
    <w:uiPriority w:val="9"/>
    <w:semiHidden/>
    <w:unhideWhenUsed/>
    <w:qFormat/>
    <w:rsid w:val="008702A0"/>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Verdana" w:hAnsi="Verdana" w:cs="Tahoma"/>
      <w:b/>
      <w:bCs/>
      <w:sz w:val="36"/>
    </w:rPr>
  </w:style>
  <w:style w:type="paragraph" w:styleId="Header">
    <w:name w:val="header"/>
    <w:basedOn w:val="Normal"/>
    <w:link w:val="HeaderChar"/>
    <w:uiPriority w:val="99"/>
    <w:rsid w:val="00743E4E"/>
    <w:pPr>
      <w:tabs>
        <w:tab w:val="center" w:pos="4419"/>
        <w:tab w:val="right" w:pos="8838"/>
      </w:tabs>
    </w:pPr>
    <w:rPr>
      <w:rFonts w:ascii="Lucida Fax" w:hAnsi="Lucida Fax"/>
    </w:rPr>
  </w:style>
  <w:style w:type="paragraph" w:styleId="Footer">
    <w:name w:val="footer"/>
    <w:basedOn w:val="Normal"/>
    <w:link w:val="FooterChar"/>
    <w:uiPriority w:val="99"/>
    <w:pPr>
      <w:tabs>
        <w:tab w:val="center" w:pos="4419"/>
        <w:tab w:val="right" w:pos="8838"/>
      </w:tabs>
    </w:pPr>
  </w:style>
  <w:style w:type="character" w:styleId="PageNumber">
    <w:name w:val="page number"/>
    <w:basedOn w:val="DefaultParagraphFont"/>
  </w:style>
  <w:style w:type="paragraph" w:styleId="Subtitle">
    <w:name w:val="Subtitle"/>
    <w:basedOn w:val="Normal"/>
    <w:rPr>
      <w:rFonts w:ascii="Arial" w:hAnsi="Arial" w:cs="Arial"/>
      <w:sz w:val="32"/>
    </w:rPr>
  </w:style>
  <w:style w:type="paragraph" w:styleId="TOC1">
    <w:name w:val="toc 1"/>
    <w:basedOn w:val="Normal"/>
    <w:next w:val="Normal"/>
    <w:autoRedefine/>
    <w:uiPriority w:val="39"/>
    <w:rsid w:val="00FD2F9D"/>
    <w:pPr>
      <w:spacing w:before="120" w:after="120"/>
    </w:pPr>
    <w:rPr>
      <w:rFonts w:ascii="Lucida Sans" w:hAnsi="Lucida Sans"/>
      <w:b/>
      <w:bCs/>
      <w:caps/>
    </w:rPr>
  </w:style>
  <w:style w:type="paragraph" w:customStyle="1" w:styleId="Tit1">
    <w:name w:val="Tit1"/>
    <w:basedOn w:val="Normal"/>
    <w:next w:val="Texto"/>
    <w:pPr>
      <w:keepNext/>
      <w:spacing w:after="480"/>
      <w:jc w:val="center"/>
    </w:pPr>
    <w:rPr>
      <w:rFonts w:ascii="Arial" w:hAnsi="Arial" w:cs="Arial"/>
      <w:b/>
      <w:bCs/>
      <w:caps/>
      <w:sz w:val="36"/>
    </w:rPr>
  </w:style>
  <w:style w:type="paragraph" w:customStyle="1" w:styleId="Texto">
    <w:name w:val="Texto"/>
    <w:basedOn w:val="Normal"/>
    <w:qFormat/>
    <w:rsid w:val="004139EF"/>
    <w:pPr>
      <w:spacing w:before="120" w:after="120"/>
      <w:jc w:val="both"/>
    </w:pPr>
    <w:rPr>
      <w:rFonts w:ascii="Cambria" w:hAnsi="Cambria"/>
    </w:rPr>
  </w:style>
  <w:style w:type="paragraph" w:customStyle="1" w:styleId="Tit2">
    <w:name w:val="Tit2"/>
    <w:basedOn w:val="Normal"/>
    <w:next w:val="Texto"/>
    <w:pPr>
      <w:keepNext/>
      <w:spacing w:before="360" w:after="360"/>
    </w:pPr>
    <w:rPr>
      <w:rFonts w:ascii="Arial" w:hAnsi="Arial" w:cs="Arial"/>
      <w:b/>
      <w:bCs/>
      <w:sz w:val="28"/>
    </w:rPr>
  </w:style>
  <w:style w:type="paragraph" w:customStyle="1" w:styleId="Tit3">
    <w:name w:val="Tit3"/>
    <w:basedOn w:val="Normal"/>
    <w:next w:val="Texto"/>
    <w:pPr>
      <w:keepNext/>
      <w:spacing w:before="240" w:after="240"/>
    </w:pPr>
    <w:rPr>
      <w:rFonts w:ascii="Arial" w:hAnsi="Arial" w:cs="Arial"/>
      <w:b/>
      <w:bCs/>
    </w:rPr>
  </w:style>
  <w:style w:type="paragraph" w:customStyle="1" w:styleId="Destaque">
    <w:name w:val="Destaque"/>
    <w:basedOn w:val="Texto"/>
    <w:next w:val="Texto"/>
    <w:rPr>
      <w:b/>
      <w:bCs/>
    </w:rPr>
  </w:style>
  <w:style w:type="paragraph" w:customStyle="1" w:styleId="Marcadores">
    <w:name w:val="Marcadores"/>
    <w:basedOn w:val="Normal"/>
    <w:qFormat/>
    <w:rsid w:val="00DE63E0"/>
    <w:pPr>
      <w:numPr>
        <w:numId w:val="14"/>
      </w:numPr>
      <w:spacing w:before="60" w:after="60"/>
    </w:pPr>
    <w:rPr>
      <w:rFonts w:ascii="Cambria" w:hAnsi="Cambria"/>
    </w:rPr>
  </w:style>
  <w:style w:type="paragraph" w:customStyle="1" w:styleId="Numerador">
    <w:name w:val="Numerador"/>
    <w:basedOn w:val="Normal"/>
    <w:qFormat/>
    <w:rsid w:val="00427D8D"/>
    <w:pPr>
      <w:numPr>
        <w:numId w:val="13"/>
      </w:numPr>
      <w:spacing w:before="60" w:after="60" w:line="288" w:lineRule="auto"/>
    </w:pPr>
    <w:rPr>
      <w:rFonts w:ascii="Cambria" w:hAnsi="Cambria"/>
    </w:rPr>
  </w:style>
  <w:style w:type="paragraph" w:styleId="TOC2">
    <w:name w:val="toc 2"/>
    <w:basedOn w:val="Normal"/>
    <w:next w:val="Normal"/>
    <w:autoRedefine/>
    <w:uiPriority w:val="39"/>
    <w:rsid w:val="00FD2F9D"/>
    <w:pPr>
      <w:ind w:left="240"/>
    </w:pPr>
    <w:rPr>
      <w:rFonts w:ascii="Lucida Sans" w:hAnsi="Lucida Sans"/>
      <w:b/>
    </w:rPr>
  </w:style>
  <w:style w:type="paragraph" w:styleId="TOC3">
    <w:name w:val="toc 3"/>
    <w:basedOn w:val="Normal"/>
    <w:next w:val="Normal"/>
    <w:autoRedefine/>
    <w:uiPriority w:val="39"/>
    <w:rsid w:val="00FD2F9D"/>
    <w:pPr>
      <w:ind w:left="480"/>
    </w:pPr>
    <w:rPr>
      <w:rFonts w:ascii="Lucida Sans" w:hAnsi="Lucida Sans"/>
      <w:iCs/>
      <w:caps/>
      <w:sz w:val="20"/>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BodyText">
    <w:name w:val="Body Text"/>
    <w:basedOn w:val="Normal"/>
    <w:pPr>
      <w:jc w:val="center"/>
    </w:pPr>
    <w:rPr>
      <w:sz w:val="40"/>
    </w:rPr>
  </w:style>
  <w:style w:type="paragraph" w:styleId="ListParagraph">
    <w:name w:val="List Paragraph"/>
    <w:basedOn w:val="Texto"/>
    <w:uiPriority w:val="1"/>
    <w:qFormat/>
    <w:rsid w:val="00A41550"/>
    <w:pPr>
      <w:spacing w:after="0"/>
    </w:pPr>
  </w:style>
  <w:style w:type="character" w:customStyle="1" w:styleId="HeaderChar">
    <w:name w:val="Header Char"/>
    <w:link w:val="Header"/>
    <w:uiPriority w:val="99"/>
    <w:rsid w:val="00743E4E"/>
    <w:rPr>
      <w:rFonts w:ascii="Lucida Fax" w:hAnsi="Lucida Fax"/>
      <w:sz w:val="24"/>
      <w:szCs w:val="24"/>
    </w:rPr>
  </w:style>
  <w:style w:type="paragraph" w:styleId="BalloonText">
    <w:name w:val="Balloon Text"/>
    <w:basedOn w:val="Normal"/>
    <w:link w:val="BalloonTextChar"/>
    <w:uiPriority w:val="99"/>
    <w:semiHidden/>
    <w:unhideWhenUsed/>
    <w:rsid w:val="0030266C"/>
    <w:rPr>
      <w:rFonts w:ascii="Tahoma" w:hAnsi="Tahoma" w:cs="Tahoma"/>
      <w:sz w:val="16"/>
      <w:szCs w:val="16"/>
    </w:rPr>
  </w:style>
  <w:style w:type="character" w:customStyle="1" w:styleId="BalloonTextChar">
    <w:name w:val="Balloon Text Char"/>
    <w:link w:val="BalloonText"/>
    <w:uiPriority w:val="99"/>
    <w:semiHidden/>
    <w:rsid w:val="0030266C"/>
    <w:rPr>
      <w:rFonts w:ascii="Tahoma" w:hAnsi="Tahoma" w:cs="Tahoma"/>
      <w:sz w:val="16"/>
      <w:szCs w:val="16"/>
    </w:rPr>
  </w:style>
  <w:style w:type="character" w:customStyle="1" w:styleId="FooterChar">
    <w:name w:val="Footer Char"/>
    <w:link w:val="Footer"/>
    <w:uiPriority w:val="99"/>
    <w:rsid w:val="00743E4E"/>
    <w:rPr>
      <w:sz w:val="24"/>
      <w:szCs w:val="24"/>
    </w:rPr>
  </w:style>
  <w:style w:type="character" w:customStyle="1" w:styleId="TitleChar">
    <w:name w:val="Title Char"/>
    <w:link w:val="Title"/>
    <w:rsid w:val="00A90A75"/>
    <w:rPr>
      <w:rFonts w:ascii="Verdana" w:hAnsi="Verdana" w:cs="Tahoma"/>
      <w:b/>
      <w:bCs/>
      <w:sz w:val="36"/>
      <w:szCs w:val="24"/>
    </w:rPr>
  </w:style>
  <w:style w:type="paragraph" w:styleId="NormalWeb">
    <w:name w:val="Normal (Web)"/>
    <w:basedOn w:val="Normal"/>
    <w:uiPriority w:val="99"/>
    <w:semiHidden/>
    <w:rsid w:val="00441ED2"/>
    <w:pPr>
      <w:spacing w:before="100" w:beforeAutospacing="1" w:after="100" w:afterAutospacing="1"/>
    </w:pPr>
    <w:rPr>
      <w:color w:val="000000"/>
    </w:rPr>
  </w:style>
  <w:style w:type="paragraph" w:customStyle="1" w:styleId="Default">
    <w:name w:val="Default"/>
    <w:rsid w:val="00B12E0A"/>
    <w:pPr>
      <w:autoSpaceDE w:val="0"/>
      <w:autoSpaceDN w:val="0"/>
      <w:adjustRightInd w:val="0"/>
    </w:pPr>
    <w:rPr>
      <w:color w:val="000000"/>
      <w:sz w:val="24"/>
      <w:szCs w:val="24"/>
      <w:lang w:eastAsia="en-US"/>
    </w:rPr>
  </w:style>
  <w:style w:type="character" w:customStyle="1" w:styleId="Heading8Char">
    <w:name w:val="Heading 8 Char"/>
    <w:link w:val="Heading8"/>
    <w:uiPriority w:val="9"/>
    <w:semiHidden/>
    <w:rsid w:val="008702A0"/>
    <w:rPr>
      <w:rFonts w:ascii="Calibri" w:eastAsia="Times New Roman" w:hAnsi="Calibri" w:cs="Times New Roman"/>
      <w:i/>
      <w:iCs/>
      <w:sz w:val="24"/>
      <w:szCs w:val="24"/>
    </w:rPr>
  </w:style>
  <w:style w:type="paragraph" w:styleId="BodyTextIndent2">
    <w:name w:val="Body Text Indent 2"/>
    <w:basedOn w:val="Normal"/>
    <w:link w:val="BodyTextIndent2Char"/>
    <w:uiPriority w:val="99"/>
    <w:semiHidden/>
    <w:unhideWhenUsed/>
    <w:rsid w:val="008702A0"/>
    <w:pPr>
      <w:spacing w:after="120" w:line="480" w:lineRule="auto"/>
      <w:ind w:left="283"/>
    </w:pPr>
  </w:style>
  <w:style w:type="character" w:customStyle="1" w:styleId="BodyTextIndent2Char">
    <w:name w:val="Body Text Indent 2 Char"/>
    <w:link w:val="BodyTextIndent2"/>
    <w:uiPriority w:val="99"/>
    <w:semiHidden/>
    <w:rsid w:val="008702A0"/>
    <w:rPr>
      <w:sz w:val="24"/>
      <w:szCs w:val="24"/>
    </w:rPr>
  </w:style>
  <w:style w:type="paragraph" w:styleId="BodyTextIndent3">
    <w:name w:val="Body Text Indent 3"/>
    <w:basedOn w:val="Normal"/>
    <w:link w:val="BodyTextIndent3Char"/>
    <w:uiPriority w:val="99"/>
    <w:semiHidden/>
    <w:unhideWhenUsed/>
    <w:rsid w:val="008702A0"/>
    <w:pPr>
      <w:spacing w:after="120"/>
      <w:ind w:left="283"/>
    </w:pPr>
    <w:rPr>
      <w:sz w:val="16"/>
      <w:szCs w:val="16"/>
    </w:rPr>
  </w:style>
  <w:style w:type="character" w:customStyle="1" w:styleId="BodyTextIndent3Char">
    <w:name w:val="Body Text Indent 3 Char"/>
    <w:link w:val="BodyTextIndent3"/>
    <w:uiPriority w:val="99"/>
    <w:semiHidden/>
    <w:rsid w:val="008702A0"/>
    <w:rPr>
      <w:sz w:val="16"/>
      <w:szCs w:val="16"/>
    </w:rPr>
  </w:style>
  <w:style w:type="paragraph" w:customStyle="1" w:styleId="texto0">
    <w:name w:val="texto"/>
    <w:basedOn w:val="Normal"/>
    <w:rsid w:val="003B04FF"/>
    <w:pPr>
      <w:spacing w:before="100" w:beforeAutospacing="1" w:after="100" w:afterAutospacing="1"/>
    </w:pPr>
    <w:rPr>
      <w:rFonts w:ascii="Verdana" w:eastAsia="Arial Unicode MS" w:hAnsi="Verdana" w:cs="Arial Unicode MS"/>
      <w:color w:val="000000"/>
      <w:sz w:val="17"/>
      <w:szCs w:val="17"/>
    </w:rPr>
  </w:style>
  <w:style w:type="character" w:styleId="Strong">
    <w:name w:val="Strong"/>
    <w:uiPriority w:val="22"/>
    <w:qFormat/>
    <w:rsid w:val="007723AC"/>
    <w:rPr>
      <w:b/>
      <w:bCs/>
    </w:rPr>
  </w:style>
  <w:style w:type="character" w:styleId="Emphasis">
    <w:name w:val="Emphasis"/>
    <w:uiPriority w:val="20"/>
    <w:qFormat/>
    <w:rsid w:val="00370C12"/>
    <w:rPr>
      <w:i/>
      <w:iCs/>
    </w:rPr>
  </w:style>
  <w:style w:type="character" w:customStyle="1" w:styleId="apple-converted-space">
    <w:name w:val="apple-converted-space"/>
    <w:basedOn w:val="DefaultParagraphFont"/>
    <w:rsid w:val="00CF10C8"/>
  </w:style>
  <w:style w:type="character" w:customStyle="1" w:styleId="pagenav">
    <w:name w:val="pagenav"/>
    <w:basedOn w:val="DefaultParagraphFont"/>
    <w:rsid w:val="0083255E"/>
  </w:style>
  <w:style w:type="paragraph" w:styleId="BodyTextIndent">
    <w:name w:val="Body Text Indent"/>
    <w:basedOn w:val="Normal"/>
    <w:link w:val="BodyTextIndentChar"/>
    <w:uiPriority w:val="99"/>
    <w:unhideWhenUsed/>
    <w:rsid w:val="00D31B89"/>
    <w:pPr>
      <w:spacing w:after="120"/>
      <w:ind w:left="283"/>
    </w:pPr>
  </w:style>
  <w:style w:type="character" w:customStyle="1" w:styleId="BodyTextIndentChar">
    <w:name w:val="Body Text Indent Char"/>
    <w:link w:val="BodyTextIndent"/>
    <w:uiPriority w:val="99"/>
    <w:rsid w:val="00D31B89"/>
    <w:rPr>
      <w:sz w:val="24"/>
      <w:szCs w:val="24"/>
    </w:rPr>
  </w:style>
  <w:style w:type="paragraph" w:styleId="FootnoteText">
    <w:name w:val="footnote text"/>
    <w:basedOn w:val="Normal"/>
    <w:link w:val="FootnoteTextChar"/>
    <w:uiPriority w:val="99"/>
    <w:unhideWhenUsed/>
    <w:rsid w:val="00D31B89"/>
    <w:rPr>
      <w:rFonts w:ascii="Calibri" w:hAnsi="Calibri"/>
      <w:sz w:val="20"/>
      <w:szCs w:val="20"/>
      <w:lang w:eastAsia="en-US"/>
    </w:rPr>
  </w:style>
  <w:style w:type="character" w:customStyle="1" w:styleId="FootnoteTextChar">
    <w:name w:val="Footnote Text Char"/>
    <w:link w:val="FootnoteText"/>
    <w:uiPriority w:val="99"/>
    <w:rsid w:val="00D31B89"/>
    <w:rPr>
      <w:rFonts w:ascii="Calibri" w:hAnsi="Calibri"/>
      <w:lang w:eastAsia="en-US"/>
    </w:rPr>
  </w:style>
  <w:style w:type="character" w:styleId="FootnoteReference">
    <w:name w:val="footnote reference"/>
    <w:uiPriority w:val="99"/>
    <w:semiHidden/>
    <w:unhideWhenUsed/>
    <w:rsid w:val="00D31B89"/>
    <w:rPr>
      <w:vertAlign w:val="superscript"/>
    </w:rPr>
  </w:style>
  <w:style w:type="paragraph" w:customStyle="1" w:styleId="TxBrp3">
    <w:name w:val="TxBr_p3"/>
    <w:basedOn w:val="Normal"/>
    <w:rsid w:val="00296409"/>
    <w:pPr>
      <w:widowControl w:val="0"/>
      <w:tabs>
        <w:tab w:val="left" w:pos="697"/>
      </w:tabs>
      <w:autoSpaceDE w:val="0"/>
      <w:autoSpaceDN w:val="0"/>
      <w:adjustRightInd w:val="0"/>
      <w:spacing w:line="215" w:lineRule="atLeast"/>
      <w:ind w:firstLine="697"/>
    </w:pPr>
    <w:rPr>
      <w:sz w:val="20"/>
      <w:lang w:val="en-US"/>
    </w:rPr>
  </w:style>
  <w:style w:type="paragraph" w:styleId="BlockText">
    <w:name w:val="Block Text"/>
    <w:basedOn w:val="Normal"/>
    <w:semiHidden/>
    <w:rsid w:val="007F576B"/>
    <w:pPr>
      <w:ind w:left="709" w:right="284"/>
      <w:jc w:val="both"/>
    </w:pPr>
    <w:rPr>
      <w:rFonts w:ascii="Arial" w:hAnsi="Arial"/>
      <w:szCs w:val="20"/>
    </w:rPr>
  </w:style>
  <w:style w:type="paragraph" w:customStyle="1" w:styleId="TxBrp16">
    <w:name w:val="TxBr_p16"/>
    <w:basedOn w:val="Normal"/>
    <w:rsid w:val="008A678A"/>
    <w:pPr>
      <w:widowControl w:val="0"/>
      <w:tabs>
        <w:tab w:val="left" w:pos="697"/>
      </w:tabs>
      <w:autoSpaceDE w:val="0"/>
      <w:autoSpaceDN w:val="0"/>
      <w:adjustRightInd w:val="0"/>
      <w:spacing w:line="215" w:lineRule="atLeast"/>
      <w:ind w:firstLine="698"/>
      <w:jc w:val="both"/>
    </w:pPr>
    <w:rPr>
      <w:sz w:val="20"/>
      <w:lang w:val="en-US"/>
    </w:rPr>
  </w:style>
  <w:style w:type="paragraph" w:customStyle="1" w:styleId="TxBrp15">
    <w:name w:val="TxBr_p15"/>
    <w:basedOn w:val="Normal"/>
    <w:rsid w:val="008A678A"/>
    <w:pPr>
      <w:widowControl w:val="0"/>
      <w:tabs>
        <w:tab w:val="left" w:pos="204"/>
      </w:tabs>
      <w:autoSpaceDE w:val="0"/>
      <w:autoSpaceDN w:val="0"/>
      <w:adjustRightInd w:val="0"/>
      <w:spacing w:line="243" w:lineRule="atLeast"/>
      <w:jc w:val="both"/>
    </w:pPr>
    <w:rPr>
      <w:sz w:val="20"/>
      <w:lang w:val="en-US"/>
    </w:rPr>
  </w:style>
  <w:style w:type="character" w:styleId="CommentReference">
    <w:name w:val="annotation reference"/>
    <w:uiPriority w:val="99"/>
    <w:semiHidden/>
    <w:unhideWhenUsed/>
    <w:rsid w:val="002D1BAE"/>
    <w:rPr>
      <w:sz w:val="16"/>
      <w:szCs w:val="16"/>
    </w:rPr>
  </w:style>
  <w:style w:type="paragraph" w:styleId="CommentText">
    <w:name w:val="annotation text"/>
    <w:basedOn w:val="Normal"/>
    <w:link w:val="CommentTextChar"/>
    <w:uiPriority w:val="99"/>
    <w:semiHidden/>
    <w:unhideWhenUsed/>
    <w:rsid w:val="002D1BAE"/>
    <w:rPr>
      <w:sz w:val="20"/>
      <w:szCs w:val="20"/>
    </w:rPr>
  </w:style>
  <w:style w:type="character" w:customStyle="1" w:styleId="CommentTextChar">
    <w:name w:val="Comment Text Char"/>
    <w:basedOn w:val="DefaultParagraphFont"/>
    <w:link w:val="CommentText"/>
    <w:uiPriority w:val="99"/>
    <w:semiHidden/>
    <w:rsid w:val="002D1BAE"/>
  </w:style>
  <w:style w:type="paragraph" w:styleId="Revision">
    <w:name w:val="Revision"/>
    <w:hidden/>
    <w:uiPriority w:val="99"/>
    <w:semiHidden/>
    <w:rsid w:val="002D1BAE"/>
    <w:rPr>
      <w:sz w:val="24"/>
      <w:szCs w:val="24"/>
    </w:rPr>
  </w:style>
  <w:style w:type="character" w:customStyle="1" w:styleId="texto1">
    <w:name w:val="texto1"/>
    <w:rsid w:val="006871A0"/>
    <w:rPr>
      <w:rFonts w:ascii="Verdana" w:hAnsi="Verdana" w:hint="default"/>
      <w:b w:val="0"/>
      <w:bCs w:val="0"/>
      <w:color w:val="000000"/>
      <w:sz w:val="15"/>
      <w:szCs w:val="15"/>
    </w:rPr>
  </w:style>
  <w:style w:type="table" w:styleId="TableGrid">
    <w:name w:val="Table Grid"/>
    <w:basedOn w:val="TableNormal"/>
    <w:uiPriority w:val="59"/>
    <w:rsid w:val="00687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9342A"/>
    <w:pPr>
      <w:spacing w:after="200"/>
    </w:pPr>
    <w:rPr>
      <w:rFonts w:ascii="Cambria" w:hAnsi="Cambria"/>
      <w:i/>
      <w:iCs/>
      <w:color w:val="44546A"/>
      <w:sz w:val="18"/>
      <w:szCs w:val="18"/>
    </w:rPr>
  </w:style>
  <w:style w:type="table" w:customStyle="1" w:styleId="TabeladeGrade4-nfase61">
    <w:name w:val="Tabela de Grade 4 - Ênfase 61"/>
    <w:basedOn w:val="TableNormal"/>
    <w:next w:val="TableNormal"/>
    <w:uiPriority w:val="49"/>
    <w:rsid w:val="0072569D"/>
    <w:pPr>
      <w:widowControl w:val="0"/>
    </w:pPr>
    <w:rPr>
      <w:rFonts w:ascii="Calibri" w:eastAsia="Calibri" w:hAnsi="Calibri" w:cs="Calibri"/>
      <w:color w:val="000000"/>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StrongEmphasis">
    <w:name w:val="Strong Emphasis"/>
    <w:basedOn w:val="DefaultParagraphFont"/>
    <w:uiPriority w:val="1"/>
    <w:rsid w:val="19CA384D"/>
    <w:rPr>
      <w:b/>
      <w:bCs/>
    </w:rPr>
  </w:style>
  <w:style w:type="paragraph" w:customStyle="1" w:styleId="Textbody">
    <w:name w:val="Text body"/>
    <w:basedOn w:val="Normal"/>
    <w:uiPriority w:val="1"/>
    <w:rsid w:val="19CA384D"/>
    <w:pPr>
      <w:spacing w:after="140" w:line="276" w:lineRule="auto"/>
    </w:pPr>
  </w:style>
  <w:style w:type="character" w:styleId="UnresolvedMention">
    <w:name w:val="Unresolved Mention"/>
    <w:basedOn w:val="DefaultParagraphFont"/>
    <w:uiPriority w:val="99"/>
    <w:semiHidden/>
    <w:unhideWhenUsed/>
    <w:rsid w:val="00565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961253">
      <w:bodyDiv w:val="1"/>
      <w:marLeft w:val="0"/>
      <w:marRight w:val="0"/>
      <w:marTop w:val="0"/>
      <w:marBottom w:val="0"/>
      <w:divBdr>
        <w:top w:val="none" w:sz="0" w:space="0" w:color="auto"/>
        <w:left w:val="none" w:sz="0" w:space="0" w:color="auto"/>
        <w:bottom w:val="none" w:sz="0" w:space="0" w:color="auto"/>
        <w:right w:val="none" w:sz="0" w:space="0" w:color="auto"/>
      </w:divBdr>
    </w:div>
    <w:div w:id="174818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portal.mec.gov.br/index.php?option=com_docman&amp;view=download&amp;alias=104251-rces007-18&amp;category_slug=dezembro-2018-pdf&amp;Itemid=30192" TargetMode="External"/><Relationship Id="rId26" Type="http://schemas.openxmlformats.org/officeDocument/2006/relationships/hyperlink" Target="https://www.cefet-rj.br/index.php/biblioteca-campus-nova-iguacu" TargetMode="External"/><Relationship Id="rId39" Type="http://schemas.openxmlformats.org/officeDocument/2006/relationships/image" Target="media/image6.jpeg"/><Relationship Id="rId21" Type="http://schemas.openxmlformats.org/officeDocument/2006/relationships/hyperlink" Target="https://www.cefet-rj.br/index.php/biblioteca-campus-maracana" TargetMode="External"/><Relationship Id="rId34" Type="http://schemas.openxmlformats.org/officeDocument/2006/relationships/header" Target="header3.xml"/><Relationship Id="rId42" Type="http://schemas.openxmlformats.org/officeDocument/2006/relationships/image" Target="media/image9.jpeg"/><Relationship Id="rId47" Type="http://schemas.openxmlformats.org/officeDocument/2006/relationships/image" Target="media/image15.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portal.mec.gov.br/component/content/article?id=12991" TargetMode="External"/><Relationship Id="rId29" Type="http://schemas.openxmlformats.org/officeDocument/2006/relationships/hyperlink" Target="http://biblioteca.cefet-rj.br/" TargetMode="External"/><Relationship Id="rId11" Type="http://schemas.openxmlformats.org/officeDocument/2006/relationships/footer" Target="footer1.xml"/><Relationship Id="rId24" Type="http://schemas.openxmlformats.org/officeDocument/2006/relationships/hyperlink" Target="https://www.cefet-rj.br/index.php/biblioteca-campus-maria-da-graca" TargetMode="External"/><Relationship Id="rId32" Type="http://schemas.openxmlformats.org/officeDocument/2006/relationships/header" Target="header2.xml"/><Relationship Id="rId37" Type="http://schemas.openxmlformats.org/officeDocument/2006/relationships/image" Target="media/image10.jpeg"/><Relationship Id="rId40" Type="http://schemas.openxmlformats.org/officeDocument/2006/relationships/image" Target="media/image7.jpeg"/><Relationship Id="rId45"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planalto.gov.br/ccivil_03/_Ato2015-2018/2015/Lei/L13146.htm" TargetMode="External"/><Relationship Id="rId23" Type="http://schemas.openxmlformats.org/officeDocument/2006/relationships/hyperlink" Target="https://www.cefet-rj.br/index.php/biblioteca-campus-itaguai" TargetMode="External"/><Relationship Id="rId28" Type="http://schemas.openxmlformats.org/officeDocument/2006/relationships/hyperlink" Target="https://www.cefet-rj.br/index.php/biblioteca-campus-valenca" TargetMode="External"/><Relationship Id="rId36" Type="http://schemas.openxmlformats.org/officeDocument/2006/relationships/image" Target="media/image5.jpeg"/><Relationship Id="rId49" Type="http://schemas.openxmlformats.org/officeDocument/2006/relationships/hyperlink" Target="http://pne.mec.gov.br/" TargetMode="External"/><Relationship Id="rId10" Type="http://schemas.openxmlformats.org/officeDocument/2006/relationships/header" Target="header1.xml"/><Relationship Id="rId19" Type="http://schemas.openxmlformats.org/officeDocument/2006/relationships/hyperlink" Target="https://www.cefet-rj.br/index.php/estagio" TargetMode="External"/><Relationship Id="rId31" Type="http://schemas.openxmlformats.org/officeDocument/2006/relationships/hyperlink" Target="https://www.cefet-rj.br/index.php/bibliotecas" TargetMode="External"/><Relationship Id="rId44"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hyperlink" Target="https://www.cefet-rj.br/index.php/biblioteca-campus-angra-dos-reis" TargetMode="External"/><Relationship Id="rId27" Type="http://schemas.openxmlformats.org/officeDocument/2006/relationships/hyperlink" Target="https://www.cefet-rj.br/index.php/biblioteca-campus-petropolis" TargetMode="External"/><Relationship Id="rId30" Type="http://schemas.openxmlformats.org/officeDocument/2006/relationships/hyperlink" Target="http://www.periodicos.capes.gov.br" TargetMode="External"/><Relationship Id="rId35" Type="http://schemas.openxmlformats.org/officeDocument/2006/relationships/footer" Target="footer3.xml"/><Relationship Id="rId43" Type="http://schemas.openxmlformats.org/officeDocument/2006/relationships/image" Target="media/image11.jpeg"/><Relationship Id="rId48" Type="http://schemas.openxmlformats.org/officeDocument/2006/relationships/hyperlink" Target="http://portal.mec.gov.br/component/content/article?id=12991"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pne.mec.gov.br/" TargetMode="External"/><Relationship Id="rId25" Type="http://schemas.openxmlformats.org/officeDocument/2006/relationships/hyperlink" Target="https://www.cefet-rj.br/index.php/biblioteca-campus-nova-friburgo" TargetMode="External"/><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image" Target="media/image14.jpeg"/><Relationship Id="rId20" Type="http://schemas.openxmlformats.org/officeDocument/2006/relationships/chart" Target="charts/chart1.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eus%20documentos\Apoio\modelos_WORD\Apostilas_exatas.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6124567474048443E-2"/>
          <c:y val="0.26470588235294118"/>
          <c:w val="0.57785467128027679"/>
          <c:h val="0.48529411764705882"/>
        </c:manualLayout>
      </c:layout>
      <c:pie3DChart>
        <c:varyColors val="1"/>
        <c:ser>
          <c:idx val="0"/>
          <c:order val="0"/>
          <c:tx>
            <c:strRef>
              <c:f>Sheet1!$A$2</c:f>
              <c:strCache>
                <c:ptCount val="1"/>
                <c:pt idx="0">
                  <c:v>Leste</c:v>
                </c:pt>
              </c:strCache>
            </c:strRef>
          </c:tx>
          <c:spPr>
            <a:solidFill>
              <a:srgbClr val="9999FF"/>
            </a:solidFill>
            <a:ln w="9524">
              <a:solidFill>
                <a:srgbClr val="000000"/>
              </a:solidFill>
              <a:prstDash val="solid"/>
            </a:ln>
          </c:spPr>
          <c:dPt>
            <c:idx val="0"/>
            <c:bubble3D val="0"/>
            <c:extLst>
              <c:ext xmlns:c16="http://schemas.microsoft.com/office/drawing/2014/chart" uri="{C3380CC4-5D6E-409C-BE32-E72D297353CC}">
                <c16:uniqueId val="{00000000-DA6E-4306-BBEC-142AE6E30437}"/>
              </c:ext>
            </c:extLst>
          </c:dPt>
          <c:dPt>
            <c:idx val="1"/>
            <c:bubble3D val="0"/>
            <c:spPr>
              <a:solidFill>
                <a:srgbClr val="993366"/>
              </a:solidFill>
              <a:ln w="9524">
                <a:solidFill>
                  <a:srgbClr val="000000"/>
                </a:solidFill>
                <a:prstDash val="solid"/>
              </a:ln>
            </c:spPr>
            <c:extLst>
              <c:ext xmlns:c16="http://schemas.microsoft.com/office/drawing/2014/chart" uri="{C3380CC4-5D6E-409C-BE32-E72D297353CC}">
                <c16:uniqueId val="{00000002-DA6E-4306-BBEC-142AE6E30437}"/>
              </c:ext>
            </c:extLst>
          </c:dPt>
          <c:dPt>
            <c:idx val="2"/>
            <c:bubble3D val="0"/>
            <c:spPr>
              <a:solidFill>
                <a:srgbClr val="FFFFCC"/>
              </a:solidFill>
              <a:ln w="9524">
                <a:solidFill>
                  <a:srgbClr val="000000"/>
                </a:solidFill>
                <a:prstDash val="solid"/>
              </a:ln>
            </c:spPr>
            <c:extLst>
              <c:ext xmlns:c16="http://schemas.microsoft.com/office/drawing/2014/chart" uri="{C3380CC4-5D6E-409C-BE32-E72D297353CC}">
                <c16:uniqueId val="{00000004-DA6E-4306-BBEC-142AE6E30437}"/>
              </c:ext>
            </c:extLst>
          </c:dPt>
          <c:dPt>
            <c:idx val="3"/>
            <c:bubble3D val="0"/>
            <c:spPr>
              <a:solidFill>
                <a:srgbClr val="CCFFFF"/>
              </a:solidFill>
              <a:ln w="9524">
                <a:solidFill>
                  <a:srgbClr val="000000"/>
                </a:solidFill>
                <a:prstDash val="solid"/>
              </a:ln>
            </c:spPr>
            <c:extLst>
              <c:ext xmlns:c16="http://schemas.microsoft.com/office/drawing/2014/chart" uri="{C3380CC4-5D6E-409C-BE32-E72D297353CC}">
                <c16:uniqueId val="{00000006-DA6E-4306-BBEC-142AE6E30437}"/>
              </c:ext>
            </c:extLst>
          </c:dPt>
          <c:cat>
            <c:strRef>
              <c:f>Sheet1!$B$1:$E$1</c:f>
              <c:strCache>
                <c:ptCount val="4"/>
                <c:pt idx="0">
                  <c:v>Doutores</c:v>
                </c:pt>
                <c:pt idx="1">
                  <c:v>Mestres</c:v>
                </c:pt>
                <c:pt idx="2">
                  <c:v>Especialistas</c:v>
                </c:pt>
                <c:pt idx="3">
                  <c:v>Graduados</c:v>
                </c:pt>
              </c:strCache>
            </c:strRef>
          </c:cat>
          <c:val>
            <c:numRef>
              <c:f>Sheet1!$B$2:$E$2</c:f>
              <c:numCache>
                <c:formatCode>General</c:formatCode>
                <c:ptCount val="4"/>
                <c:pt idx="0">
                  <c:v>23</c:v>
                </c:pt>
                <c:pt idx="1">
                  <c:v>23</c:v>
                </c:pt>
                <c:pt idx="2">
                  <c:v>2</c:v>
                </c:pt>
                <c:pt idx="3">
                  <c:v>4</c:v>
                </c:pt>
              </c:numCache>
            </c:numRef>
          </c:val>
          <c:extLst>
            <c:ext xmlns:c16="http://schemas.microsoft.com/office/drawing/2014/chart" uri="{C3380CC4-5D6E-409C-BE32-E72D297353CC}">
              <c16:uniqueId val="{00000007-DA6E-4306-BBEC-142AE6E30437}"/>
            </c:ext>
          </c:extLst>
        </c:ser>
        <c:ser>
          <c:idx val="1"/>
          <c:order val="1"/>
          <c:tx>
            <c:strRef>
              <c:f>Sheet1!$A$3</c:f>
              <c:strCache>
                <c:ptCount val="1"/>
                <c:pt idx="0">
                  <c:v> </c:v>
                </c:pt>
              </c:strCache>
            </c:strRef>
          </c:tx>
          <c:spPr>
            <a:solidFill>
              <a:srgbClr val="993366"/>
            </a:solidFill>
            <a:ln w="9524">
              <a:solidFill>
                <a:srgbClr val="000000"/>
              </a:solidFill>
              <a:prstDash val="solid"/>
            </a:ln>
          </c:spPr>
          <c:dPt>
            <c:idx val="0"/>
            <c:bubble3D val="0"/>
            <c:spPr>
              <a:solidFill>
                <a:srgbClr val="9999FF"/>
              </a:solidFill>
              <a:ln w="9524">
                <a:solidFill>
                  <a:srgbClr val="000000"/>
                </a:solidFill>
                <a:prstDash val="solid"/>
              </a:ln>
            </c:spPr>
            <c:extLst>
              <c:ext xmlns:c16="http://schemas.microsoft.com/office/drawing/2014/chart" uri="{C3380CC4-5D6E-409C-BE32-E72D297353CC}">
                <c16:uniqueId val="{00000009-DA6E-4306-BBEC-142AE6E30437}"/>
              </c:ext>
            </c:extLst>
          </c:dPt>
          <c:dPt>
            <c:idx val="1"/>
            <c:bubble3D val="0"/>
            <c:extLst>
              <c:ext xmlns:c16="http://schemas.microsoft.com/office/drawing/2014/chart" uri="{C3380CC4-5D6E-409C-BE32-E72D297353CC}">
                <c16:uniqueId val="{0000000A-DA6E-4306-BBEC-142AE6E30437}"/>
              </c:ext>
            </c:extLst>
          </c:dPt>
          <c:dPt>
            <c:idx val="2"/>
            <c:bubble3D val="0"/>
            <c:spPr>
              <a:solidFill>
                <a:srgbClr val="FFFFCC"/>
              </a:solidFill>
              <a:ln w="9524">
                <a:solidFill>
                  <a:srgbClr val="000000"/>
                </a:solidFill>
                <a:prstDash val="solid"/>
              </a:ln>
            </c:spPr>
            <c:extLst>
              <c:ext xmlns:c16="http://schemas.microsoft.com/office/drawing/2014/chart" uri="{C3380CC4-5D6E-409C-BE32-E72D297353CC}">
                <c16:uniqueId val="{0000000C-DA6E-4306-BBEC-142AE6E30437}"/>
              </c:ext>
            </c:extLst>
          </c:dPt>
          <c:dPt>
            <c:idx val="3"/>
            <c:bubble3D val="0"/>
            <c:spPr>
              <a:solidFill>
                <a:srgbClr val="CCFFFF"/>
              </a:solidFill>
              <a:ln w="9524">
                <a:solidFill>
                  <a:srgbClr val="000000"/>
                </a:solidFill>
                <a:prstDash val="solid"/>
              </a:ln>
            </c:spPr>
            <c:extLst>
              <c:ext xmlns:c16="http://schemas.microsoft.com/office/drawing/2014/chart" uri="{C3380CC4-5D6E-409C-BE32-E72D297353CC}">
                <c16:uniqueId val="{0000000E-DA6E-4306-BBEC-142AE6E30437}"/>
              </c:ext>
            </c:extLst>
          </c:dPt>
          <c:cat>
            <c:strRef>
              <c:f>Sheet1!$B$1:$E$1</c:f>
              <c:strCache>
                <c:ptCount val="4"/>
                <c:pt idx="0">
                  <c:v>Doutores</c:v>
                </c:pt>
                <c:pt idx="1">
                  <c:v>Mestres</c:v>
                </c:pt>
                <c:pt idx="2">
                  <c:v>Especialistas</c:v>
                </c:pt>
                <c:pt idx="3">
                  <c:v>Graduados</c:v>
                </c:pt>
              </c:strCache>
            </c:strRef>
          </c:cat>
          <c:val>
            <c:numRef>
              <c:f>Sheet1!$B$3:$E$3</c:f>
              <c:numCache>
                <c:formatCode>General</c:formatCode>
                <c:ptCount val="4"/>
              </c:numCache>
            </c:numRef>
          </c:val>
          <c:extLst>
            <c:ext xmlns:c16="http://schemas.microsoft.com/office/drawing/2014/chart" uri="{C3380CC4-5D6E-409C-BE32-E72D297353CC}">
              <c16:uniqueId val="{0000000F-DA6E-4306-BBEC-142AE6E30437}"/>
            </c:ext>
          </c:extLst>
        </c:ser>
        <c:ser>
          <c:idx val="2"/>
          <c:order val="2"/>
          <c:tx>
            <c:strRef>
              <c:f>Sheet1!$A$4</c:f>
              <c:strCache>
                <c:ptCount val="1"/>
                <c:pt idx="0">
                  <c:v> </c:v>
                </c:pt>
              </c:strCache>
            </c:strRef>
          </c:tx>
          <c:spPr>
            <a:solidFill>
              <a:srgbClr val="FFFFCC"/>
            </a:solidFill>
            <a:ln w="9524">
              <a:solidFill>
                <a:srgbClr val="000000"/>
              </a:solidFill>
              <a:prstDash val="solid"/>
            </a:ln>
          </c:spPr>
          <c:dPt>
            <c:idx val="0"/>
            <c:bubble3D val="0"/>
            <c:spPr>
              <a:solidFill>
                <a:srgbClr val="9999FF"/>
              </a:solidFill>
              <a:ln w="9524">
                <a:solidFill>
                  <a:srgbClr val="000000"/>
                </a:solidFill>
                <a:prstDash val="solid"/>
              </a:ln>
            </c:spPr>
            <c:extLst>
              <c:ext xmlns:c16="http://schemas.microsoft.com/office/drawing/2014/chart" uri="{C3380CC4-5D6E-409C-BE32-E72D297353CC}">
                <c16:uniqueId val="{00000011-DA6E-4306-BBEC-142AE6E30437}"/>
              </c:ext>
            </c:extLst>
          </c:dPt>
          <c:dPt>
            <c:idx val="1"/>
            <c:bubble3D val="0"/>
            <c:spPr>
              <a:solidFill>
                <a:srgbClr val="993366"/>
              </a:solidFill>
              <a:ln w="9524">
                <a:solidFill>
                  <a:srgbClr val="000000"/>
                </a:solidFill>
                <a:prstDash val="solid"/>
              </a:ln>
            </c:spPr>
            <c:extLst>
              <c:ext xmlns:c16="http://schemas.microsoft.com/office/drawing/2014/chart" uri="{C3380CC4-5D6E-409C-BE32-E72D297353CC}">
                <c16:uniqueId val="{00000013-DA6E-4306-BBEC-142AE6E30437}"/>
              </c:ext>
            </c:extLst>
          </c:dPt>
          <c:dPt>
            <c:idx val="2"/>
            <c:bubble3D val="0"/>
            <c:extLst>
              <c:ext xmlns:c16="http://schemas.microsoft.com/office/drawing/2014/chart" uri="{C3380CC4-5D6E-409C-BE32-E72D297353CC}">
                <c16:uniqueId val="{00000014-DA6E-4306-BBEC-142AE6E30437}"/>
              </c:ext>
            </c:extLst>
          </c:dPt>
          <c:dPt>
            <c:idx val="3"/>
            <c:bubble3D val="0"/>
            <c:spPr>
              <a:solidFill>
                <a:srgbClr val="CCFFFF"/>
              </a:solidFill>
              <a:ln w="9524">
                <a:solidFill>
                  <a:srgbClr val="000000"/>
                </a:solidFill>
                <a:prstDash val="solid"/>
              </a:ln>
            </c:spPr>
            <c:extLst>
              <c:ext xmlns:c16="http://schemas.microsoft.com/office/drawing/2014/chart" uri="{C3380CC4-5D6E-409C-BE32-E72D297353CC}">
                <c16:uniqueId val="{00000016-DA6E-4306-BBEC-142AE6E30437}"/>
              </c:ext>
            </c:extLst>
          </c:dPt>
          <c:cat>
            <c:strRef>
              <c:f>Sheet1!$B$1:$E$1</c:f>
              <c:strCache>
                <c:ptCount val="4"/>
                <c:pt idx="0">
                  <c:v>Doutores</c:v>
                </c:pt>
                <c:pt idx="1">
                  <c:v>Mestres</c:v>
                </c:pt>
                <c:pt idx="2">
                  <c:v>Especialistas</c:v>
                </c:pt>
                <c:pt idx="3">
                  <c:v>Graduados</c:v>
                </c:pt>
              </c:strCache>
            </c:strRef>
          </c:cat>
          <c:val>
            <c:numRef>
              <c:f>Sheet1!$B$4:$E$4</c:f>
              <c:numCache>
                <c:formatCode>General</c:formatCode>
                <c:ptCount val="4"/>
              </c:numCache>
            </c:numRef>
          </c:val>
          <c:extLst>
            <c:ext xmlns:c16="http://schemas.microsoft.com/office/drawing/2014/chart" uri="{C3380CC4-5D6E-409C-BE32-E72D297353CC}">
              <c16:uniqueId val="{00000017-DA6E-4306-BBEC-142AE6E30437}"/>
            </c:ext>
          </c:extLst>
        </c:ser>
        <c:dLbls>
          <c:showLegendKey val="0"/>
          <c:showVal val="0"/>
          <c:showCatName val="0"/>
          <c:showSerName val="0"/>
          <c:showPercent val="0"/>
          <c:showBubbleSize val="0"/>
          <c:showLeaderLines val="1"/>
        </c:dLbls>
      </c:pie3DChart>
      <c:spPr>
        <a:solidFill>
          <a:srgbClr val="C0C0C0"/>
        </a:solidFill>
        <a:ln w="9524">
          <a:solidFill>
            <a:srgbClr val="808080"/>
          </a:solidFill>
          <a:prstDash val="solid"/>
        </a:ln>
      </c:spPr>
    </c:plotArea>
    <c:legend>
      <c:legendPos val="r"/>
      <c:layout>
        <c:manualLayout>
          <c:xMode val="edge"/>
          <c:yMode val="edge"/>
          <c:x val="0.72664359861591699"/>
          <c:y val="0.21323529411764705"/>
          <c:w val="0.25951557093425603"/>
          <c:h val="0.56617647058823528"/>
        </c:manualLayout>
      </c:layout>
      <c:overlay val="0"/>
      <c:spPr>
        <a:noFill/>
        <a:ln w="2381">
          <a:solidFill>
            <a:srgbClr val="000000"/>
          </a:solidFill>
          <a:prstDash val="solid"/>
        </a:ln>
      </c:spPr>
      <c:txPr>
        <a:bodyPr/>
        <a:lstStyle/>
        <a:p>
          <a:pPr>
            <a:defRPr sz="551"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6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DBD6F0-0CF4-4333-9C20-A15F5E8A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Apostilas_exatas</Template>
  <TotalTime>1</TotalTime>
  <Pages>67</Pages>
  <Words>15179</Words>
  <Characters>81972</Characters>
  <Application>Microsoft Office Word</Application>
  <DocSecurity>0</DocSecurity>
  <Lines>683</Lines>
  <Paragraphs>193</Paragraphs>
  <ScaleCrop>false</ScaleCrop>
  <HeadingPairs>
    <vt:vector size="2" baseType="variant">
      <vt:variant>
        <vt:lpstr>Title</vt:lpstr>
      </vt:variant>
      <vt:variant>
        <vt:i4>1</vt:i4>
      </vt:variant>
    </vt:vector>
  </HeadingPairs>
  <TitlesOfParts>
    <vt:vector size="1" baseType="lpstr">
      <vt:lpstr>Cefet/RJ</vt:lpstr>
    </vt:vector>
  </TitlesOfParts>
  <Company>Hewlett-Packard Company</Company>
  <LinksUpToDate>false</LinksUpToDate>
  <CharactersWithSpaces>96958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Cefet/RJ</dc:title>
  <dc:subject>Modelos</dc:subject>
  <dc:creator>Ricardo</dc:creator>
  <cp:keywords/>
  <cp:lastModifiedBy>Juliana Teixeira</cp:lastModifiedBy>
  <cp:revision>2</cp:revision>
  <cp:lastPrinted>2003-10-16T16:58:00Z</cp:lastPrinted>
  <dcterms:created xsi:type="dcterms:W3CDTF">2025-12-29T16:38:00Z</dcterms:created>
  <dcterms:modified xsi:type="dcterms:W3CDTF">2025-12-29T16:38:00Z</dcterms:modified>
</cp:coreProperties>
</file>